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027" w:rsidRDefault="00C67027" w:rsidP="00E07B55">
      <w:pPr>
        <w:pStyle w:val="Subtitle"/>
      </w:pPr>
    </w:p>
    <w:p w:rsidR="00C67027" w:rsidRDefault="00C67027" w:rsidP="00E07B55">
      <w:pPr>
        <w:pStyle w:val="Subtitle"/>
      </w:pPr>
    </w:p>
    <w:p w:rsidR="00C67027" w:rsidRDefault="00C67027" w:rsidP="00E07B55">
      <w:pPr>
        <w:pStyle w:val="Subtitle"/>
      </w:pPr>
      <w:r>
        <w:rPr>
          <w:noProof/>
          <w:lang w:val="en-US"/>
        </w:rPr>
        <mc:AlternateContent>
          <mc:Choice Requires="wps">
            <w:drawing>
              <wp:anchor distT="0" distB="0" distL="114300" distR="114300" simplePos="0" relativeHeight="251658240" behindDoc="0" locked="0" layoutInCell="1" allowOverlap="1" wp14:editId="0732E231">
                <wp:simplePos x="0" y="0"/>
                <wp:positionH relativeFrom="column">
                  <wp:posOffset>-346710</wp:posOffset>
                </wp:positionH>
                <wp:positionV relativeFrom="paragraph">
                  <wp:posOffset>198120</wp:posOffset>
                </wp:positionV>
                <wp:extent cx="7136765" cy="763905"/>
                <wp:effectExtent l="0" t="0" r="2603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011" cy="763905"/>
                        </a:xfrm>
                        <a:prstGeom prst="rect">
                          <a:avLst/>
                        </a:prstGeom>
                        <a:solidFill>
                          <a:schemeClr val="tx2">
                            <a:lumMod val="75000"/>
                            <a:lumOff val="0"/>
                          </a:schemeClr>
                        </a:solidFill>
                        <a:ln w="9525">
                          <a:solidFill>
                            <a:srgbClr val="000000"/>
                          </a:solidFill>
                          <a:miter lim="800000"/>
                          <a:headEnd/>
                          <a:tailEnd/>
                        </a:ln>
                      </wps:spPr>
                      <wps:txbx>
                        <w:txbxContent>
                          <w:p w:rsidR="00494651" w:rsidRDefault="00494651" w:rsidP="00D66C48">
                            <w:pPr>
                              <w:spacing w:before="70"/>
                              <w:ind w:left="2798"/>
                              <w:rPr>
                                <w:rFonts w:ascii="Cambria" w:eastAsia="Cambria" w:hAnsi="Cambria" w:cs="Cambria"/>
                                <w:sz w:val="72"/>
                                <w:szCs w:val="72"/>
                              </w:rPr>
                            </w:pPr>
                            <w:r>
                              <w:rPr>
                                <w:rFonts w:ascii="Cambria"/>
                                <w:color w:val="FFFFFF"/>
                                <w:spacing w:val="-1"/>
                                <w:sz w:val="72"/>
                              </w:rPr>
                              <w:t>Servizio</w:t>
                            </w:r>
                            <w:r>
                              <w:rPr>
                                <w:rFonts w:ascii="Cambria"/>
                                <w:color w:val="FFFFFF"/>
                                <w:spacing w:val="-21"/>
                                <w:sz w:val="72"/>
                              </w:rPr>
                              <w:t xml:space="preserve"> </w:t>
                            </w:r>
                            <w:r>
                              <w:rPr>
                                <w:rFonts w:ascii="Cambria"/>
                                <w:color w:val="FFFFFF"/>
                                <w:spacing w:val="-1"/>
                                <w:sz w:val="72"/>
                              </w:rPr>
                              <w:t>Istanze</w:t>
                            </w:r>
                            <w:r>
                              <w:rPr>
                                <w:rFonts w:ascii="Cambria"/>
                                <w:color w:val="FFFFFF"/>
                                <w:spacing w:val="-20"/>
                                <w:sz w:val="72"/>
                              </w:rPr>
                              <w:t xml:space="preserve"> </w:t>
                            </w:r>
                            <w:r>
                              <w:rPr>
                                <w:rFonts w:ascii="Cambria"/>
                                <w:color w:val="FFFFFF"/>
                                <w:spacing w:val="-1"/>
                                <w:sz w:val="72"/>
                              </w:rPr>
                              <w:t>OnLine</w:t>
                            </w:r>
                          </w:p>
                          <w:p w:rsidR="00494651" w:rsidRPr="0016613F" w:rsidRDefault="00494651" w:rsidP="00C67027">
                            <w:pPr>
                              <w:spacing w:before="70"/>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7.3pt;margin-top:15.6pt;width:561.95pt;height: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" fillcolor="#323e4f [2415]">
                <v:textbox>
                  <w:txbxContent>
                    <w:p w:rsidR="00494651" w:rsidRDefault="00494651" w:rsidP="00D66C48">
                      <w:pPr>
                        <w:spacing w:before="70"/>
                        <w:ind w:left="2798"/>
                        <w:rPr>
                          <w:rFonts w:ascii="Cambria" w:eastAsia="Cambria" w:hAnsi="Cambria" w:cs="Cambria"/>
                          <w:sz w:val="72"/>
                          <w:szCs w:val="72"/>
                        </w:rPr>
                      </w:pPr>
                      <w:r>
                        <w:rPr>
                          <w:rFonts w:ascii="Cambria"/>
                          <w:color w:val="FFFFFF"/>
                          <w:spacing w:val="-1"/>
                          <w:sz w:val="72"/>
                        </w:rPr>
                        <w:t>Servizio</w:t>
                      </w:r>
                      <w:r>
                        <w:rPr>
                          <w:rFonts w:ascii="Cambria"/>
                          <w:color w:val="FFFFFF"/>
                          <w:spacing w:val="-21"/>
                          <w:sz w:val="72"/>
                        </w:rPr>
                        <w:t xml:space="preserve"> </w:t>
                      </w:r>
                      <w:r>
                        <w:rPr>
                          <w:rFonts w:ascii="Cambria"/>
                          <w:color w:val="FFFFFF"/>
                          <w:spacing w:val="-1"/>
                          <w:sz w:val="72"/>
                        </w:rPr>
                        <w:t>Istanze</w:t>
                      </w:r>
                      <w:r>
                        <w:rPr>
                          <w:rFonts w:ascii="Cambria"/>
                          <w:color w:val="FFFFFF"/>
                          <w:spacing w:val="-20"/>
                          <w:sz w:val="72"/>
                        </w:rPr>
                        <w:t xml:space="preserve"> </w:t>
                      </w:r>
                      <w:r>
                        <w:rPr>
                          <w:rFonts w:ascii="Cambria"/>
                          <w:color w:val="FFFFFF"/>
                          <w:spacing w:val="-1"/>
                          <w:sz w:val="72"/>
                        </w:rPr>
                        <w:t>OnLine</w:t>
                      </w:r>
                    </w:p>
                    <w:p w:rsidR="00494651" w:rsidRPr="0016613F" w:rsidRDefault="00494651" w:rsidP="00C67027">
                      <w:pPr>
                        <w:spacing w:before="70"/>
                        <w:ind w:left="720"/>
                      </w:pPr>
                    </w:p>
                  </w:txbxContent>
                </v:textbox>
              </v:rect>
            </w:pict>
          </mc:Fallback>
        </mc:AlternateContent>
      </w: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r>
        <w:rPr>
          <w:noProof/>
          <w:lang w:val="en-US"/>
        </w:rPr>
        <mc:AlternateContent>
          <mc:Choice Requires="wps">
            <w:drawing>
              <wp:anchor distT="0" distB="0" distL="114300" distR="114300" simplePos="0" relativeHeight="251659264" behindDoc="0" locked="0" layoutInCell="1" allowOverlap="1" wp14:editId="08F19CD2">
                <wp:simplePos x="0" y="0"/>
                <wp:positionH relativeFrom="margin">
                  <wp:posOffset>772160</wp:posOffset>
                </wp:positionH>
                <wp:positionV relativeFrom="paragraph">
                  <wp:posOffset>140970</wp:posOffset>
                </wp:positionV>
                <wp:extent cx="6017895" cy="3829050"/>
                <wp:effectExtent l="0" t="0" r="2095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284" cy="3829050"/>
                        </a:xfrm>
                        <a:prstGeom prst="rect">
                          <a:avLst/>
                        </a:prstGeom>
                        <a:solidFill>
                          <a:schemeClr val="tx2">
                            <a:lumMod val="75000"/>
                            <a:lumOff val="0"/>
                          </a:schemeClr>
                        </a:solidFill>
                        <a:ln w="19050">
                          <a:solidFill>
                            <a:schemeClr val="tx2">
                              <a:lumMod val="75000"/>
                              <a:lumOff val="0"/>
                            </a:schemeClr>
                          </a:solidFill>
                          <a:miter lim="800000"/>
                          <a:headEnd/>
                          <a:tailEnd/>
                        </a:ln>
                      </wps:spPr>
                      <wps:txbx>
                        <w:txbxContent>
                          <w:p w:rsidR="00494651" w:rsidRPr="00D46904" w:rsidRDefault="00494651" w:rsidP="00D66C48">
                            <w:pPr>
                              <w:shd w:val="clear" w:color="auto" w:fill="323E4F" w:themeFill="text2" w:themeFillShade="BF"/>
                              <w:rPr>
                                <w:rFonts w:asciiTheme="majorHAnsi" w:hAnsiTheme="majorHAnsi"/>
                                <w:color w:val="FFFFFF" w:themeColor="background1"/>
                                <w:sz w:val="72"/>
                                <w:szCs w:val="72"/>
                              </w:rPr>
                            </w:pPr>
                            <w:r>
                              <w:rPr>
                                <w:rFonts w:asciiTheme="majorHAnsi" w:hAnsiTheme="majorHAnsi"/>
                                <w:color w:val="FFFFFF" w:themeColor="background1"/>
                                <w:sz w:val="72"/>
                                <w:szCs w:val="72"/>
                              </w:rPr>
                              <w:t xml:space="preserve">FUNZIONI </w:t>
                            </w:r>
                            <w:r>
                              <w:rPr>
                                <w:rFonts w:asciiTheme="majorHAnsi" w:hAnsiTheme="majorHAnsi"/>
                                <w:color w:val="FFFFFF" w:themeColor="background1"/>
                                <w:sz w:val="72"/>
                                <w:szCs w:val="72"/>
                              </w:rPr>
                              <w:t xml:space="preserve">DI SERVIZIO </w:t>
                            </w:r>
                            <w:r w:rsidRPr="00D46904">
                              <w:rPr>
                                <w:rFonts w:asciiTheme="majorHAnsi" w:hAnsiTheme="majorHAnsi"/>
                                <w:color w:val="FFFFFF" w:themeColor="background1"/>
                                <w:sz w:val="72"/>
                                <w:szCs w:val="72"/>
                              </w:rPr>
                              <w:t>ISTANZE ONLINE</w:t>
                            </w:r>
                          </w:p>
                          <w:p w:rsidR="00494651" w:rsidRPr="00B82010" w:rsidRDefault="00494651" w:rsidP="00D66C48">
                            <w:pPr>
                              <w:shd w:val="clear" w:color="auto" w:fill="323E4F" w:themeFill="text2" w:themeFillShade="BF"/>
                              <w:rPr>
                                <w:sz w:val="72"/>
                                <w:szCs w:val="72"/>
                              </w:rPr>
                            </w:pPr>
                          </w:p>
                          <w:p w:rsidR="00494651" w:rsidRPr="00B82010" w:rsidRDefault="00494651" w:rsidP="00D66C48">
                            <w:pPr>
                              <w:shd w:val="clear" w:color="auto" w:fill="323E4F" w:themeFill="text2" w:themeFillShade="BF"/>
                              <w:rPr>
                                <w:sz w:val="72"/>
                                <w:szCs w:val="72"/>
                              </w:rPr>
                            </w:pPr>
                          </w:p>
                          <w:p w:rsidR="00494651" w:rsidRPr="00B82010" w:rsidRDefault="00494651" w:rsidP="00D66C48">
                            <w:pPr>
                              <w:shd w:val="clear" w:color="auto" w:fill="323E4F" w:themeFill="text2" w:themeFillShade="BF"/>
                              <w:rPr>
                                <w:sz w:val="72"/>
                                <w:szCs w:val="72"/>
                              </w:rPr>
                            </w:pPr>
                          </w:p>
                          <w:p w:rsidR="00494651" w:rsidRPr="00D46904" w:rsidRDefault="00494651" w:rsidP="00D66C48">
                            <w:pPr>
                              <w:shd w:val="clear" w:color="auto" w:fill="323E4F" w:themeFill="text2" w:themeFillShade="BF"/>
                              <w:ind w:left="2880"/>
                              <w:rPr>
                                <w:rFonts w:asciiTheme="majorHAnsi" w:hAnsiTheme="majorHAnsi"/>
                                <w:color w:val="FFFFFF" w:themeColor="background1"/>
                                <w:sz w:val="36"/>
                                <w:szCs w:val="36"/>
                              </w:rPr>
                            </w:pPr>
                            <w:r w:rsidRPr="00D46904">
                              <w:rPr>
                                <w:rFonts w:asciiTheme="majorHAnsi" w:hAnsiTheme="majorHAnsi"/>
                                <w:color w:val="FFFFFF" w:themeColor="background1"/>
                                <w:sz w:val="36"/>
                                <w:szCs w:val="36"/>
                              </w:rPr>
                              <w:t>GUIDA OPERATIVA PER L’UTENTE</w:t>
                            </w:r>
                            <w:r>
                              <w:rPr>
                                <w:rFonts w:asciiTheme="majorHAnsi" w:hAnsiTheme="majorHAnsi"/>
                                <w:color w:val="FFFFFF" w:themeColor="background1"/>
                                <w:sz w:val="36"/>
                                <w:szCs w:val="36"/>
                              </w:rPr>
                              <w:t xml:space="preserve"> </w:t>
                            </w:r>
                          </w:p>
                          <w:p w:rsidR="00494651" w:rsidRPr="00C67027" w:rsidRDefault="00494651" w:rsidP="00C67027">
                            <w:pPr>
                              <w:shd w:val="clear" w:color="auto" w:fill="323E4F" w:themeFill="text2" w:themeFillShade="BF"/>
                              <w:rPr>
                                <w:rFonts w:ascii="Cambria" w:hAnsi="Cambria"/>
                                <w:color w:val="FFFFFF" w:themeColor="background1"/>
                                <w:sz w:val="36"/>
                                <w:szCs w:val="36"/>
                              </w:rPr>
                            </w:pPr>
                          </w:p>
                        </w:txbxContent>
                      </wps:txbx>
                      <wps:bodyPr rot="0" vert="horz" wrap="square" lIns="252000" tIns="396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60.8pt;margin-top:11.1pt;width:473.85pt;height:3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" fillcolor="#323e4f [2415]" strokecolor="#323e4f [2415]" strokeweight="1.5pt">
                <v:textbox inset="7mm,11mm">
                  <w:txbxContent>
                    <w:p w:rsidR="00494651" w:rsidRPr="00D46904" w:rsidRDefault="00494651" w:rsidP="00D66C48">
                      <w:pPr>
                        <w:shd w:val="clear" w:color="auto" w:fill="323E4F" w:themeFill="text2" w:themeFillShade="BF"/>
                        <w:rPr>
                          <w:rFonts w:asciiTheme="majorHAnsi" w:hAnsiTheme="majorHAnsi"/>
                          <w:color w:val="FFFFFF" w:themeColor="background1"/>
                          <w:sz w:val="72"/>
                          <w:szCs w:val="72"/>
                        </w:rPr>
                      </w:pPr>
                      <w:r>
                        <w:rPr>
                          <w:rFonts w:asciiTheme="majorHAnsi" w:hAnsiTheme="majorHAnsi"/>
                          <w:color w:val="FFFFFF" w:themeColor="background1"/>
                          <w:sz w:val="72"/>
                          <w:szCs w:val="72"/>
                        </w:rPr>
                        <w:t xml:space="preserve">FUNZIONI </w:t>
                      </w:r>
                      <w:r>
                        <w:rPr>
                          <w:rFonts w:asciiTheme="majorHAnsi" w:hAnsiTheme="majorHAnsi"/>
                          <w:color w:val="FFFFFF" w:themeColor="background1"/>
                          <w:sz w:val="72"/>
                          <w:szCs w:val="72"/>
                        </w:rPr>
                        <w:t xml:space="preserve">DI SERVIZIO </w:t>
                      </w:r>
                      <w:r w:rsidRPr="00D46904">
                        <w:rPr>
                          <w:rFonts w:asciiTheme="majorHAnsi" w:hAnsiTheme="majorHAnsi"/>
                          <w:color w:val="FFFFFF" w:themeColor="background1"/>
                          <w:sz w:val="72"/>
                          <w:szCs w:val="72"/>
                        </w:rPr>
                        <w:t>ISTANZE ONLINE</w:t>
                      </w:r>
                    </w:p>
                    <w:p w:rsidR="00494651" w:rsidRPr="00B82010" w:rsidRDefault="00494651" w:rsidP="00D66C48">
                      <w:pPr>
                        <w:shd w:val="clear" w:color="auto" w:fill="323E4F" w:themeFill="text2" w:themeFillShade="BF"/>
                        <w:rPr>
                          <w:sz w:val="72"/>
                          <w:szCs w:val="72"/>
                        </w:rPr>
                      </w:pPr>
                    </w:p>
                    <w:p w:rsidR="00494651" w:rsidRPr="00B82010" w:rsidRDefault="00494651" w:rsidP="00D66C48">
                      <w:pPr>
                        <w:shd w:val="clear" w:color="auto" w:fill="323E4F" w:themeFill="text2" w:themeFillShade="BF"/>
                        <w:rPr>
                          <w:sz w:val="72"/>
                          <w:szCs w:val="72"/>
                        </w:rPr>
                      </w:pPr>
                    </w:p>
                    <w:p w:rsidR="00494651" w:rsidRPr="00B82010" w:rsidRDefault="00494651" w:rsidP="00D66C48">
                      <w:pPr>
                        <w:shd w:val="clear" w:color="auto" w:fill="323E4F" w:themeFill="text2" w:themeFillShade="BF"/>
                        <w:rPr>
                          <w:sz w:val="72"/>
                          <w:szCs w:val="72"/>
                        </w:rPr>
                      </w:pPr>
                    </w:p>
                    <w:p w:rsidR="00494651" w:rsidRPr="00D46904" w:rsidRDefault="00494651" w:rsidP="00D66C48">
                      <w:pPr>
                        <w:shd w:val="clear" w:color="auto" w:fill="323E4F" w:themeFill="text2" w:themeFillShade="BF"/>
                        <w:ind w:left="2880"/>
                        <w:rPr>
                          <w:rFonts w:asciiTheme="majorHAnsi" w:hAnsiTheme="majorHAnsi"/>
                          <w:color w:val="FFFFFF" w:themeColor="background1"/>
                          <w:sz w:val="36"/>
                          <w:szCs w:val="36"/>
                        </w:rPr>
                      </w:pPr>
                      <w:r w:rsidRPr="00D46904">
                        <w:rPr>
                          <w:rFonts w:asciiTheme="majorHAnsi" w:hAnsiTheme="majorHAnsi"/>
                          <w:color w:val="FFFFFF" w:themeColor="background1"/>
                          <w:sz w:val="36"/>
                          <w:szCs w:val="36"/>
                        </w:rPr>
                        <w:t>GUIDA OPERATIVA PER L’UTENTE</w:t>
                      </w:r>
                      <w:r>
                        <w:rPr>
                          <w:rFonts w:asciiTheme="majorHAnsi" w:hAnsiTheme="majorHAnsi"/>
                          <w:color w:val="FFFFFF" w:themeColor="background1"/>
                          <w:sz w:val="36"/>
                          <w:szCs w:val="36"/>
                        </w:rPr>
                        <w:t xml:space="preserve"> </w:t>
                      </w:r>
                    </w:p>
                    <w:p w:rsidR="00494651" w:rsidRPr="00C67027" w:rsidRDefault="00494651" w:rsidP="00C67027">
                      <w:pPr>
                        <w:shd w:val="clear" w:color="auto" w:fill="323E4F" w:themeFill="text2" w:themeFillShade="BF"/>
                        <w:rPr>
                          <w:rFonts w:ascii="Cambria" w:hAnsi="Cambria"/>
                          <w:color w:val="FFFFFF" w:themeColor="background1"/>
                          <w:sz w:val="36"/>
                          <w:szCs w:val="36"/>
                        </w:rPr>
                      </w:pPr>
                    </w:p>
                  </w:txbxContent>
                </v:textbox>
                <w10:wrap anchorx="margin"/>
              </v:rect>
            </w:pict>
          </mc:Fallback>
        </mc:AlternateContent>
      </w: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Default="00C67027" w:rsidP="00E07B55">
      <w:pPr>
        <w:pStyle w:val="Subtitle"/>
      </w:pPr>
    </w:p>
    <w:p w:rsidR="00C67027" w:rsidRPr="00C67027" w:rsidRDefault="00F22B3C" w:rsidP="00C67027">
      <w:pPr>
        <w:pStyle w:val="Subtitle"/>
        <w:jc w:val="right"/>
        <w:rPr>
          <w:rFonts w:ascii="Cambria" w:hAnsi="Cambria"/>
          <w:b w:val="0"/>
        </w:rPr>
      </w:pPr>
      <w:r>
        <w:rPr>
          <w:rFonts w:ascii="Cambria" w:hAnsi="Cambria"/>
          <w:b w:val="0"/>
        </w:rPr>
        <w:fldChar w:fldCharType="begin"/>
      </w:r>
      <w:r>
        <w:rPr>
          <w:rFonts w:ascii="Cambria" w:hAnsi="Cambria"/>
          <w:b w:val="0"/>
        </w:rPr>
        <w:instrText xml:space="preserve"> SAVEDATE  \@ "d/MM/yyyy"  \* MERGEFORMAT </w:instrText>
      </w:r>
      <w:r>
        <w:rPr>
          <w:rFonts w:ascii="Cambria" w:hAnsi="Cambria"/>
          <w:b w:val="0"/>
        </w:rPr>
        <w:fldChar w:fldCharType="separate"/>
      </w:r>
      <w:r w:rsidR="00494651">
        <w:rPr>
          <w:rFonts w:ascii="Cambria" w:hAnsi="Cambria"/>
          <w:b w:val="0"/>
          <w:noProof/>
        </w:rPr>
        <w:t>18/01/2017</w:t>
      </w:r>
      <w:r>
        <w:rPr>
          <w:rFonts w:ascii="Cambria" w:hAnsi="Cambria"/>
          <w:b w:val="0"/>
        </w:rPr>
        <w:fldChar w:fldCharType="end"/>
      </w:r>
    </w:p>
    <w:p w:rsidR="00C67027" w:rsidRDefault="00C67027" w:rsidP="00E07B55">
      <w:pPr>
        <w:pStyle w:val="Subtitle"/>
        <w:sectPr w:rsidR="00C67027" w:rsidSect="00924CFB">
          <w:footerReference w:type="even" r:id="rId8"/>
          <w:pgSz w:w="12240" w:h="15840" w:code="1"/>
          <w:pgMar w:top="2268" w:right="1043" w:bottom="2268" w:left="567" w:header="284" w:footer="1259" w:gutter="0"/>
          <w:cols w:space="720"/>
          <w:vAlign w:val="center"/>
        </w:sectPr>
      </w:pPr>
    </w:p>
    <w:p w:rsidR="00C74F6F" w:rsidRPr="00E71B32" w:rsidRDefault="00C74F6F" w:rsidP="004F3C94">
      <w:pPr>
        <w:pStyle w:val="Title"/>
        <w:ind w:hanging="567"/>
        <w:rPr>
          <w:rFonts w:ascii="Times New Roman" w:hAnsi="Times New Roman"/>
          <w:sz w:val="32"/>
          <w:szCs w:val="32"/>
        </w:rPr>
      </w:pPr>
      <w:r w:rsidRPr="00E71B32">
        <w:rPr>
          <w:rFonts w:ascii="Times New Roman" w:hAnsi="Times New Roman"/>
          <w:sz w:val="32"/>
          <w:szCs w:val="32"/>
        </w:rPr>
        <w:lastRenderedPageBreak/>
        <w:t>Indice</w:t>
      </w:r>
    </w:p>
    <w:p w:rsidR="009B0A27" w:rsidRDefault="009B0A27" w:rsidP="00BE6311">
      <w:pPr>
        <w:pStyle w:val="Body"/>
      </w:pPr>
    </w:p>
    <w:p w:rsidR="00C83E5A" w:rsidRDefault="00C203E5">
      <w:pPr>
        <w:pStyle w:val="TOC1"/>
        <w:tabs>
          <w:tab w:val="left" w:pos="480"/>
          <w:tab w:val="right" w:leader="dot" w:pos="9607"/>
        </w:tabs>
        <w:rPr>
          <w:rFonts w:asciiTheme="minorHAnsi" w:eastAsiaTheme="minorEastAsia" w:hAnsiTheme="minorHAnsi" w:cstheme="minorBidi"/>
          <w:b w:val="0"/>
          <w:bCs w:val="0"/>
          <w:caps w:val="0"/>
          <w:noProof/>
          <w:szCs w:val="22"/>
          <w:lang w:val="en-US"/>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472334497" w:history="1">
        <w:r w:rsidR="00C83E5A" w:rsidRPr="008461EB">
          <w:rPr>
            <w:rStyle w:val="Hyperlink"/>
            <w:noProof/>
          </w:rPr>
          <w:t>1.</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INTRODUZIONE ALL’USO DELLA GUIDA</w:t>
        </w:r>
        <w:r w:rsidR="00C83E5A">
          <w:rPr>
            <w:noProof/>
            <w:webHidden/>
          </w:rPr>
          <w:tab/>
        </w:r>
        <w:r w:rsidR="00C83E5A">
          <w:rPr>
            <w:noProof/>
            <w:webHidden/>
          </w:rPr>
          <w:fldChar w:fldCharType="begin"/>
        </w:r>
        <w:r w:rsidR="00C83E5A">
          <w:rPr>
            <w:noProof/>
            <w:webHidden/>
          </w:rPr>
          <w:instrText xml:space="preserve"> PAGEREF _Toc472334497 \h </w:instrText>
        </w:r>
        <w:r w:rsidR="00C83E5A">
          <w:rPr>
            <w:noProof/>
            <w:webHidden/>
          </w:rPr>
        </w:r>
        <w:r w:rsidR="00C83E5A">
          <w:rPr>
            <w:noProof/>
            <w:webHidden/>
          </w:rPr>
          <w:fldChar w:fldCharType="separate"/>
        </w:r>
        <w:r w:rsidR="00C83E5A">
          <w:rPr>
            <w:noProof/>
            <w:webHidden/>
          </w:rPr>
          <w:t>3</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498" w:history="1">
        <w:r w:rsidR="00C83E5A" w:rsidRPr="008461EB">
          <w:rPr>
            <w:rStyle w:val="Hyperlink"/>
            <w:noProof/>
          </w:rPr>
          <w:t>1.1</w:t>
        </w:r>
        <w:r w:rsidR="00C83E5A">
          <w:rPr>
            <w:rFonts w:asciiTheme="minorHAnsi" w:eastAsiaTheme="minorEastAsia" w:hAnsiTheme="minorHAnsi" w:cstheme="minorBidi"/>
            <w:smallCaps w:val="0"/>
            <w:noProof/>
            <w:szCs w:val="22"/>
            <w:lang w:val="en-US"/>
          </w:rPr>
          <w:tab/>
        </w:r>
        <w:r w:rsidR="00C83E5A" w:rsidRPr="008461EB">
          <w:rPr>
            <w:rStyle w:val="Hyperlink"/>
            <w:noProof/>
          </w:rPr>
          <w:t>SIMBOLI USATI E DESCRIZIONI</w:t>
        </w:r>
        <w:r w:rsidR="00C83E5A">
          <w:rPr>
            <w:noProof/>
            <w:webHidden/>
          </w:rPr>
          <w:tab/>
        </w:r>
        <w:r w:rsidR="00C83E5A">
          <w:rPr>
            <w:noProof/>
            <w:webHidden/>
          </w:rPr>
          <w:fldChar w:fldCharType="begin"/>
        </w:r>
        <w:r w:rsidR="00C83E5A">
          <w:rPr>
            <w:noProof/>
            <w:webHidden/>
          </w:rPr>
          <w:instrText xml:space="preserve"> PAGEREF _Toc472334498 \h </w:instrText>
        </w:r>
        <w:r w:rsidR="00C83E5A">
          <w:rPr>
            <w:noProof/>
            <w:webHidden/>
          </w:rPr>
        </w:r>
        <w:r w:rsidR="00C83E5A">
          <w:rPr>
            <w:noProof/>
            <w:webHidden/>
          </w:rPr>
          <w:fldChar w:fldCharType="separate"/>
        </w:r>
        <w:r w:rsidR="00C83E5A">
          <w:rPr>
            <w:noProof/>
            <w:webHidden/>
          </w:rPr>
          <w:t>3</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499" w:history="1">
        <w:r w:rsidR="00C83E5A" w:rsidRPr="008461EB">
          <w:rPr>
            <w:rStyle w:val="Hyperlink"/>
            <w:noProof/>
          </w:rPr>
          <w:t>2.</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SERVIZIO “ISTANZE ON LINE”</w:t>
        </w:r>
        <w:r w:rsidR="00C83E5A">
          <w:rPr>
            <w:noProof/>
            <w:webHidden/>
          </w:rPr>
          <w:tab/>
        </w:r>
        <w:r w:rsidR="00C83E5A">
          <w:rPr>
            <w:noProof/>
            <w:webHidden/>
          </w:rPr>
          <w:fldChar w:fldCharType="begin"/>
        </w:r>
        <w:r w:rsidR="00C83E5A">
          <w:rPr>
            <w:noProof/>
            <w:webHidden/>
          </w:rPr>
          <w:instrText xml:space="preserve"> PAGEREF _Toc472334499 \h </w:instrText>
        </w:r>
        <w:r w:rsidR="00C83E5A">
          <w:rPr>
            <w:noProof/>
            <w:webHidden/>
          </w:rPr>
        </w:r>
        <w:r w:rsidR="00C83E5A">
          <w:rPr>
            <w:noProof/>
            <w:webHidden/>
          </w:rPr>
          <w:fldChar w:fldCharType="separate"/>
        </w:r>
        <w:r w:rsidR="00C83E5A">
          <w:rPr>
            <w:noProof/>
            <w:webHidden/>
          </w:rPr>
          <w:t>4</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0" w:history="1">
        <w:r w:rsidR="00C83E5A" w:rsidRPr="008461EB">
          <w:rPr>
            <w:rStyle w:val="Hyperlink"/>
            <w:noProof/>
          </w:rPr>
          <w:t>2.1</w:t>
        </w:r>
        <w:r w:rsidR="00C83E5A">
          <w:rPr>
            <w:rFonts w:asciiTheme="minorHAnsi" w:eastAsiaTheme="minorEastAsia" w:hAnsiTheme="minorHAnsi" w:cstheme="minorBidi"/>
            <w:smallCaps w:val="0"/>
            <w:noProof/>
            <w:szCs w:val="22"/>
            <w:lang w:val="en-US"/>
          </w:rPr>
          <w:tab/>
        </w:r>
        <w:r w:rsidR="00C83E5A" w:rsidRPr="008461EB">
          <w:rPr>
            <w:rStyle w:val="Hyperlink"/>
            <w:noProof/>
          </w:rPr>
          <w:t>COS’È E A CHI È RIVOLTO</w:t>
        </w:r>
        <w:r w:rsidR="00C83E5A">
          <w:rPr>
            <w:noProof/>
            <w:webHidden/>
          </w:rPr>
          <w:tab/>
        </w:r>
        <w:r w:rsidR="00C83E5A">
          <w:rPr>
            <w:noProof/>
            <w:webHidden/>
          </w:rPr>
          <w:fldChar w:fldCharType="begin"/>
        </w:r>
        <w:r w:rsidR="00C83E5A">
          <w:rPr>
            <w:noProof/>
            <w:webHidden/>
          </w:rPr>
          <w:instrText xml:space="preserve"> PAGEREF _Toc472334500 \h </w:instrText>
        </w:r>
        <w:r w:rsidR="00C83E5A">
          <w:rPr>
            <w:noProof/>
            <w:webHidden/>
          </w:rPr>
        </w:r>
        <w:r w:rsidR="00C83E5A">
          <w:rPr>
            <w:noProof/>
            <w:webHidden/>
          </w:rPr>
          <w:fldChar w:fldCharType="separate"/>
        </w:r>
        <w:r w:rsidR="00C83E5A">
          <w:rPr>
            <w:noProof/>
            <w:webHidden/>
          </w:rPr>
          <w:t>4</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1" w:history="1">
        <w:r w:rsidR="00C83E5A" w:rsidRPr="008461EB">
          <w:rPr>
            <w:rStyle w:val="Hyperlink"/>
            <w:noProof/>
          </w:rPr>
          <w:t>2.2</w:t>
        </w:r>
        <w:r w:rsidR="00C83E5A">
          <w:rPr>
            <w:rFonts w:asciiTheme="minorHAnsi" w:eastAsiaTheme="minorEastAsia" w:hAnsiTheme="minorHAnsi" w:cstheme="minorBidi"/>
            <w:smallCaps w:val="0"/>
            <w:noProof/>
            <w:szCs w:val="22"/>
            <w:lang w:val="en-US"/>
          </w:rPr>
          <w:tab/>
        </w:r>
        <w:r w:rsidR="00C83E5A" w:rsidRPr="008461EB">
          <w:rPr>
            <w:rStyle w:val="Hyperlink"/>
            <w:noProof/>
          </w:rPr>
          <w:t>HOME PAGE PUBBLICA SERVIZIO ISTANZE ONLINE</w:t>
        </w:r>
        <w:r w:rsidR="00C83E5A">
          <w:rPr>
            <w:noProof/>
            <w:webHidden/>
          </w:rPr>
          <w:tab/>
        </w:r>
        <w:r w:rsidR="00C83E5A">
          <w:rPr>
            <w:noProof/>
            <w:webHidden/>
          </w:rPr>
          <w:fldChar w:fldCharType="begin"/>
        </w:r>
        <w:r w:rsidR="00C83E5A">
          <w:rPr>
            <w:noProof/>
            <w:webHidden/>
          </w:rPr>
          <w:instrText xml:space="preserve"> PAGEREF _Toc472334501 \h </w:instrText>
        </w:r>
        <w:r w:rsidR="00C83E5A">
          <w:rPr>
            <w:noProof/>
            <w:webHidden/>
          </w:rPr>
        </w:r>
        <w:r w:rsidR="00C83E5A">
          <w:rPr>
            <w:noProof/>
            <w:webHidden/>
          </w:rPr>
          <w:fldChar w:fldCharType="separate"/>
        </w:r>
        <w:r w:rsidR="00C83E5A">
          <w:rPr>
            <w:noProof/>
            <w:webHidden/>
          </w:rPr>
          <w:t>5</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2" w:history="1">
        <w:r w:rsidR="00C83E5A" w:rsidRPr="008461EB">
          <w:rPr>
            <w:rStyle w:val="Hyperlink"/>
            <w:noProof/>
          </w:rPr>
          <w:t>2.3</w:t>
        </w:r>
        <w:r w:rsidR="00C83E5A">
          <w:rPr>
            <w:rFonts w:asciiTheme="minorHAnsi" w:eastAsiaTheme="minorEastAsia" w:hAnsiTheme="minorHAnsi" w:cstheme="minorBidi"/>
            <w:smallCaps w:val="0"/>
            <w:noProof/>
            <w:szCs w:val="22"/>
            <w:lang w:val="en-US"/>
          </w:rPr>
          <w:tab/>
        </w:r>
        <w:r w:rsidR="00C83E5A" w:rsidRPr="008461EB">
          <w:rPr>
            <w:rStyle w:val="Hyperlink"/>
            <w:noProof/>
          </w:rPr>
          <w:t>ASPETTI</w:t>
        </w:r>
        <w:r w:rsidR="00C83E5A" w:rsidRPr="008461EB">
          <w:rPr>
            <w:rStyle w:val="Hyperlink"/>
            <w:noProof/>
            <w:spacing w:val="-2"/>
          </w:rPr>
          <w:t xml:space="preserve"> </w:t>
        </w:r>
        <w:r w:rsidR="00C83E5A" w:rsidRPr="008461EB">
          <w:rPr>
            <w:rStyle w:val="Hyperlink"/>
            <w:noProof/>
          </w:rPr>
          <w:t>GENERALI</w:t>
        </w:r>
        <w:r w:rsidR="00C83E5A">
          <w:rPr>
            <w:noProof/>
            <w:webHidden/>
          </w:rPr>
          <w:tab/>
        </w:r>
        <w:r w:rsidR="00C83E5A">
          <w:rPr>
            <w:noProof/>
            <w:webHidden/>
          </w:rPr>
          <w:fldChar w:fldCharType="begin"/>
        </w:r>
        <w:r w:rsidR="00C83E5A">
          <w:rPr>
            <w:noProof/>
            <w:webHidden/>
          </w:rPr>
          <w:instrText xml:space="preserve"> PAGEREF _Toc472334502 \h </w:instrText>
        </w:r>
        <w:r w:rsidR="00C83E5A">
          <w:rPr>
            <w:noProof/>
            <w:webHidden/>
          </w:rPr>
        </w:r>
        <w:r w:rsidR="00C83E5A">
          <w:rPr>
            <w:noProof/>
            <w:webHidden/>
          </w:rPr>
          <w:fldChar w:fldCharType="separate"/>
        </w:r>
        <w:r w:rsidR="00C83E5A">
          <w:rPr>
            <w:noProof/>
            <w:webHidden/>
          </w:rPr>
          <w:t>10</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3" w:history="1">
        <w:r w:rsidR="00C83E5A" w:rsidRPr="008461EB">
          <w:rPr>
            <w:rStyle w:val="Hyperlink"/>
            <w:noProof/>
          </w:rPr>
          <w:t>2.4</w:t>
        </w:r>
        <w:r w:rsidR="00C83E5A">
          <w:rPr>
            <w:rFonts w:asciiTheme="minorHAnsi" w:eastAsiaTheme="minorEastAsia" w:hAnsiTheme="minorHAnsi" w:cstheme="minorBidi"/>
            <w:smallCaps w:val="0"/>
            <w:noProof/>
            <w:szCs w:val="22"/>
            <w:lang w:val="en-US"/>
          </w:rPr>
          <w:tab/>
        </w:r>
        <w:r w:rsidR="00C83E5A" w:rsidRPr="008461EB">
          <w:rPr>
            <w:rStyle w:val="Hyperlink"/>
            <w:noProof/>
          </w:rPr>
          <w:t>ACCESSO</w:t>
        </w:r>
        <w:r w:rsidR="00C83E5A" w:rsidRPr="008461EB">
          <w:rPr>
            <w:rStyle w:val="Hyperlink"/>
            <w:noProof/>
            <w:spacing w:val="-2"/>
          </w:rPr>
          <w:t xml:space="preserve"> </w:t>
        </w:r>
        <w:r w:rsidR="00C83E5A" w:rsidRPr="008461EB">
          <w:rPr>
            <w:rStyle w:val="Hyperlink"/>
            <w:noProof/>
          </w:rPr>
          <w:t>ALL’APPLICAZIONE</w:t>
        </w:r>
        <w:r w:rsidR="00C83E5A">
          <w:rPr>
            <w:noProof/>
            <w:webHidden/>
          </w:rPr>
          <w:tab/>
        </w:r>
        <w:r w:rsidR="00C83E5A">
          <w:rPr>
            <w:noProof/>
            <w:webHidden/>
          </w:rPr>
          <w:fldChar w:fldCharType="begin"/>
        </w:r>
        <w:r w:rsidR="00C83E5A">
          <w:rPr>
            <w:noProof/>
            <w:webHidden/>
          </w:rPr>
          <w:instrText xml:space="preserve"> PAGEREF _Toc472334503 \h </w:instrText>
        </w:r>
        <w:r w:rsidR="00C83E5A">
          <w:rPr>
            <w:noProof/>
            <w:webHidden/>
          </w:rPr>
        </w:r>
        <w:r w:rsidR="00C83E5A">
          <w:rPr>
            <w:noProof/>
            <w:webHidden/>
          </w:rPr>
          <w:fldChar w:fldCharType="separate"/>
        </w:r>
        <w:r w:rsidR="00C83E5A">
          <w:rPr>
            <w:noProof/>
            <w:webHidden/>
          </w:rPr>
          <w:t>10</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504" w:history="1">
        <w:r w:rsidR="00C83E5A" w:rsidRPr="008461EB">
          <w:rPr>
            <w:rStyle w:val="Hyperlink"/>
            <w:noProof/>
          </w:rPr>
          <w:t>3.</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HOME PAGE PRIVATA DEL SERVIZIO</w:t>
        </w:r>
        <w:r w:rsidR="00C83E5A">
          <w:rPr>
            <w:noProof/>
            <w:webHidden/>
          </w:rPr>
          <w:tab/>
        </w:r>
        <w:r w:rsidR="00C83E5A">
          <w:rPr>
            <w:noProof/>
            <w:webHidden/>
          </w:rPr>
          <w:fldChar w:fldCharType="begin"/>
        </w:r>
        <w:r w:rsidR="00C83E5A">
          <w:rPr>
            <w:noProof/>
            <w:webHidden/>
          </w:rPr>
          <w:instrText xml:space="preserve"> PAGEREF _Toc472334504 \h </w:instrText>
        </w:r>
        <w:r w:rsidR="00C83E5A">
          <w:rPr>
            <w:noProof/>
            <w:webHidden/>
          </w:rPr>
        </w:r>
        <w:r w:rsidR="00C83E5A">
          <w:rPr>
            <w:noProof/>
            <w:webHidden/>
          </w:rPr>
          <w:fldChar w:fldCharType="separate"/>
        </w:r>
        <w:r w:rsidR="00C83E5A">
          <w:rPr>
            <w:noProof/>
            <w:webHidden/>
          </w:rPr>
          <w:t>14</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5" w:history="1">
        <w:r w:rsidR="00C83E5A" w:rsidRPr="008461EB">
          <w:rPr>
            <w:rStyle w:val="Hyperlink"/>
            <w:noProof/>
          </w:rPr>
          <w:t>3.1</w:t>
        </w:r>
        <w:r w:rsidR="00C83E5A">
          <w:rPr>
            <w:rFonts w:asciiTheme="minorHAnsi" w:eastAsiaTheme="minorEastAsia" w:hAnsiTheme="minorHAnsi" w:cstheme="minorBidi"/>
            <w:smallCaps w:val="0"/>
            <w:noProof/>
            <w:szCs w:val="22"/>
            <w:lang w:val="en-US"/>
          </w:rPr>
          <w:tab/>
        </w:r>
        <w:r w:rsidR="00C83E5A" w:rsidRPr="008461EB">
          <w:rPr>
            <w:rStyle w:val="Hyperlink"/>
            <w:noProof/>
          </w:rPr>
          <w:t>ACCESSO UTENTE DELEGATO O PRIVILEGIATO</w:t>
        </w:r>
        <w:r w:rsidR="00C83E5A">
          <w:rPr>
            <w:noProof/>
            <w:webHidden/>
          </w:rPr>
          <w:tab/>
        </w:r>
        <w:r w:rsidR="00C83E5A">
          <w:rPr>
            <w:noProof/>
            <w:webHidden/>
          </w:rPr>
          <w:fldChar w:fldCharType="begin"/>
        </w:r>
        <w:r w:rsidR="00C83E5A">
          <w:rPr>
            <w:noProof/>
            <w:webHidden/>
          </w:rPr>
          <w:instrText xml:space="preserve"> PAGEREF _Toc472334505 \h </w:instrText>
        </w:r>
        <w:r w:rsidR="00C83E5A">
          <w:rPr>
            <w:noProof/>
            <w:webHidden/>
          </w:rPr>
        </w:r>
        <w:r w:rsidR="00C83E5A">
          <w:rPr>
            <w:noProof/>
            <w:webHidden/>
          </w:rPr>
          <w:fldChar w:fldCharType="separate"/>
        </w:r>
        <w:r w:rsidR="00C83E5A">
          <w:rPr>
            <w:noProof/>
            <w:webHidden/>
          </w:rPr>
          <w:t>17</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6" w:history="1">
        <w:r w:rsidR="00C83E5A" w:rsidRPr="008461EB">
          <w:rPr>
            <w:rStyle w:val="Hyperlink"/>
            <w:noProof/>
          </w:rPr>
          <w:t>3.2</w:t>
        </w:r>
        <w:r w:rsidR="00C83E5A">
          <w:rPr>
            <w:rFonts w:asciiTheme="minorHAnsi" w:eastAsiaTheme="minorEastAsia" w:hAnsiTheme="minorHAnsi" w:cstheme="minorBidi"/>
            <w:smallCaps w:val="0"/>
            <w:noProof/>
            <w:szCs w:val="22"/>
            <w:lang w:val="en-US"/>
          </w:rPr>
          <w:tab/>
        </w:r>
        <w:r w:rsidR="00C83E5A" w:rsidRPr="008461EB">
          <w:rPr>
            <w:rStyle w:val="Hyperlink"/>
            <w:noProof/>
          </w:rPr>
          <w:t>FUNZIONI E SERVIZI</w:t>
        </w:r>
        <w:r w:rsidR="00C83E5A">
          <w:rPr>
            <w:noProof/>
            <w:webHidden/>
          </w:rPr>
          <w:tab/>
        </w:r>
        <w:r w:rsidR="00C83E5A">
          <w:rPr>
            <w:noProof/>
            <w:webHidden/>
          </w:rPr>
          <w:fldChar w:fldCharType="begin"/>
        </w:r>
        <w:r w:rsidR="00C83E5A">
          <w:rPr>
            <w:noProof/>
            <w:webHidden/>
          </w:rPr>
          <w:instrText xml:space="preserve"> PAGEREF _Toc472334506 \h </w:instrText>
        </w:r>
        <w:r w:rsidR="00C83E5A">
          <w:rPr>
            <w:noProof/>
            <w:webHidden/>
          </w:rPr>
        </w:r>
        <w:r w:rsidR="00C83E5A">
          <w:rPr>
            <w:noProof/>
            <w:webHidden/>
          </w:rPr>
          <w:fldChar w:fldCharType="separate"/>
        </w:r>
        <w:r w:rsidR="00C83E5A">
          <w:rPr>
            <w:noProof/>
            <w:webHidden/>
          </w:rPr>
          <w:t>20</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507" w:history="1">
        <w:r w:rsidR="00C83E5A" w:rsidRPr="008461EB">
          <w:rPr>
            <w:rStyle w:val="Hyperlink"/>
            <w:noProof/>
          </w:rPr>
          <w:t>4.</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FUNZIONI DI SERVIZIO</w:t>
        </w:r>
        <w:r w:rsidR="00C83E5A">
          <w:rPr>
            <w:noProof/>
            <w:webHidden/>
          </w:rPr>
          <w:tab/>
        </w:r>
        <w:r w:rsidR="00C83E5A">
          <w:rPr>
            <w:noProof/>
            <w:webHidden/>
          </w:rPr>
          <w:fldChar w:fldCharType="begin"/>
        </w:r>
        <w:r w:rsidR="00C83E5A">
          <w:rPr>
            <w:noProof/>
            <w:webHidden/>
          </w:rPr>
          <w:instrText xml:space="preserve"> PAGEREF _Toc472334507 \h </w:instrText>
        </w:r>
        <w:r w:rsidR="00C83E5A">
          <w:rPr>
            <w:noProof/>
            <w:webHidden/>
          </w:rPr>
        </w:r>
        <w:r w:rsidR="00C83E5A">
          <w:rPr>
            <w:noProof/>
            <w:webHidden/>
          </w:rPr>
          <w:fldChar w:fldCharType="separate"/>
        </w:r>
        <w:r w:rsidR="00C83E5A">
          <w:rPr>
            <w:noProof/>
            <w:webHidden/>
          </w:rPr>
          <w:t>23</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8" w:history="1">
        <w:r w:rsidR="00C83E5A" w:rsidRPr="008461EB">
          <w:rPr>
            <w:rStyle w:val="Hyperlink"/>
            <w:noProof/>
          </w:rPr>
          <w:t>4.1</w:t>
        </w:r>
        <w:r w:rsidR="00C83E5A">
          <w:rPr>
            <w:rFonts w:asciiTheme="minorHAnsi" w:eastAsiaTheme="minorEastAsia" w:hAnsiTheme="minorHAnsi" w:cstheme="minorBidi"/>
            <w:smallCaps w:val="0"/>
            <w:noProof/>
            <w:szCs w:val="22"/>
            <w:lang w:val="en-US"/>
          </w:rPr>
          <w:tab/>
        </w:r>
        <w:r w:rsidR="00C83E5A" w:rsidRPr="008461EB">
          <w:rPr>
            <w:rStyle w:val="Hyperlink"/>
            <w:noProof/>
          </w:rPr>
          <w:t>VARIAZIONE</w:t>
        </w:r>
        <w:r w:rsidR="00C83E5A" w:rsidRPr="008461EB">
          <w:rPr>
            <w:rStyle w:val="Hyperlink"/>
            <w:noProof/>
            <w:spacing w:val="2"/>
          </w:rPr>
          <w:t xml:space="preserve"> </w:t>
        </w:r>
        <w:r w:rsidR="00C83E5A" w:rsidRPr="008461EB">
          <w:rPr>
            <w:rStyle w:val="Hyperlink"/>
            <w:noProof/>
          </w:rPr>
          <w:t>DATI</w:t>
        </w:r>
        <w:r w:rsidR="00C83E5A" w:rsidRPr="008461EB">
          <w:rPr>
            <w:rStyle w:val="Hyperlink"/>
            <w:noProof/>
            <w:spacing w:val="-2"/>
          </w:rPr>
          <w:t xml:space="preserve"> </w:t>
        </w:r>
        <w:r w:rsidR="00C83E5A" w:rsidRPr="008461EB">
          <w:rPr>
            <w:rStyle w:val="Hyperlink"/>
            <w:noProof/>
          </w:rPr>
          <w:t>DI RECAPITO</w:t>
        </w:r>
        <w:r w:rsidR="00C83E5A">
          <w:rPr>
            <w:noProof/>
            <w:webHidden/>
          </w:rPr>
          <w:tab/>
        </w:r>
        <w:r w:rsidR="00C83E5A">
          <w:rPr>
            <w:noProof/>
            <w:webHidden/>
          </w:rPr>
          <w:fldChar w:fldCharType="begin"/>
        </w:r>
        <w:r w:rsidR="00C83E5A">
          <w:rPr>
            <w:noProof/>
            <w:webHidden/>
          </w:rPr>
          <w:instrText xml:space="preserve"> PAGEREF _Toc472334508 \h </w:instrText>
        </w:r>
        <w:r w:rsidR="00C83E5A">
          <w:rPr>
            <w:noProof/>
            <w:webHidden/>
          </w:rPr>
        </w:r>
        <w:r w:rsidR="00C83E5A">
          <w:rPr>
            <w:noProof/>
            <w:webHidden/>
          </w:rPr>
          <w:fldChar w:fldCharType="separate"/>
        </w:r>
        <w:r w:rsidR="00C83E5A">
          <w:rPr>
            <w:noProof/>
            <w:webHidden/>
          </w:rPr>
          <w:t>23</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09" w:history="1">
        <w:r w:rsidR="00C83E5A" w:rsidRPr="008461EB">
          <w:rPr>
            <w:rStyle w:val="Hyperlink"/>
            <w:noProof/>
          </w:rPr>
          <w:t>4.2</w:t>
        </w:r>
        <w:r w:rsidR="00C83E5A">
          <w:rPr>
            <w:rFonts w:asciiTheme="minorHAnsi" w:eastAsiaTheme="minorEastAsia" w:hAnsiTheme="minorHAnsi" w:cstheme="minorBidi"/>
            <w:smallCaps w:val="0"/>
            <w:noProof/>
            <w:szCs w:val="22"/>
            <w:lang w:val="en-US"/>
          </w:rPr>
          <w:tab/>
        </w:r>
        <w:r w:rsidR="00C83E5A" w:rsidRPr="008461EB">
          <w:rPr>
            <w:rStyle w:val="Hyperlink"/>
            <w:noProof/>
          </w:rPr>
          <w:t>CAMBIO CODICE PERSONALE</w:t>
        </w:r>
        <w:r w:rsidR="00C83E5A">
          <w:rPr>
            <w:noProof/>
            <w:webHidden/>
          </w:rPr>
          <w:tab/>
        </w:r>
        <w:r w:rsidR="00C83E5A">
          <w:rPr>
            <w:noProof/>
            <w:webHidden/>
          </w:rPr>
          <w:fldChar w:fldCharType="begin"/>
        </w:r>
        <w:r w:rsidR="00C83E5A">
          <w:rPr>
            <w:noProof/>
            <w:webHidden/>
          </w:rPr>
          <w:instrText xml:space="preserve"> PAGEREF _Toc472334509 \h </w:instrText>
        </w:r>
        <w:r w:rsidR="00C83E5A">
          <w:rPr>
            <w:noProof/>
            <w:webHidden/>
          </w:rPr>
        </w:r>
        <w:r w:rsidR="00C83E5A">
          <w:rPr>
            <w:noProof/>
            <w:webHidden/>
          </w:rPr>
          <w:fldChar w:fldCharType="separate"/>
        </w:r>
        <w:r w:rsidR="00C83E5A">
          <w:rPr>
            <w:noProof/>
            <w:webHidden/>
          </w:rPr>
          <w:t>26</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0" w:history="1">
        <w:r w:rsidR="00C83E5A" w:rsidRPr="008461EB">
          <w:rPr>
            <w:rStyle w:val="Hyperlink"/>
            <w:noProof/>
          </w:rPr>
          <w:t>4.3</w:t>
        </w:r>
        <w:r w:rsidR="00C83E5A">
          <w:rPr>
            <w:rFonts w:asciiTheme="minorHAnsi" w:eastAsiaTheme="minorEastAsia" w:hAnsiTheme="minorHAnsi" w:cstheme="minorBidi"/>
            <w:smallCaps w:val="0"/>
            <w:noProof/>
            <w:szCs w:val="22"/>
            <w:lang w:val="en-US"/>
          </w:rPr>
          <w:tab/>
        </w:r>
        <w:r w:rsidR="00C83E5A" w:rsidRPr="008461EB">
          <w:rPr>
            <w:rStyle w:val="Hyperlink"/>
            <w:noProof/>
          </w:rPr>
          <w:t>RECUPERO CODICE PERSONALE</w:t>
        </w:r>
        <w:r w:rsidR="00C83E5A">
          <w:rPr>
            <w:noProof/>
            <w:webHidden/>
          </w:rPr>
          <w:tab/>
        </w:r>
        <w:r w:rsidR="00C83E5A">
          <w:rPr>
            <w:noProof/>
            <w:webHidden/>
          </w:rPr>
          <w:fldChar w:fldCharType="begin"/>
        </w:r>
        <w:r w:rsidR="00C83E5A">
          <w:rPr>
            <w:noProof/>
            <w:webHidden/>
          </w:rPr>
          <w:instrText xml:space="preserve"> PAGEREF _Toc472334510 \h </w:instrText>
        </w:r>
        <w:r w:rsidR="00C83E5A">
          <w:rPr>
            <w:noProof/>
            <w:webHidden/>
          </w:rPr>
        </w:r>
        <w:r w:rsidR="00C83E5A">
          <w:rPr>
            <w:noProof/>
            <w:webHidden/>
          </w:rPr>
          <w:fldChar w:fldCharType="separate"/>
        </w:r>
        <w:r w:rsidR="00C83E5A">
          <w:rPr>
            <w:noProof/>
            <w:webHidden/>
          </w:rPr>
          <w:t>29</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1" w:history="1">
        <w:r w:rsidR="00C83E5A" w:rsidRPr="008461EB">
          <w:rPr>
            <w:rStyle w:val="Hyperlink"/>
            <w:noProof/>
          </w:rPr>
          <w:t>4.4</w:t>
        </w:r>
        <w:r w:rsidR="00C83E5A">
          <w:rPr>
            <w:rFonts w:asciiTheme="minorHAnsi" w:eastAsiaTheme="minorEastAsia" w:hAnsiTheme="minorHAnsi" w:cstheme="minorBidi"/>
            <w:smallCaps w:val="0"/>
            <w:noProof/>
            <w:szCs w:val="22"/>
            <w:lang w:val="en-US"/>
          </w:rPr>
          <w:tab/>
        </w:r>
        <w:r w:rsidR="00C83E5A" w:rsidRPr="008461EB">
          <w:rPr>
            <w:rStyle w:val="Hyperlink"/>
            <w:noProof/>
          </w:rPr>
          <w:t>GESTIONE INDIRIZZO POSTA CERTIFICATA</w:t>
        </w:r>
        <w:r w:rsidR="00C83E5A">
          <w:rPr>
            <w:noProof/>
            <w:webHidden/>
          </w:rPr>
          <w:tab/>
        </w:r>
        <w:r w:rsidR="00C83E5A">
          <w:rPr>
            <w:noProof/>
            <w:webHidden/>
          </w:rPr>
          <w:fldChar w:fldCharType="begin"/>
        </w:r>
        <w:r w:rsidR="00C83E5A">
          <w:rPr>
            <w:noProof/>
            <w:webHidden/>
          </w:rPr>
          <w:instrText xml:space="preserve"> PAGEREF _Toc472334511 \h </w:instrText>
        </w:r>
        <w:r w:rsidR="00C83E5A">
          <w:rPr>
            <w:noProof/>
            <w:webHidden/>
          </w:rPr>
        </w:r>
        <w:r w:rsidR="00C83E5A">
          <w:rPr>
            <w:noProof/>
            <w:webHidden/>
          </w:rPr>
          <w:fldChar w:fldCharType="separate"/>
        </w:r>
        <w:r w:rsidR="00C83E5A">
          <w:rPr>
            <w:noProof/>
            <w:webHidden/>
          </w:rPr>
          <w:t>33</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2" w:history="1">
        <w:r w:rsidR="00C83E5A" w:rsidRPr="008461EB">
          <w:rPr>
            <w:rStyle w:val="Hyperlink"/>
            <w:noProof/>
          </w:rPr>
          <w:t>4.5</w:t>
        </w:r>
        <w:r w:rsidR="00C83E5A">
          <w:rPr>
            <w:rFonts w:asciiTheme="minorHAnsi" w:eastAsiaTheme="minorEastAsia" w:hAnsiTheme="minorHAnsi" w:cstheme="minorBidi"/>
            <w:smallCaps w:val="0"/>
            <w:noProof/>
            <w:szCs w:val="22"/>
            <w:lang w:val="en-US"/>
          </w:rPr>
          <w:tab/>
        </w:r>
        <w:r w:rsidR="00C83E5A" w:rsidRPr="008461EB">
          <w:rPr>
            <w:rStyle w:val="Hyperlink"/>
            <w:noProof/>
          </w:rPr>
          <w:t>VALIDAZIONE INDIRIZZO POSTA CERTIFICATA</w:t>
        </w:r>
        <w:r w:rsidR="00C83E5A">
          <w:rPr>
            <w:noProof/>
            <w:webHidden/>
          </w:rPr>
          <w:tab/>
        </w:r>
        <w:r w:rsidR="00C83E5A">
          <w:rPr>
            <w:noProof/>
            <w:webHidden/>
          </w:rPr>
          <w:fldChar w:fldCharType="begin"/>
        </w:r>
        <w:r w:rsidR="00C83E5A">
          <w:rPr>
            <w:noProof/>
            <w:webHidden/>
          </w:rPr>
          <w:instrText xml:space="preserve"> PAGEREF _Toc472334512 \h </w:instrText>
        </w:r>
        <w:r w:rsidR="00C83E5A">
          <w:rPr>
            <w:noProof/>
            <w:webHidden/>
          </w:rPr>
        </w:r>
        <w:r w:rsidR="00C83E5A">
          <w:rPr>
            <w:noProof/>
            <w:webHidden/>
          </w:rPr>
          <w:fldChar w:fldCharType="separate"/>
        </w:r>
        <w:r w:rsidR="00C83E5A">
          <w:rPr>
            <w:noProof/>
            <w:webHidden/>
          </w:rPr>
          <w:t>37</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3" w:history="1">
        <w:r w:rsidR="00C83E5A" w:rsidRPr="008461EB">
          <w:rPr>
            <w:rStyle w:val="Hyperlink"/>
            <w:noProof/>
          </w:rPr>
          <w:t>4.6</w:t>
        </w:r>
        <w:r w:rsidR="00C83E5A">
          <w:rPr>
            <w:rFonts w:asciiTheme="minorHAnsi" w:eastAsiaTheme="minorEastAsia" w:hAnsiTheme="minorHAnsi" w:cstheme="minorBidi"/>
            <w:smallCaps w:val="0"/>
            <w:noProof/>
            <w:szCs w:val="22"/>
            <w:lang w:val="en-US"/>
          </w:rPr>
          <w:tab/>
        </w:r>
        <w:r w:rsidR="00C83E5A" w:rsidRPr="008461EB">
          <w:rPr>
            <w:rStyle w:val="Hyperlink"/>
            <w:noProof/>
          </w:rPr>
          <w:t>RIGENERAZIONE DEL CODICE PERSONALE</w:t>
        </w:r>
        <w:r w:rsidR="00C83E5A">
          <w:rPr>
            <w:noProof/>
            <w:webHidden/>
          </w:rPr>
          <w:tab/>
        </w:r>
        <w:r w:rsidR="00C83E5A">
          <w:rPr>
            <w:noProof/>
            <w:webHidden/>
          </w:rPr>
          <w:fldChar w:fldCharType="begin"/>
        </w:r>
        <w:r w:rsidR="00C83E5A">
          <w:rPr>
            <w:noProof/>
            <w:webHidden/>
          </w:rPr>
          <w:instrText xml:space="preserve"> PAGEREF _Toc472334513 \h </w:instrText>
        </w:r>
        <w:r w:rsidR="00C83E5A">
          <w:rPr>
            <w:noProof/>
            <w:webHidden/>
          </w:rPr>
        </w:r>
        <w:r w:rsidR="00C83E5A">
          <w:rPr>
            <w:noProof/>
            <w:webHidden/>
          </w:rPr>
          <w:fldChar w:fldCharType="separate"/>
        </w:r>
        <w:r w:rsidR="00C83E5A">
          <w:rPr>
            <w:noProof/>
            <w:webHidden/>
          </w:rPr>
          <w:t>40</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4" w:history="1">
        <w:r w:rsidR="00C83E5A" w:rsidRPr="008461EB">
          <w:rPr>
            <w:rStyle w:val="Hyperlink"/>
            <w:noProof/>
          </w:rPr>
          <w:t>4.7</w:t>
        </w:r>
        <w:r w:rsidR="00C83E5A">
          <w:rPr>
            <w:rFonts w:asciiTheme="minorHAnsi" w:eastAsiaTheme="minorEastAsia" w:hAnsiTheme="minorHAnsi" w:cstheme="minorBidi"/>
            <w:smallCaps w:val="0"/>
            <w:noProof/>
            <w:szCs w:val="22"/>
            <w:lang w:val="en-US"/>
          </w:rPr>
          <w:tab/>
        </w:r>
        <w:r w:rsidR="00C83E5A" w:rsidRPr="008461EB">
          <w:rPr>
            <w:rStyle w:val="Hyperlink"/>
            <w:noProof/>
          </w:rPr>
          <w:t>RICERCA UTENTE PER DELEGA</w:t>
        </w:r>
        <w:r w:rsidR="00C83E5A">
          <w:rPr>
            <w:noProof/>
            <w:webHidden/>
          </w:rPr>
          <w:tab/>
        </w:r>
        <w:r w:rsidR="00C83E5A">
          <w:rPr>
            <w:noProof/>
            <w:webHidden/>
          </w:rPr>
          <w:fldChar w:fldCharType="begin"/>
        </w:r>
        <w:r w:rsidR="00C83E5A">
          <w:rPr>
            <w:noProof/>
            <w:webHidden/>
          </w:rPr>
          <w:instrText xml:space="preserve"> PAGEREF _Toc472334514 \h </w:instrText>
        </w:r>
        <w:r w:rsidR="00C83E5A">
          <w:rPr>
            <w:noProof/>
            <w:webHidden/>
          </w:rPr>
        </w:r>
        <w:r w:rsidR="00C83E5A">
          <w:rPr>
            <w:noProof/>
            <w:webHidden/>
          </w:rPr>
          <w:fldChar w:fldCharType="separate"/>
        </w:r>
        <w:r w:rsidR="00C83E5A">
          <w:rPr>
            <w:noProof/>
            <w:webHidden/>
          </w:rPr>
          <w:t>46</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5" w:history="1">
        <w:r w:rsidR="00C83E5A" w:rsidRPr="008461EB">
          <w:rPr>
            <w:rStyle w:val="Hyperlink"/>
            <w:noProof/>
          </w:rPr>
          <w:t>4.8</w:t>
        </w:r>
        <w:r w:rsidR="00C83E5A">
          <w:rPr>
            <w:rFonts w:asciiTheme="minorHAnsi" w:eastAsiaTheme="minorEastAsia" w:hAnsiTheme="minorHAnsi" w:cstheme="minorBidi"/>
            <w:smallCaps w:val="0"/>
            <w:noProof/>
            <w:szCs w:val="22"/>
            <w:lang w:val="en-US"/>
          </w:rPr>
          <w:tab/>
        </w:r>
        <w:r w:rsidR="00C83E5A" w:rsidRPr="008461EB">
          <w:rPr>
            <w:rStyle w:val="Hyperlink"/>
            <w:noProof/>
          </w:rPr>
          <w:t>ELENCO DELEGHE CONCESSE</w:t>
        </w:r>
        <w:r w:rsidR="00C83E5A">
          <w:rPr>
            <w:noProof/>
            <w:webHidden/>
          </w:rPr>
          <w:tab/>
        </w:r>
        <w:r w:rsidR="00C83E5A">
          <w:rPr>
            <w:noProof/>
            <w:webHidden/>
          </w:rPr>
          <w:fldChar w:fldCharType="begin"/>
        </w:r>
        <w:r w:rsidR="00C83E5A">
          <w:rPr>
            <w:noProof/>
            <w:webHidden/>
          </w:rPr>
          <w:instrText xml:space="preserve"> PAGEREF _Toc472334515 \h </w:instrText>
        </w:r>
        <w:r w:rsidR="00C83E5A">
          <w:rPr>
            <w:noProof/>
            <w:webHidden/>
          </w:rPr>
        </w:r>
        <w:r w:rsidR="00C83E5A">
          <w:rPr>
            <w:noProof/>
            <w:webHidden/>
          </w:rPr>
          <w:fldChar w:fldCharType="separate"/>
        </w:r>
        <w:r w:rsidR="00C83E5A">
          <w:rPr>
            <w:noProof/>
            <w:webHidden/>
          </w:rPr>
          <w:t>50</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6" w:history="1">
        <w:r w:rsidR="00C83E5A" w:rsidRPr="008461EB">
          <w:rPr>
            <w:rStyle w:val="Hyperlink"/>
            <w:noProof/>
          </w:rPr>
          <w:t>4.9</w:t>
        </w:r>
        <w:r w:rsidR="00C83E5A">
          <w:rPr>
            <w:rFonts w:asciiTheme="minorHAnsi" w:eastAsiaTheme="minorEastAsia" w:hAnsiTheme="minorHAnsi" w:cstheme="minorBidi"/>
            <w:smallCaps w:val="0"/>
            <w:noProof/>
            <w:szCs w:val="22"/>
            <w:lang w:val="en-US"/>
          </w:rPr>
          <w:tab/>
        </w:r>
        <w:r w:rsidR="00C83E5A" w:rsidRPr="008461EB">
          <w:rPr>
            <w:rStyle w:val="Hyperlink"/>
            <w:noProof/>
          </w:rPr>
          <w:t>DISABILITA SERVIZIO</w:t>
        </w:r>
        <w:r w:rsidR="00C83E5A">
          <w:rPr>
            <w:noProof/>
            <w:webHidden/>
          </w:rPr>
          <w:tab/>
        </w:r>
        <w:r w:rsidR="00C83E5A">
          <w:rPr>
            <w:noProof/>
            <w:webHidden/>
          </w:rPr>
          <w:fldChar w:fldCharType="begin"/>
        </w:r>
        <w:r w:rsidR="00C83E5A">
          <w:rPr>
            <w:noProof/>
            <w:webHidden/>
          </w:rPr>
          <w:instrText xml:space="preserve"> PAGEREF _Toc472334516 \h </w:instrText>
        </w:r>
        <w:r w:rsidR="00C83E5A">
          <w:rPr>
            <w:noProof/>
            <w:webHidden/>
          </w:rPr>
        </w:r>
        <w:r w:rsidR="00C83E5A">
          <w:rPr>
            <w:noProof/>
            <w:webHidden/>
          </w:rPr>
          <w:fldChar w:fldCharType="separate"/>
        </w:r>
        <w:r w:rsidR="00C83E5A">
          <w:rPr>
            <w:noProof/>
            <w:webHidden/>
          </w:rPr>
          <w:t>54</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7" w:history="1">
        <w:r w:rsidR="00C83E5A" w:rsidRPr="008461EB">
          <w:rPr>
            <w:rStyle w:val="Hyperlink"/>
            <w:noProof/>
          </w:rPr>
          <w:t>4.10</w:t>
        </w:r>
        <w:r w:rsidR="00C83E5A">
          <w:rPr>
            <w:rFonts w:asciiTheme="minorHAnsi" w:eastAsiaTheme="minorEastAsia" w:hAnsiTheme="minorHAnsi" w:cstheme="minorBidi"/>
            <w:smallCaps w:val="0"/>
            <w:noProof/>
            <w:szCs w:val="22"/>
            <w:lang w:val="en-US"/>
          </w:rPr>
          <w:tab/>
        </w:r>
        <w:r w:rsidR="00C83E5A" w:rsidRPr="008461EB">
          <w:rPr>
            <w:rStyle w:val="Hyperlink"/>
            <w:noProof/>
          </w:rPr>
          <w:t>CONSULTAZIONE ARCHIVIO PERSONALE</w:t>
        </w:r>
        <w:r w:rsidR="00C83E5A">
          <w:rPr>
            <w:noProof/>
            <w:webHidden/>
          </w:rPr>
          <w:tab/>
        </w:r>
        <w:r w:rsidR="00C83E5A">
          <w:rPr>
            <w:noProof/>
            <w:webHidden/>
          </w:rPr>
          <w:fldChar w:fldCharType="begin"/>
        </w:r>
        <w:r w:rsidR="00C83E5A">
          <w:rPr>
            <w:noProof/>
            <w:webHidden/>
          </w:rPr>
          <w:instrText xml:space="preserve"> PAGEREF _Toc472334517 \h </w:instrText>
        </w:r>
        <w:r w:rsidR="00C83E5A">
          <w:rPr>
            <w:noProof/>
            <w:webHidden/>
          </w:rPr>
        </w:r>
        <w:r w:rsidR="00C83E5A">
          <w:rPr>
            <w:noProof/>
            <w:webHidden/>
          </w:rPr>
          <w:fldChar w:fldCharType="separate"/>
        </w:r>
        <w:r w:rsidR="00C83E5A">
          <w:rPr>
            <w:noProof/>
            <w:webHidden/>
          </w:rPr>
          <w:t>56</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18" w:history="1">
        <w:r w:rsidR="00C83E5A" w:rsidRPr="008461EB">
          <w:rPr>
            <w:rStyle w:val="Hyperlink"/>
            <w:noProof/>
          </w:rPr>
          <w:t>4.11</w:t>
        </w:r>
        <w:r w:rsidR="00C83E5A">
          <w:rPr>
            <w:rFonts w:asciiTheme="minorHAnsi" w:eastAsiaTheme="minorEastAsia" w:hAnsiTheme="minorHAnsi" w:cstheme="minorBidi"/>
            <w:smallCaps w:val="0"/>
            <w:noProof/>
            <w:szCs w:val="22"/>
            <w:lang w:val="en-US"/>
          </w:rPr>
          <w:tab/>
        </w:r>
        <w:r w:rsidR="00C83E5A" w:rsidRPr="008461EB">
          <w:rPr>
            <w:rStyle w:val="Hyperlink"/>
            <w:noProof/>
          </w:rPr>
          <w:t>ISTANZE</w:t>
        </w:r>
        <w:r w:rsidR="00C83E5A">
          <w:rPr>
            <w:noProof/>
            <w:webHidden/>
          </w:rPr>
          <w:tab/>
        </w:r>
        <w:r w:rsidR="00C83E5A">
          <w:rPr>
            <w:noProof/>
            <w:webHidden/>
          </w:rPr>
          <w:fldChar w:fldCharType="begin"/>
        </w:r>
        <w:r w:rsidR="00C83E5A">
          <w:rPr>
            <w:noProof/>
            <w:webHidden/>
          </w:rPr>
          <w:instrText xml:space="preserve"> PAGEREF _Toc472334518 \h </w:instrText>
        </w:r>
        <w:r w:rsidR="00C83E5A">
          <w:rPr>
            <w:noProof/>
            <w:webHidden/>
          </w:rPr>
        </w:r>
        <w:r w:rsidR="00C83E5A">
          <w:rPr>
            <w:noProof/>
            <w:webHidden/>
          </w:rPr>
          <w:fldChar w:fldCharType="separate"/>
        </w:r>
        <w:r w:rsidR="00C83E5A">
          <w:rPr>
            <w:noProof/>
            <w:webHidden/>
          </w:rPr>
          <w:t>60</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519" w:history="1">
        <w:r w:rsidR="00C83E5A" w:rsidRPr="008461EB">
          <w:rPr>
            <w:rStyle w:val="Hyperlink"/>
            <w:noProof/>
          </w:rPr>
          <w:t>5.</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GLOSSARIO</w:t>
        </w:r>
        <w:r w:rsidR="00C83E5A">
          <w:rPr>
            <w:noProof/>
            <w:webHidden/>
          </w:rPr>
          <w:tab/>
        </w:r>
        <w:r w:rsidR="00C83E5A">
          <w:rPr>
            <w:noProof/>
            <w:webHidden/>
          </w:rPr>
          <w:fldChar w:fldCharType="begin"/>
        </w:r>
        <w:r w:rsidR="00C83E5A">
          <w:rPr>
            <w:noProof/>
            <w:webHidden/>
          </w:rPr>
          <w:instrText xml:space="preserve"> PAGEREF _Toc472334519 \h </w:instrText>
        </w:r>
        <w:r w:rsidR="00C83E5A">
          <w:rPr>
            <w:noProof/>
            <w:webHidden/>
          </w:rPr>
        </w:r>
        <w:r w:rsidR="00C83E5A">
          <w:rPr>
            <w:noProof/>
            <w:webHidden/>
          </w:rPr>
          <w:fldChar w:fldCharType="separate"/>
        </w:r>
        <w:r w:rsidR="00C83E5A">
          <w:rPr>
            <w:noProof/>
            <w:webHidden/>
          </w:rPr>
          <w:t>62</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520" w:history="1">
        <w:r w:rsidR="00C83E5A" w:rsidRPr="008461EB">
          <w:rPr>
            <w:rStyle w:val="Hyperlink"/>
            <w:noProof/>
          </w:rPr>
          <w:t>6.</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STATO DELLA RICHIESTA DI ABILITAZIONE AL SERVIZIO ISTANZE ONLINE</w:t>
        </w:r>
        <w:r w:rsidR="00C83E5A">
          <w:rPr>
            <w:noProof/>
            <w:webHidden/>
          </w:rPr>
          <w:tab/>
        </w:r>
        <w:r w:rsidR="00C83E5A">
          <w:rPr>
            <w:noProof/>
            <w:webHidden/>
          </w:rPr>
          <w:fldChar w:fldCharType="begin"/>
        </w:r>
        <w:r w:rsidR="00C83E5A">
          <w:rPr>
            <w:noProof/>
            <w:webHidden/>
          </w:rPr>
          <w:instrText xml:space="preserve"> PAGEREF _Toc472334520 \h </w:instrText>
        </w:r>
        <w:r w:rsidR="00C83E5A">
          <w:rPr>
            <w:noProof/>
            <w:webHidden/>
          </w:rPr>
        </w:r>
        <w:r w:rsidR="00C83E5A">
          <w:rPr>
            <w:noProof/>
            <w:webHidden/>
          </w:rPr>
          <w:fldChar w:fldCharType="separate"/>
        </w:r>
        <w:r w:rsidR="00C83E5A">
          <w:rPr>
            <w:noProof/>
            <w:webHidden/>
          </w:rPr>
          <w:t>63</w:t>
        </w:r>
        <w:r w:rsidR="00C83E5A">
          <w:rPr>
            <w:noProof/>
            <w:webHidden/>
          </w:rPr>
          <w:fldChar w:fldCharType="end"/>
        </w:r>
      </w:hyperlink>
    </w:p>
    <w:p w:rsidR="00C83E5A" w:rsidRDefault="00494651">
      <w:pPr>
        <w:pStyle w:val="TOC1"/>
        <w:tabs>
          <w:tab w:val="left" w:pos="480"/>
          <w:tab w:val="right" w:leader="dot" w:pos="9607"/>
        </w:tabs>
        <w:rPr>
          <w:rFonts w:asciiTheme="minorHAnsi" w:eastAsiaTheme="minorEastAsia" w:hAnsiTheme="minorHAnsi" w:cstheme="minorBidi"/>
          <w:b w:val="0"/>
          <w:bCs w:val="0"/>
          <w:caps w:val="0"/>
          <w:noProof/>
          <w:szCs w:val="22"/>
          <w:lang w:val="en-US"/>
        </w:rPr>
      </w:pPr>
      <w:hyperlink w:anchor="_Toc472334521" w:history="1">
        <w:r w:rsidR="00C83E5A" w:rsidRPr="008461EB">
          <w:rPr>
            <w:rStyle w:val="Hyperlink"/>
            <w:noProof/>
          </w:rPr>
          <w:t>7.</w:t>
        </w:r>
        <w:r w:rsidR="00C83E5A">
          <w:rPr>
            <w:rFonts w:asciiTheme="minorHAnsi" w:eastAsiaTheme="minorEastAsia" w:hAnsiTheme="minorHAnsi" w:cstheme="minorBidi"/>
            <w:b w:val="0"/>
            <w:bCs w:val="0"/>
            <w:caps w:val="0"/>
            <w:noProof/>
            <w:szCs w:val="22"/>
            <w:lang w:val="en-US"/>
          </w:rPr>
          <w:tab/>
        </w:r>
        <w:r w:rsidR="00C83E5A" w:rsidRPr="008461EB">
          <w:rPr>
            <w:rStyle w:val="Hyperlink"/>
            <w:noProof/>
          </w:rPr>
          <w:t>ALLEGATI</w:t>
        </w:r>
        <w:r w:rsidR="00C83E5A">
          <w:rPr>
            <w:noProof/>
            <w:webHidden/>
          </w:rPr>
          <w:tab/>
        </w:r>
        <w:r w:rsidR="00C83E5A">
          <w:rPr>
            <w:noProof/>
            <w:webHidden/>
          </w:rPr>
          <w:fldChar w:fldCharType="begin"/>
        </w:r>
        <w:r w:rsidR="00C83E5A">
          <w:rPr>
            <w:noProof/>
            <w:webHidden/>
          </w:rPr>
          <w:instrText xml:space="preserve"> PAGEREF _Toc472334521 \h </w:instrText>
        </w:r>
        <w:r w:rsidR="00C83E5A">
          <w:rPr>
            <w:noProof/>
            <w:webHidden/>
          </w:rPr>
        </w:r>
        <w:r w:rsidR="00C83E5A">
          <w:rPr>
            <w:noProof/>
            <w:webHidden/>
          </w:rPr>
          <w:fldChar w:fldCharType="separate"/>
        </w:r>
        <w:r w:rsidR="00C83E5A">
          <w:rPr>
            <w:noProof/>
            <w:webHidden/>
          </w:rPr>
          <w:t>65</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22" w:history="1">
        <w:r w:rsidR="00C83E5A" w:rsidRPr="008461EB">
          <w:rPr>
            <w:rStyle w:val="Hyperlink"/>
            <w:noProof/>
          </w:rPr>
          <w:t>7.1</w:t>
        </w:r>
        <w:r w:rsidR="00C83E5A">
          <w:rPr>
            <w:rFonts w:asciiTheme="minorHAnsi" w:eastAsiaTheme="minorEastAsia" w:hAnsiTheme="minorHAnsi" w:cstheme="minorBidi"/>
            <w:smallCaps w:val="0"/>
            <w:noProof/>
            <w:szCs w:val="22"/>
            <w:lang w:val="en-US"/>
          </w:rPr>
          <w:tab/>
        </w:r>
        <w:r w:rsidR="00C83E5A" w:rsidRPr="008461EB">
          <w:rPr>
            <w:rStyle w:val="Hyperlink"/>
            <w:noProof/>
          </w:rPr>
          <w:t>Modulo di adesione al servizio Stanze Online</w:t>
        </w:r>
        <w:r w:rsidR="00C83E5A">
          <w:rPr>
            <w:noProof/>
            <w:webHidden/>
          </w:rPr>
          <w:tab/>
        </w:r>
        <w:r w:rsidR="00C83E5A">
          <w:rPr>
            <w:noProof/>
            <w:webHidden/>
          </w:rPr>
          <w:fldChar w:fldCharType="begin"/>
        </w:r>
        <w:r w:rsidR="00C83E5A">
          <w:rPr>
            <w:noProof/>
            <w:webHidden/>
          </w:rPr>
          <w:instrText xml:space="preserve"> PAGEREF _Toc472334522 \h </w:instrText>
        </w:r>
        <w:r w:rsidR="00C83E5A">
          <w:rPr>
            <w:noProof/>
            <w:webHidden/>
          </w:rPr>
        </w:r>
        <w:r w:rsidR="00C83E5A">
          <w:rPr>
            <w:noProof/>
            <w:webHidden/>
          </w:rPr>
          <w:fldChar w:fldCharType="separate"/>
        </w:r>
        <w:r w:rsidR="00C83E5A">
          <w:rPr>
            <w:noProof/>
            <w:webHidden/>
          </w:rPr>
          <w:t>65</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23" w:history="1">
        <w:r w:rsidR="00C83E5A" w:rsidRPr="008461EB">
          <w:rPr>
            <w:rStyle w:val="Hyperlink"/>
            <w:noProof/>
          </w:rPr>
          <w:t>7.2</w:t>
        </w:r>
        <w:r w:rsidR="00C83E5A">
          <w:rPr>
            <w:rFonts w:asciiTheme="minorHAnsi" w:eastAsiaTheme="minorEastAsia" w:hAnsiTheme="minorHAnsi" w:cstheme="minorBidi"/>
            <w:smallCaps w:val="0"/>
            <w:noProof/>
            <w:szCs w:val="22"/>
            <w:lang w:val="en-US"/>
          </w:rPr>
          <w:tab/>
        </w:r>
        <w:r w:rsidR="00C83E5A" w:rsidRPr="008461EB">
          <w:rPr>
            <w:rStyle w:val="Hyperlink"/>
            <w:noProof/>
          </w:rPr>
          <w:t>Modulo di delega per l’identificazione fisica</w:t>
        </w:r>
        <w:r w:rsidR="00C83E5A">
          <w:rPr>
            <w:noProof/>
            <w:webHidden/>
          </w:rPr>
          <w:tab/>
        </w:r>
        <w:r w:rsidR="00C83E5A">
          <w:rPr>
            <w:noProof/>
            <w:webHidden/>
          </w:rPr>
          <w:fldChar w:fldCharType="begin"/>
        </w:r>
        <w:r w:rsidR="00C83E5A">
          <w:rPr>
            <w:noProof/>
            <w:webHidden/>
          </w:rPr>
          <w:instrText xml:space="preserve"> PAGEREF _Toc472334523 \h </w:instrText>
        </w:r>
        <w:r w:rsidR="00C83E5A">
          <w:rPr>
            <w:noProof/>
            <w:webHidden/>
          </w:rPr>
        </w:r>
        <w:r w:rsidR="00C83E5A">
          <w:rPr>
            <w:noProof/>
            <w:webHidden/>
          </w:rPr>
          <w:fldChar w:fldCharType="separate"/>
        </w:r>
        <w:r w:rsidR="00C83E5A">
          <w:rPr>
            <w:noProof/>
            <w:webHidden/>
          </w:rPr>
          <w:t>65</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24" w:history="1">
        <w:r w:rsidR="00C83E5A" w:rsidRPr="008461EB">
          <w:rPr>
            <w:rStyle w:val="Hyperlink"/>
            <w:noProof/>
          </w:rPr>
          <w:t>7.3</w:t>
        </w:r>
        <w:r w:rsidR="00C83E5A">
          <w:rPr>
            <w:rFonts w:asciiTheme="minorHAnsi" w:eastAsiaTheme="minorEastAsia" w:hAnsiTheme="minorHAnsi" w:cstheme="minorBidi"/>
            <w:smallCaps w:val="0"/>
            <w:noProof/>
            <w:szCs w:val="22"/>
            <w:lang w:val="en-US"/>
          </w:rPr>
          <w:tab/>
        </w:r>
        <w:r w:rsidR="00C83E5A" w:rsidRPr="008461EB">
          <w:rPr>
            <w:rStyle w:val="Hyperlink"/>
            <w:noProof/>
          </w:rPr>
          <w:t>Modulo rigenerazione codice personale</w:t>
        </w:r>
        <w:r w:rsidR="00C83E5A">
          <w:rPr>
            <w:noProof/>
            <w:webHidden/>
          </w:rPr>
          <w:tab/>
        </w:r>
        <w:r w:rsidR="00C83E5A">
          <w:rPr>
            <w:noProof/>
            <w:webHidden/>
          </w:rPr>
          <w:fldChar w:fldCharType="begin"/>
        </w:r>
        <w:r w:rsidR="00C83E5A">
          <w:rPr>
            <w:noProof/>
            <w:webHidden/>
          </w:rPr>
          <w:instrText xml:space="preserve"> PAGEREF _Toc472334524 \h </w:instrText>
        </w:r>
        <w:r w:rsidR="00C83E5A">
          <w:rPr>
            <w:noProof/>
            <w:webHidden/>
          </w:rPr>
        </w:r>
        <w:r w:rsidR="00C83E5A">
          <w:rPr>
            <w:noProof/>
            <w:webHidden/>
          </w:rPr>
          <w:fldChar w:fldCharType="separate"/>
        </w:r>
        <w:r w:rsidR="00C83E5A">
          <w:rPr>
            <w:noProof/>
            <w:webHidden/>
          </w:rPr>
          <w:t>65</w:t>
        </w:r>
        <w:r w:rsidR="00C83E5A">
          <w:rPr>
            <w:noProof/>
            <w:webHidden/>
          </w:rPr>
          <w:fldChar w:fldCharType="end"/>
        </w:r>
      </w:hyperlink>
    </w:p>
    <w:p w:rsidR="00C83E5A" w:rsidRDefault="00494651">
      <w:pPr>
        <w:pStyle w:val="TOC2"/>
        <w:tabs>
          <w:tab w:val="left" w:pos="800"/>
          <w:tab w:val="right" w:leader="dot" w:pos="9607"/>
        </w:tabs>
        <w:rPr>
          <w:rFonts w:asciiTheme="minorHAnsi" w:eastAsiaTheme="minorEastAsia" w:hAnsiTheme="minorHAnsi" w:cstheme="minorBidi"/>
          <w:smallCaps w:val="0"/>
          <w:noProof/>
          <w:szCs w:val="22"/>
          <w:lang w:val="en-US"/>
        </w:rPr>
      </w:pPr>
      <w:hyperlink w:anchor="_Toc472334525" w:history="1">
        <w:r w:rsidR="00C83E5A" w:rsidRPr="008461EB">
          <w:rPr>
            <w:rStyle w:val="Hyperlink"/>
            <w:noProof/>
          </w:rPr>
          <w:t>7.4</w:t>
        </w:r>
        <w:r w:rsidR="00C83E5A">
          <w:rPr>
            <w:rFonts w:asciiTheme="minorHAnsi" w:eastAsiaTheme="minorEastAsia" w:hAnsiTheme="minorHAnsi" w:cstheme="minorBidi"/>
            <w:smallCaps w:val="0"/>
            <w:noProof/>
            <w:szCs w:val="22"/>
            <w:lang w:val="en-US"/>
          </w:rPr>
          <w:tab/>
        </w:r>
        <w:r w:rsidR="00C83E5A" w:rsidRPr="008461EB">
          <w:rPr>
            <w:rStyle w:val="Hyperlink"/>
            <w:noProof/>
          </w:rPr>
          <w:t>Modulo delega rigenerazione codice personale</w:t>
        </w:r>
        <w:r w:rsidR="00C83E5A">
          <w:rPr>
            <w:noProof/>
            <w:webHidden/>
          </w:rPr>
          <w:tab/>
        </w:r>
        <w:r w:rsidR="00C83E5A">
          <w:rPr>
            <w:noProof/>
            <w:webHidden/>
          </w:rPr>
          <w:fldChar w:fldCharType="begin"/>
        </w:r>
        <w:r w:rsidR="00C83E5A">
          <w:rPr>
            <w:noProof/>
            <w:webHidden/>
          </w:rPr>
          <w:instrText xml:space="preserve"> PAGEREF _Toc472334525 \h </w:instrText>
        </w:r>
        <w:r w:rsidR="00C83E5A">
          <w:rPr>
            <w:noProof/>
            <w:webHidden/>
          </w:rPr>
        </w:r>
        <w:r w:rsidR="00C83E5A">
          <w:rPr>
            <w:noProof/>
            <w:webHidden/>
          </w:rPr>
          <w:fldChar w:fldCharType="separate"/>
        </w:r>
        <w:r w:rsidR="00C83E5A">
          <w:rPr>
            <w:noProof/>
            <w:webHidden/>
          </w:rPr>
          <w:t>65</w:t>
        </w:r>
        <w:r w:rsidR="00C83E5A">
          <w:rPr>
            <w:noProof/>
            <w:webHidden/>
          </w:rPr>
          <w:fldChar w:fldCharType="end"/>
        </w:r>
      </w:hyperlink>
    </w:p>
    <w:p w:rsidR="009B0A27" w:rsidRDefault="00C203E5" w:rsidP="00BE6311">
      <w:pPr>
        <w:pStyle w:val="Body"/>
        <w:rPr>
          <w:lang w:val="en-US"/>
        </w:rPr>
      </w:pPr>
      <w:r>
        <w:rPr>
          <w:lang w:val="en-US"/>
        </w:rPr>
        <w:fldChar w:fldCharType="end"/>
      </w:r>
      <w:r w:rsidR="00D64351">
        <w:rPr>
          <w:lang w:val="en-US"/>
        </w:rPr>
        <w:tab/>
      </w:r>
    </w:p>
    <w:p w:rsidR="00D64351" w:rsidRDefault="00D64351" w:rsidP="00BE6311">
      <w:pPr>
        <w:pStyle w:val="Body"/>
        <w:rPr>
          <w:lang w:val="en-US"/>
        </w:rPr>
      </w:pPr>
    </w:p>
    <w:p w:rsidR="00C74F6F" w:rsidRDefault="000B4237" w:rsidP="00E07B55">
      <w:pPr>
        <w:widowControl/>
        <w:spacing w:line="240" w:lineRule="auto"/>
      </w:pPr>
      <w:r>
        <w:br w:type="page"/>
      </w:r>
      <w:bookmarkStart w:id="0" w:name="_Toc388163497"/>
      <w:r w:rsidR="004F3C94">
        <w:lastRenderedPageBreak/>
        <w:t xml:space="preserve"> </w:t>
      </w:r>
    </w:p>
    <w:p w:rsidR="00C74F6F" w:rsidRDefault="00036877" w:rsidP="002D6A62">
      <w:pPr>
        <w:pStyle w:val="Heading1"/>
        <w:ind w:right="-22"/>
      </w:pPr>
      <w:bookmarkStart w:id="1" w:name="_Toc456598586"/>
      <w:bookmarkStart w:id="2" w:name="_Toc456600917"/>
      <w:bookmarkStart w:id="3" w:name="_Toc395018770"/>
      <w:bookmarkStart w:id="4" w:name="_Toc472334497"/>
      <w:bookmarkStart w:id="5" w:name="_Toc430442349"/>
      <w:bookmarkStart w:id="6" w:name="_Toc423410238"/>
      <w:bookmarkStart w:id="7" w:name="_Toc425054504"/>
      <w:bookmarkEnd w:id="0"/>
      <w:r>
        <w:t>INTRODUZIONE ALL’USO DELLA GUIDA</w:t>
      </w:r>
      <w:bookmarkEnd w:id="1"/>
      <w:bookmarkEnd w:id="2"/>
      <w:bookmarkEnd w:id="3"/>
      <w:bookmarkEnd w:id="4"/>
    </w:p>
    <w:p w:rsidR="00015639" w:rsidRPr="00015639" w:rsidRDefault="00015639" w:rsidP="00015639"/>
    <w:p w:rsidR="00036877" w:rsidRPr="006E792E" w:rsidRDefault="006E792E" w:rsidP="006E792E">
      <w:pPr>
        <w:pStyle w:val="Body"/>
      </w:pPr>
      <w:r w:rsidRPr="006E792E">
        <w:t>La presente guida vuole rappresentare uno strumento informativo e un supporto operativo per gli utenti che dev</w:t>
      </w:r>
      <w:r w:rsidR="004A7A7A">
        <w:t>o</w:t>
      </w:r>
      <w:r w:rsidRPr="006E792E">
        <w:t>no utilizzare le funziona</w:t>
      </w:r>
      <w:r w:rsidR="004A7A7A">
        <w:t>lità disponibili sulla sezione “Istanze Online”</w:t>
      </w:r>
      <w:r w:rsidRPr="006E792E">
        <w:t>.</w:t>
      </w:r>
    </w:p>
    <w:p w:rsidR="004F3C94" w:rsidRPr="005E38BC" w:rsidRDefault="00036877" w:rsidP="00036877">
      <w:pPr>
        <w:pStyle w:val="Heading2"/>
      </w:pPr>
      <w:bookmarkStart w:id="8" w:name="_Toc472334498"/>
      <w:r w:rsidRPr="00036877">
        <w:t>SIMBOLI USATI E DESCRIZIONI</w:t>
      </w:r>
      <w:bookmarkEnd w:id="8"/>
    </w:p>
    <w:p w:rsidR="00236874" w:rsidRDefault="00236874" w:rsidP="00BE6311">
      <w:pPr>
        <w:pStyle w:val="Body"/>
      </w:pPr>
    </w:p>
    <w:tbl>
      <w:tblPr>
        <w:tblStyle w:val="TableGrid"/>
        <w:tblW w:w="9639" w:type="dxa"/>
        <w:tblInd w:w="-315" w:type="dxa"/>
        <w:tblLook w:val="04A0" w:firstRow="1" w:lastRow="0" w:firstColumn="1" w:lastColumn="0" w:noHBand="0" w:noVBand="1"/>
      </w:tblPr>
      <w:tblGrid>
        <w:gridCol w:w="1560"/>
        <w:gridCol w:w="8079"/>
      </w:tblGrid>
      <w:tr w:rsidR="00236874" w:rsidRPr="00A34A49" w:rsidTr="00362FDE">
        <w:tc>
          <w:tcPr>
            <w:tcW w:w="1560" w:type="dxa"/>
            <w:shd w:val="clear" w:color="auto" w:fill="D9D9D9" w:themeFill="background1" w:themeFillShade="D9"/>
          </w:tcPr>
          <w:p w:rsidR="00236874" w:rsidRPr="00A34A49" w:rsidRDefault="00A34A49" w:rsidP="00A34A49">
            <w:pPr>
              <w:pStyle w:val="Body"/>
              <w:ind w:left="0"/>
              <w:jc w:val="center"/>
              <w:rPr>
                <w:b/>
                <w:spacing w:val="-1"/>
              </w:rPr>
            </w:pPr>
            <w:r w:rsidRPr="00A34A49">
              <w:rPr>
                <w:b/>
                <w:spacing w:val="-1"/>
              </w:rPr>
              <w:t>Simbolo</w:t>
            </w:r>
          </w:p>
        </w:tc>
        <w:tc>
          <w:tcPr>
            <w:tcW w:w="8079" w:type="dxa"/>
            <w:shd w:val="clear" w:color="auto" w:fill="D9D9D9" w:themeFill="background1" w:themeFillShade="D9"/>
          </w:tcPr>
          <w:p w:rsidR="00236874" w:rsidRPr="00A34A49" w:rsidRDefault="00A34A49" w:rsidP="00A34A49">
            <w:pPr>
              <w:pStyle w:val="Body"/>
              <w:ind w:left="0"/>
              <w:jc w:val="center"/>
              <w:rPr>
                <w:b/>
                <w:spacing w:val="-1"/>
              </w:rPr>
            </w:pPr>
            <w:r w:rsidRPr="00A34A49">
              <w:rPr>
                <w:b/>
                <w:spacing w:val="-1"/>
              </w:rPr>
              <w:t>Descrizione</w:t>
            </w:r>
          </w:p>
        </w:tc>
      </w:tr>
      <w:tr w:rsidR="00A34A49" w:rsidTr="00362FDE">
        <w:tc>
          <w:tcPr>
            <w:tcW w:w="1560" w:type="dxa"/>
          </w:tcPr>
          <w:p w:rsidR="00A34A49" w:rsidRDefault="00A34A49" w:rsidP="00FA6F9F">
            <w:pPr>
              <w:pStyle w:val="Body"/>
              <w:spacing w:before="240"/>
              <w:ind w:left="0"/>
            </w:pPr>
            <w:r>
              <w:rPr>
                <w:rFonts w:ascii="Times New Roman" w:hAnsi="Times New Roman"/>
                <w:noProof/>
                <w:lang w:val="en-US"/>
              </w:rPr>
              <w:drawing>
                <wp:anchor distT="0" distB="0" distL="114300" distR="114300" simplePos="0" relativeHeight="251671552" behindDoc="0" locked="0" layoutInCell="1" allowOverlap="1" wp14:anchorId="1B5F98F3" wp14:editId="6FF8FB39">
                  <wp:simplePos x="0" y="0"/>
                  <wp:positionH relativeFrom="column">
                    <wp:posOffset>237236</wp:posOffset>
                  </wp:positionH>
                  <wp:positionV relativeFrom="paragraph">
                    <wp:posOffset>68580</wp:posOffset>
                  </wp:positionV>
                  <wp:extent cx="399460" cy="356615"/>
                  <wp:effectExtent l="0" t="0" r="635" b="5715"/>
                  <wp:wrapSquare wrapText="bothSides"/>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60" cy="356615"/>
                          </a:xfrm>
                          <a:prstGeom prst="rect">
                            <a:avLst/>
                          </a:prstGeom>
                        </pic:spPr>
                      </pic:pic>
                    </a:graphicData>
                  </a:graphic>
                </wp:anchor>
              </w:drawing>
            </w:r>
          </w:p>
        </w:tc>
        <w:tc>
          <w:tcPr>
            <w:tcW w:w="8079" w:type="dxa"/>
            <w:shd w:val="clear" w:color="auto" w:fill="D9D9D9" w:themeFill="background1" w:themeFillShade="D9"/>
          </w:tcPr>
          <w:p w:rsidR="00A34A49" w:rsidRPr="00236874" w:rsidRDefault="00A34A49" w:rsidP="00FA6F9F">
            <w:pPr>
              <w:pStyle w:val="Body"/>
              <w:spacing w:before="240"/>
              <w:ind w:left="0"/>
              <w:rPr>
                <w:spacing w:val="-1"/>
              </w:rPr>
            </w:pPr>
            <w:r w:rsidRPr="00236874">
              <w:rPr>
                <w:spacing w:val="-1"/>
              </w:rPr>
              <w:t>Accanto alla lente d’ingrandimento viene approfondito l’argomento trattato nel paragrafo precedente.</w:t>
            </w:r>
          </w:p>
        </w:tc>
      </w:tr>
      <w:tr w:rsidR="00236874" w:rsidTr="00362FDE">
        <w:tc>
          <w:tcPr>
            <w:tcW w:w="1560" w:type="dxa"/>
          </w:tcPr>
          <w:p w:rsidR="00236874" w:rsidRDefault="00236874" w:rsidP="00FA6F9F">
            <w:pPr>
              <w:pStyle w:val="Body"/>
              <w:spacing w:before="240"/>
              <w:ind w:left="0"/>
              <w:rPr>
                <w:rFonts w:ascii="Times New Roman" w:hAnsi="Times New Roman"/>
                <w:noProof/>
              </w:rPr>
            </w:pPr>
            <w:r>
              <w:rPr>
                <w:rFonts w:ascii="Times New Roman" w:hAnsi="Times New Roman"/>
                <w:noProof/>
                <w:lang w:val="en-US"/>
              </w:rPr>
              <w:drawing>
                <wp:anchor distT="0" distB="0" distL="114300" distR="114300" simplePos="0" relativeHeight="251668480" behindDoc="0" locked="0" layoutInCell="1" allowOverlap="1" wp14:anchorId="0A152541" wp14:editId="694259BC">
                  <wp:simplePos x="0" y="0"/>
                  <wp:positionH relativeFrom="column">
                    <wp:posOffset>237490</wp:posOffset>
                  </wp:positionH>
                  <wp:positionV relativeFrom="paragraph">
                    <wp:posOffset>86360</wp:posOffset>
                  </wp:positionV>
                  <wp:extent cx="356616" cy="356615"/>
                  <wp:effectExtent l="0" t="0" r="5715" b="5715"/>
                  <wp:wrapSquare wrapText="bothSides"/>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236874" w:rsidRPr="006353B7" w:rsidRDefault="00236874" w:rsidP="00FA6F9F">
            <w:pPr>
              <w:pStyle w:val="Body"/>
              <w:spacing w:before="240"/>
              <w:ind w:left="0"/>
              <w:rPr>
                <w:spacing w:val="-1"/>
              </w:rPr>
            </w:pPr>
            <w:r w:rsidRPr="00236874">
              <w:rPr>
                <w:spacing w:val="-1"/>
              </w:rPr>
              <w:t>Accanto al divieto di transito sono indicate le operazioni non permesse.</w:t>
            </w:r>
          </w:p>
        </w:tc>
      </w:tr>
      <w:tr w:rsidR="00236874" w:rsidTr="00362FDE">
        <w:tc>
          <w:tcPr>
            <w:tcW w:w="1560" w:type="dxa"/>
          </w:tcPr>
          <w:p w:rsidR="00236874" w:rsidRDefault="00A34A49" w:rsidP="00FA6F9F">
            <w:pPr>
              <w:pStyle w:val="Body"/>
              <w:spacing w:before="240"/>
              <w:ind w:left="0"/>
              <w:rPr>
                <w:rFonts w:ascii="Times New Roman" w:hAnsi="Times New Roman"/>
                <w:noProof/>
              </w:rPr>
            </w:pPr>
            <w:r>
              <w:rPr>
                <w:rFonts w:ascii="Times New Roman" w:hAnsi="Times New Roman"/>
                <w:noProof/>
                <w:lang w:val="en-US"/>
              </w:rPr>
              <w:drawing>
                <wp:anchor distT="0" distB="0" distL="114300" distR="114300" simplePos="0" relativeHeight="251669504" behindDoc="0" locked="0" layoutInCell="1" allowOverlap="1" wp14:anchorId="2DDB0658" wp14:editId="046C0C01">
                  <wp:simplePos x="0" y="0"/>
                  <wp:positionH relativeFrom="column">
                    <wp:posOffset>264795</wp:posOffset>
                  </wp:positionH>
                  <wp:positionV relativeFrom="paragraph">
                    <wp:posOffset>132715</wp:posOffset>
                  </wp:positionV>
                  <wp:extent cx="319821" cy="364045"/>
                  <wp:effectExtent l="0" t="0" r="4445" b="0"/>
                  <wp:wrapSquare wrapText="bothSides"/>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821" cy="364045"/>
                          </a:xfrm>
                          <a:prstGeom prst="rect">
                            <a:avLst/>
                          </a:prstGeom>
                        </pic:spPr>
                      </pic:pic>
                    </a:graphicData>
                  </a:graphic>
                </wp:anchor>
              </w:drawing>
            </w:r>
          </w:p>
        </w:tc>
        <w:tc>
          <w:tcPr>
            <w:tcW w:w="8079" w:type="dxa"/>
            <w:shd w:val="clear" w:color="auto" w:fill="D9D9D9" w:themeFill="background1" w:themeFillShade="D9"/>
          </w:tcPr>
          <w:p w:rsidR="00236874" w:rsidRPr="006353B7" w:rsidRDefault="00236874" w:rsidP="00FA6F9F">
            <w:pPr>
              <w:pStyle w:val="Body"/>
              <w:spacing w:before="240"/>
              <w:ind w:left="0"/>
              <w:rPr>
                <w:spacing w:val="-1"/>
              </w:rPr>
            </w:pPr>
            <w:r>
              <w:rPr>
                <w:spacing w:val="-1"/>
              </w:rPr>
              <w:t>Accanto all’uomo che  legge</w:t>
            </w:r>
            <w:r>
              <w:rPr>
                <w:spacing w:val="-1"/>
              </w:rPr>
              <w:tab/>
              <w:t xml:space="preserve">il giornale </w:t>
            </w:r>
            <w:r w:rsidRPr="00236874">
              <w:rPr>
                <w:spacing w:val="-1"/>
              </w:rPr>
              <w:t>sono</w:t>
            </w:r>
            <w:r>
              <w:rPr>
                <w:spacing w:val="-1"/>
              </w:rPr>
              <w:t xml:space="preserve"> riportate notizie </w:t>
            </w:r>
            <w:r w:rsidRPr="00236874">
              <w:rPr>
                <w:spacing w:val="-1"/>
              </w:rPr>
              <w:t>utili al miglioramento dell'operatività.</w:t>
            </w:r>
          </w:p>
        </w:tc>
      </w:tr>
      <w:tr w:rsidR="00236874" w:rsidTr="00362FDE">
        <w:tc>
          <w:tcPr>
            <w:tcW w:w="1560" w:type="dxa"/>
          </w:tcPr>
          <w:p w:rsidR="00236874" w:rsidRDefault="00236874" w:rsidP="00FA6F9F">
            <w:pPr>
              <w:pStyle w:val="Body"/>
              <w:spacing w:before="240"/>
              <w:ind w:left="0"/>
            </w:pPr>
            <w:r>
              <w:rPr>
                <w:rFonts w:ascii="Times New Roman" w:hAnsi="Times New Roman"/>
                <w:noProof/>
                <w:lang w:val="en-US"/>
              </w:rPr>
              <w:drawing>
                <wp:anchor distT="0" distB="0" distL="114300" distR="114300" simplePos="0" relativeHeight="251666432" behindDoc="0" locked="0" layoutInCell="1" allowOverlap="1" wp14:anchorId="17435B16" wp14:editId="03FC4A1F">
                  <wp:simplePos x="0" y="0"/>
                  <wp:positionH relativeFrom="column">
                    <wp:posOffset>239395</wp:posOffset>
                  </wp:positionH>
                  <wp:positionV relativeFrom="paragraph">
                    <wp:posOffset>137160</wp:posOffset>
                  </wp:positionV>
                  <wp:extent cx="355987" cy="356615"/>
                  <wp:effectExtent l="0" t="0" r="6350" b="5715"/>
                  <wp:wrapSquare wrapText="bothSides"/>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987" cy="356615"/>
                          </a:xfrm>
                          <a:prstGeom prst="rect">
                            <a:avLst/>
                          </a:prstGeom>
                        </pic:spPr>
                      </pic:pic>
                    </a:graphicData>
                  </a:graphic>
                </wp:anchor>
              </w:drawing>
            </w:r>
          </w:p>
        </w:tc>
        <w:tc>
          <w:tcPr>
            <w:tcW w:w="8079" w:type="dxa"/>
            <w:shd w:val="clear" w:color="auto" w:fill="D9D9D9" w:themeFill="background1" w:themeFillShade="D9"/>
          </w:tcPr>
          <w:p w:rsidR="00236874" w:rsidRDefault="00236874" w:rsidP="00FA6F9F">
            <w:pPr>
              <w:pStyle w:val="Body"/>
              <w:spacing w:before="240"/>
              <w:ind w:left="0"/>
            </w:pPr>
            <w:r w:rsidRPr="006353B7">
              <w:rPr>
                <w:spacing w:val="-1"/>
              </w:rPr>
              <w:t>Accanto al segnale di STOP sono evidenziati aspetti cui prestare attenzione.</w:t>
            </w:r>
          </w:p>
        </w:tc>
      </w:tr>
    </w:tbl>
    <w:p w:rsidR="00236874" w:rsidRDefault="00236874" w:rsidP="00BE6311">
      <w:pPr>
        <w:pStyle w:val="Body"/>
      </w:pPr>
    </w:p>
    <w:p w:rsidR="00AE3274" w:rsidRPr="00361415" w:rsidRDefault="00AE3274" w:rsidP="00BE6311">
      <w:pPr>
        <w:pStyle w:val="Body"/>
      </w:pPr>
    </w:p>
    <w:bookmarkEnd w:id="5"/>
    <w:bookmarkEnd w:id="6"/>
    <w:bookmarkEnd w:id="7"/>
    <w:p w:rsidR="00C74353" w:rsidRDefault="00C74353" w:rsidP="00BE6311">
      <w:pPr>
        <w:pStyle w:val="Body"/>
      </w:pPr>
    </w:p>
    <w:p w:rsidR="00036877" w:rsidRDefault="00036877">
      <w:pPr>
        <w:widowControl/>
        <w:spacing w:line="240" w:lineRule="auto"/>
        <w:rPr>
          <w:rFonts w:ascii="Verdana" w:hAnsi="Verdana"/>
          <w:sz w:val="20"/>
        </w:rPr>
      </w:pPr>
      <w:r>
        <w:br w:type="page"/>
      </w:r>
    </w:p>
    <w:p w:rsidR="00C74353" w:rsidRDefault="00C74353" w:rsidP="00BE6311">
      <w:pPr>
        <w:pStyle w:val="Body"/>
      </w:pPr>
    </w:p>
    <w:p w:rsidR="004E75CE" w:rsidRPr="004E75CE" w:rsidRDefault="004E75CE" w:rsidP="004E75CE">
      <w:pPr>
        <w:pStyle w:val="Heading1"/>
      </w:pPr>
      <w:bookmarkStart w:id="9" w:name="_Toc472334499"/>
      <w:r w:rsidRPr="004E75CE">
        <w:t>SERVIZIO “ISTANZE ON LINE”</w:t>
      </w:r>
      <w:bookmarkEnd w:id="9"/>
    </w:p>
    <w:p w:rsidR="00036877" w:rsidRDefault="00036877" w:rsidP="00036877">
      <w:pPr>
        <w:pStyle w:val="Heading2"/>
      </w:pPr>
      <w:bookmarkStart w:id="10" w:name="_Toc472334500"/>
      <w:r>
        <w:t>COS’È E A CHI È RIVOLTO</w:t>
      </w:r>
      <w:bookmarkEnd w:id="10"/>
    </w:p>
    <w:p w:rsidR="00015639" w:rsidRPr="00015639" w:rsidRDefault="00015639" w:rsidP="00015639"/>
    <w:p w:rsidR="006E792E" w:rsidRDefault="006E792E" w:rsidP="006E792E">
      <w:pPr>
        <w:pStyle w:val="Body"/>
      </w:pPr>
      <w:r>
        <w:t xml:space="preserve">Il servizio “Istanze OnLine” </w:t>
      </w:r>
      <w:r w:rsidRPr="006E792E">
        <w:rPr>
          <w:rStyle w:val="Strong"/>
        </w:rPr>
        <w:t>consente di presentare le domande</w:t>
      </w:r>
      <w:r>
        <w:t xml:space="preserve"> afferenti ai principali procedimenti amministrativi che coinvolgono il personale della scuola o dell’Amministrazione, utilizzando gli strument</w:t>
      </w:r>
      <w:r w:rsidR="004A7A7A">
        <w:t>i offerti dalle tecnologie I</w:t>
      </w:r>
      <w:r>
        <w:t xml:space="preserve">T </w:t>
      </w:r>
      <w:r w:rsidRPr="006E792E">
        <w:rPr>
          <w:rStyle w:val="Strong"/>
        </w:rPr>
        <w:t>eliminando</w:t>
      </w:r>
      <w:r>
        <w:t xml:space="preserve"> quindi </w:t>
      </w:r>
      <w:r w:rsidRPr="006E792E">
        <w:rPr>
          <w:rStyle w:val="Strong"/>
        </w:rPr>
        <w:t>la necessità di gestione e trattamento della versione cartacea dell’istanza</w:t>
      </w:r>
      <w:r>
        <w:t>.</w:t>
      </w:r>
    </w:p>
    <w:p w:rsidR="006E792E" w:rsidRDefault="006E792E" w:rsidP="006E792E">
      <w:pPr>
        <w:pStyle w:val="Body"/>
      </w:pPr>
    </w:p>
    <w:p w:rsidR="006E792E" w:rsidRDefault="006E792E" w:rsidP="006E792E">
      <w:pPr>
        <w:pStyle w:val="Body"/>
      </w:pPr>
      <w:r>
        <w:t>Esso è basato sul Codice dell’Amministrazione Digitale (CAD), che sancisce il diritto da parte dei cittadini ad interagire con la Pubblica Amministrazione. In particolare tale normativa cita, tra le alternative atte a garantire in modo sicuro l’accesso ai servizi in rete delle pubbliche amministrazioni, quella che prevede l’uso di normali credenziali di accesso come codice utente e password, a condizione che le stesse consentano di accertare l’identità del soggetto richiedente i servizi. Preventivamente all’accesso al servizio è quindi indispensabile una fase di identificazione fisica di fronte ad un pubblico ufficiale della persona a cui viene fornita l’abilitazione.</w:t>
      </w:r>
    </w:p>
    <w:p w:rsidR="006E792E" w:rsidRDefault="006E792E" w:rsidP="006E792E">
      <w:pPr>
        <w:pStyle w:val="Body"/>
      </w:pPr>
      <w:r>
        <w:t xml:space="preserve">Il servizio si articola quindi in due momenti principali, il primo propedeutico al secondo: </w:t>
      </w:r>
    </w:p>
    <w:p w:rsidR="006E792E" w:rsidRDefault="006E792E" w:rsidP="006E792E">
      <w:pPr>
        <w:pStyle w:val="Body"/>
      </w:pPr>
      <w:r>
        <w:t>la “</w:t>
      </w:r>
      <w:r w:rsidRPr="006E792E">
        <w:rPr>
          <w:rStyle w:val="Strong"/>
        </w:rPr>
        <w:t>Richiesta di Abilitazione al Servizio Istanze Online</w:t>
      </w:r>
      <w:r>
        <w:t>” da parte dell’utente;</w:t>
      </w:r>
    </w:p>
    <w:p w:rsidR="001E7C5B" w:rsidRPr="00036877" w:rsidRDefault="006E792E" w:rsidP="006E792E">
      <w:pPr>
        <w:pStyle w:val="Body"/>
      </w:pPr>
      <w:r>
        <w:t>l’ “</w:t>
      </w:r>
      <w:r w:rsidRPr="006E792E">
        <w:rPr>
          <w:rStyle w:val="Strong"/>
        </w:rPr>
        <w:t>Inserimento</w:t>
      </w:r>
      <w:r>
        <w:t>”  dell’Istanza  on  line  da  parte  dell’utente  (la  disponibilità  delle  funzioni  di inserimento delle istanze è legata alle scadenze dei procedimenti amministrativi a cui l’istanza stessa si riferisce).</w:t>
      </w:r>
    </w:p>
    <w:p w:rsidR="00D80B3A" w:rsidRDefault="00D80B3A" w:rsidP="00BE6311">
      <w:pPr>
        <w:pStyle w:val="Body"/>
      </w:pPr>
    </w:p>
    <w:p w:rsidR="00BE6311" w:rsidRDefault="00BE6311">
      <w:pPr>
        <w:widowControl/>
        <w:spacing w:line="240" w:lineRule="auto"/>
        <w:rPr>
          <w:rFonts w:ascii="Verdana" w:hAnsi="Verdana"/>
          <w:sz w:val="20"/>
        </w:rPr>
      </w:pPr>
      <w:r>
        <w:br w:type="page"/>
      </w:r>
    </w:p>
    <w:p w:rsidR="00413EA8" w:rsidRPr="004E75CE" w:rsidRDefault="00413EA8" w:rsidP="004E75CE">
      <w:pPr>
        <w:pStyle w:val="Heading2"/>
      </w:pPr>
      <w:bookmarkStart w:id="11" w:name="_HOME_PAGE_PUBBLICA"/>
      <w:bookmarkStart w:id="12" w:name="_Toc466542171"/>
      <w:bookmarkStart w:id="13" w:name="_Toc470546785"/>
      <w:bookmarkStart w:id="14" w:name="_Toc472334501"/>
      <w:bookmarkEnd w:id="11"/>
      <w:r w:rsidRPr="004E75CE">
        <w:lastRenderedPageBreak/>
        <w:t>HOME PAGE PUBBLICA SERVIZIO ISTANZE ONLINE</w:t>
      </w:r>
      <w:bookmarkEnd w:id="12"/>
      <w:bookmarkEnd w:id="13"/>
      <w:bookmarkEnd w:id="14"/>
    </w:p>
    <w:p w:rsidR="00BE6311" w:rsidRDefault="00BE6311" w:rsidP="00BE6311">
      <w:pPr>
        <w:pStyle w:val="Body"/>
      </w:pPr>
    </w:p>
    <w:p w:rsidR="00BE6311" w:rsidRPr="00413EA8" w:rsidRDefault="00413EA8" w:rsidP="00413EA8">
      <w:pPr>
        <w:pStyle w:val="Body"/>
      </w:pPr>
      <w:r w:rsidRPr="00413EA8">
        <w:t>Nella pagina principale delle “Istanze Online”, la home page pubblica del Serv</w:t>
      </w:r>
      <w:r w:rsidR="00763DB8">
        <w:t>izio, l’utente trova, nel menù “</w:t>
      </w:r>
      <w:r w:rsidRPr="00413EA8">
        <w:t>Descrizione del servizio</w:t>
      </w:r>
      <w:r w:rsidR="00763DB8">
        <w:t>”</w:t>
      </w:r>
      <w:r w:rsidRPr="00413EA8">
        <w:t>, una presentazione del servizio.</w:t>
      </w:r>
    </w:p>
    <w:p w:rsidR="00AD62B9" w:rsidRDefault="00AD62B9" w:rsidP="007F6C49">
      <w:pPr>
        <w:pStyle w:val="Body"/>
      </w:pPr>
    </w:p>
    <w:p w:rsidR="00AD62B9" w:rsidRDefault="00AD62B9" w:rsidP="007F6C49">
      <w:pPr>
        <w:pStyle w:val="Body"/>
      </w:pPr>
    </w:p>
    <w:p w:rsidR="00312379" w:rsidRDefault="00962E87" w:rsidP="00962E87">
      <w:pPr>
        <w:pStyle w:val="Body"/>
        <w:jc w:val="center"/>
      </w:pPr>
      <w:r>
        <w:rPr>
          <w:noProof/>
          <w:lang w:val="en-US"/>
        </w:rPr>
        <mc:AlternateContent>
          <mc:Choice Requires="wps">
            <w:drawing>
              <wp:anchor distT="0" distB="0" distL="114300" distR="114300" simplePos="0" relativeHeight="251966464" behindDoc="0" locked="0" layoutInCell="1" allowOverlap="1" wp14:anchorId="36BAEE85" wp14:editId="3C5D46FF">
                <wp:simplePos x="0" y="0"/>
                <wp:positionH relativeFrom="column">
                  <wp:posOffset>390525</wp:posOffset>
                </wp:positionH>
                <wp:positionV relativeFrom="paragraph">
                  <wp:posOffset>907415</wp:posOffset>
                </wp:positionV>
                <wp:extent cx="1181100" cy="245745"/>
                <wp:effectExtent l="9525" t="12700" r="9525" b="17780"/>
                <wp:wrapNone/>
                <wp:docPr id="485" name="Rectangle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4574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A874C" id="Rectangle 2290" o:spid="_x0000_s1026" style="position:absolute;margin-left:30.75pt;margin-top:71.45pt;width:93pt;height:19.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" strokecolor="red" strokeweight="1.5pt">
                <v:fill opacity="0"/>
              </v:rect>
            </w:pict>
          </mc:Fallback>
        </mc:AlternateContent>
      </w:r>
      <w:r>
        <w:rPr>
          <w:noProof/>
          <w:lang w:val="en-US"/>
        </w:rPr>
        <w:drawing>
          <wp:inline distT="0" distB="0" distL="0" distR="0" wp14:anchorId="2EFE64D2" wp14:editId="706E9EEF">
            <wp:extent cx="5055643" cy="30911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5698" cy="3097328"/>
                    </a:xfrm>
                    <a:prstGeom prst="rect">
                      <a:avLst/>
                    </a:prstGeom>
                  </pic:spPr>
                </pic:pic>
              </a:graphicData>
            </a:graphic>
          </wp:inline>
        </w:drawing>
      </w:r>
    </w:p>
    <w:p w:rsidR="00312379" w:rsidRDefault="00312379" w:rsidP="002D0E64">
      <w:pPr>
        <w:pStyle w:val="Body"/>
        <w:jc w:val="left"/>
      </w:pPr>
    </w:p>
    <w:p w:rsidR="00962E87" w:rsidRDefault="00312379" w:rsidP="002D0E64">
      <w:pPr>
        <w:pStyle w:val="Body"/>
        <w:jc w:val="left"/>
      </w:pPr>
      <w:r>
        <w:t xml:space="preserve"> </w:t>
      </w:r>
    </w:p>
    <w:p w:rsidR="00962E87" w:rsidRDefault="00962E87">
      <w:pPr>
        <w:widowControl/>
        <w:spacing w:line="240" w:lineRule="auto"/>
        <w:rPr>
          <w:rFonts w:ascii="Verdana" w:hAnsi="Verdana"/>
          <w:sz w:val="20"/>
        </w:rPr>
      </w:pPr>
      <w:r>
        <w:br w:type="page"/>
      </w:r>
    </w:p>
    <w:p w:rsidR="003402B5" w:rsidRDefault="00763DB8" w:rsidP="00962E87">
      <w:pPr>
        <w:pStyle w:val="Body"/>
      </w:pPr>
      <w:r>
        <w:lastRenderedPageBreak/>
        <w:t>Dal menù alla selezione della voce  “</w:t>
      </w:r>
      <w:r w:rsidR="00962E87" w:rsidRPr="00962E87">
        <w:t>Istru</w:t>
      </w:r>
      <w:r>
        <w:t>zioni per l’accesso al servizio”</w:t>
      </w:r>
      <w:r w:rsidR="00962E87" w:rsidRPr="00962E87">
        <w:t>, viene riportata una descrizione dell’Iter previsto per l’accesso al servizio.</w:t>
      </w:r>
    </w:p>
    <w:p w:rsidR="00962E87" w:rsidRDefault="00962E87" w:rsidP="00962E87">
      <w:pPr>
        <w:pStyle w:val="Body"/>
      </w:pPr>
    </w:p>
    <w:p w:rsidR="00962E87" w:rsidRDefault="00962E87" w:rsidP="00962E87">
      <w:pPr>
        <w:pStyle w:val="Body"/>
        <w:jc w:val="center"/>
      </w:pPr>
      <w:r>
        <w:rPr>
          <w:noProof/>
          <w:lang w:val="en-US"/>
        </w:rPr>
        <w:drawing>
          <wp:inline distT="0" distB="0" distL="0" distR="0" wp14:anchorId="6B2BC224" wp14:editId="08C3D565">
            <wp:extent cx="4286250" cy="543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6250" cy="5438775"/>
                    </a:xfrm>
                    <a:prstGeom prst="rect">
                      <a:avLst/>
                    </a:prstGeom>
                  </pic:spPr>
                </pic:pic>
              </a:graphicData>
            </a:graphic>
          </wp:inline>
        </w:drawing>
      </w:r>
    </w:p>
    <w:p w:rsidR="00962E87" w:rsidRDefault="00962E87">
      <w:pPr>
        <w:widowControl/>
        <w:spacing w:line="240" w:lineRule="auto"/>
        <w:rPr>
          <w:rFonts w:ascii="Verdana" w:hAnsi="Verdana"/>
          <w:sz w:val="20"/>
        </w:rPr>
      </w:pPr>
      <w:r>
        <w:br w:type="page"/>
      </w:r>
    </w:p>
    <w:p w:rsidR="00962E87" w:rsidRDefault="00962E87" w:rsidP="00962E87">
      <w:pPr>
        <w:pStyle w:val="Body"/>
      </w:pPr>
      <w:r w:rsidRPr="00962E87">
        <w:lastRenderedPageBreak/>
        <w:t>Dal men</w:t>
      </w:r>
      <w:r w:rsidR="00763DB8">
        <w:t xml:space="preserve">ù alla selezione della voce  </w:t>
      </w:r>
      <w:r w:rsidR="004A7A7A">
        <w:t>“Documentazione</w:t>
      </w:r>
      <w:r w:rsidR="00763DB8">
        <w:t>”</w:t>
      </w:r>
      <w:r w:rsidRPr="00962E87">
        <w:t>, si può accedere  ai documenti pubblicati e alle guide di utilizzo ed operatività e</w:t>
      </w:r>
      <w:r w:rsidR="004A7A7A">
        <w:t xml:space="preserve"> </w:t>
      </w:r>
      <w:r w:rsidRPr="00962E87">
        <w:t>allo scarico della documentazione di in</w:t>
      </w:r>
      <w:r w:rsidR="00CB5803">
        <w:t>teresse effettuando un clic su “</w:t>
      </w:r>
      <w:r w:rsidRPr="00CB5803">
        <w:rPr>
          <w:rStyle w:val="Strong"/>
        </w:rPr>
        <w:t>SCARICA</w:t>
      </w:r>
      <w:r w:rsidR="00CB5803">
        <w:rPr>
          <w:rStyle w:val="Strong"/>
        </w:rPr>
        <w:t>”</w:t>
      </w:r>
      <w:r w:rsidRPr="00962E87">
        <w:t xml:space="preserve"> in corrispondenza del documento di interesse.</w:t>
      </w:r>
    </w:p>
    <w:p w:rsidR="006F549F" w:rsidRDefault="006F549F" w:rsidP="00962E87">
      <w:pPr>
        <w:pStyle w:val="Body"/>
      </w:pPr>
    </w:p>
    <w:p w:rsidR="006F549F" w:rsidRDefault="006F549F" w:rsidP="006F549F">
      <w:pPr>
        <w:pStyle w:val="Body"/>
        <w:jc w:val="center"/>
      </w:pPr>
      <w:r>
        <w:rPr>
          <w:rFonts w:cs="Verdana"/>
          <w:noProof/>
          <w:sz w:val="19"/>
          <w:szCs w:val="19"/>
          <w:lang w:val="en-US"/>
        </w:rPr>
        <mc:AlternateContent>
          <mc:Choice Requires="wps">
            <w:drawing>
              <wp:anchor distT="0" distB="0" distL="114300" distR="114300" simplePos="0" relativeHeight="251970560" behindDoc="0" locked="0" layoutInCell="1" allowOverlap="1" wp14:anchorId="1FF3BBCC" wp14:editId="647854A7">
                <wp:simplePos x="0" y="0"/>
                <wp:positionH relativeFrom="column">
                  <wp:posOffset>381000</wp:posOffset>
                </wp:positionH>
                <wp:positionV relativeFrom="paragraph">
                  <wp:posOffset>1271905</wp:posOffset>
                </wp:positionV>
                <wp:extent cx="1181100" cy="182880"/>
                <wp:effectExtent l="11430" t="15240" r="17145" b="11430"/>
                <wp:wrapNone/>
                <wp:docPr id="74"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8288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06C9" id="Rectangle 1409" o:spid="_x0000_s1026" style="position:absolute;margin-left:30pt;margin-top:100.15pt;width:93pt;height:14.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" strokecolor="red" strokeweight="1.5pt">
                <v:fill opacity="0"/>
              </v:rect>
            </w:pict>
          </mc:Fallback>
        </mc:AlternateContent>
      </w:r>
      <w:r>
        <w:rPr>
          <w:rFonts w:cs="Verdana"/>
          <w:b/>
          <w:bCs/>
          <w:noProof/>
          <w:lang w:val="en-US"/>
        </w:rPr>
        <mc:AlternateContent>
          <mc:Choice Requires="wps">
            <w:drawing>
              <wp:anchor distT="0" distB="0" distL="114300" distR="114300" simplePos="0" relativeHeight="251972608" behindDoc="0" locked="0" layoutInCell="1" allowOverlap="1" wp14:anchorId="46949582" wp14:editId="4D386A60">
                <wp:simplePos x="0" y="0"/>
                <wp:positionH relativeFrom="column">
                  <wp:posOffset>4733925</wp:posOffset>
                </wp:positionH>
                <wp:positionV relativeFrom="paragraph">
                  <wp:posOffset>807085</wp:posOffset>
                </wp:positionV>
                <wp:extent cx="546100" cy="400050"/>
                <wp:effectExtent l="19050" t="20955" r="15875" b="17145"/>
                <wp:wrapNone/>
                <wp:docPr id="482" name="Rectangle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0005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4549" id="Rectangle 2287" o:spid="_x0000_s1026" style="position:absolute;margin-left:372.75pt;margin-top:63.55pt;width:43pt;height:3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" fillcolor="red" strokecolor="red" strokeweight="2.5pt">
                <v:fill opacity="0"/>
                <v:shadow color="#868686"/>
              </v:rect>
            </w:pict>
          </mc:Fallback>
        </mc:AlternateContent>
      </w:r>
      <w:r w:rsidRPr="006F549F">
        <w:rPr>
          <w:noProof/>
          <w:lang w:val="en-US"/>
        </w:rPr>
        <w:drawing>
          <wp:inline distT="0" distB="0" distL="0" distR="0" wp14:anchorId="0855D007" wp14:editId="5F1A4647">
            <wp:extent cx="4967424" cy="3198495"/>
            <wp:effectExtent l="0" t="0" r="5080" b="1905"/>
            <wp:docPr id="100" name="Picture 100" descr="C:\Users\nicolaia\OneDrive\PROGETTI\PROGETTI  DAL 2014\PORTALE StreamIAM new\LAVORO DOCUMENTI\Manuali\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ia\OneDrive\PROGETTI\PROGETTI  DAL 2014\PORTALE StreamIAM new\LAVORO DOCUMENTI\Manuali\Captur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1222" cy="3200941"/>
                    </a:xfrm>
                    <a:prstGeom prst="rect">
                      <a:avLst/>
                    </a:prstGeom>
                    <a:noFill/>
                    <a:ln>
                      <a:noFill/>
                    </a:ln>
                  </pic:spPr>
                </pic:pic>
              </a:graphicData>
            </a:graphic>
          </wp:inline>
        </w:drawing>
      </w:r>
    </w:p>
    <w:p w:rsidR="00962E87" w:rsidRDefault="00962E87" w:rsidP="00962E87">
      <w:pPr>
        <w:pStyle w:val="Body"/>
      </w:pPr>
    </w:p>
    <w:p w:rsidR="00962E87" w:rsidRDefault="00962E87" w:rsidP="00962E87">
      <w:pPr>
        <w:pStyle w:val="Body"/>
      </w:pPr>
      <w:r>
        <w:br w:type="page"/>
      </w:r>
      <w:r w:rsidR="00763DB8">
        <w:lastRenderedPageBreak/>
        <w:t>Dal menù</w:t>
      </w:r>
      <w:r w:rsidRPr="00962E87">
        <w:t xml:space="preserve"> alla selezione della </w:t>
      </w:r>
      <w:r w:rsidR="00CB5803">
        <w:t>voce  “</w:t>
      </w:r>
      <w:r w:rsidRPr="00962E87">
        <w:t>Assistenza</w:t>
      </w:r>
      <w:r w:rsidR="00CB5803">
        <w:t>”</w:t>
      </w:r>
      <w:r w:rsidRPr="00962E87">
        <w:t>, si possono trovare indicazioni per il supporto o soluzioni ad eventuali problematiche riscontrate.</w:t>
      </w:r>
    </w:p>
    <w:p w:rsidR="00962E87" w:rsidRDefault="00962E87" w:rsidP="00962E87">
      <w:pPr>
        <w:pStyle w:val="Body"/>
      </w:pPr>
    </w:p>
    <w:p w:rsidR="00962E87" w:rsidRDefault="00962E87" w:rsidP="00962E87">
      <w:pPr>
        <w:pStyle w:val="Body"/>
      </w:pPr>
      <w:r>
        <w:rPr>
          <w:noProof/>
          <w:lang w:val="en-US"/>
        </w:rPr>
        <w:drawing>
          <wp:anchor distT="0" distB="0" distL="114300" distR="114300" simplePos="0" relativeHeight="251974656" behindDoc="1" locked="0" layoutInCell="1" allowOverlap="1" wp14:anchorId="24DD366D" wp14:editId="557DB396">
            <wp:simplePos x="0" y="0"/>
            <wp:positionH relativeFrom="column">
              <wp:posOffset>621030</wp:posOffset>
            </wp:positionH>
            <wp:positionV relativeFrom="paragraph">
              <wp:posOffset>38100</wp:posOffset>
            </wp:positionV>
            <wp:extent cx="4263371" cy="2457513"/>
            <wp:effectExtent l="0" t="0" r="4445" b="0"/>
            <wp:wrapTight wrapText="bothSides">
              <wp:wrapPolygon edited="0">
                <wp:start x="0" y="0"/>
                <wp:lineTo x="0" y="21433"/>
                <wp:lineTo x="21526" y="21433"/>
                <wp:lineTo x="21526" y="0"/>
                <wp:lineTo x="0" y="0"/>
              </wp:wrapPolygon>
            </wp:wrapTight>
            <wp:docPr id="89" name="Picture 89" descr="cid:image003.jpg@01D25AC7.6CD8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25AC7.6CD81D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63371" cy="2457513"/>
                    </a:xfrm>
                    <a:prstGeom prst="rect">
                      <a:avLst/>
                    </a:prstGeom>
                    <a:noFill/>
                    <a:ln>
                      <a:noFill/>
                    </a:ln>
                  </pic:spPr>
                </pic:pic>
              </a:graphicData>
            </a:graphic>
          </wp:anchor>
        </w:drawing>
      </w:r>
    </w:p>
    <w:p w:rsidR="00962E87" w:rsidRDefault="00962E87">
      <w:pPr>
        <w:widowControl/>
        <w:spacing w:line="240" w:lineRule="auto"/>
      </w:pPr>
    </w:p>
    <w:p w:rsidR="00962E87" w:rsidRDefault="00962E87">
      <w:pPr>
        <w:widowControl/>
        <w:spacing w:line="240" w:lineRule="auto"/>
      </w:pPr>
    </w:p>
    <w:p w:rsidR="00962E87" w:rsidRDefault="00962E87">
      <w:pPr>
        <w:widowControl/>
        <w:spacing w:line="240" w:lineRule="auto"/>
      </w:pPr>
    </w:p>
    <w:tbl>
      <w:tblPr>
        <w:tblStyle w:val="TableGrid"/>
        <w:tblpPr w:leftFromText="180" w:rightFromText="180" w:vertAnchor="text" w:horzAnchor="margin" w:tblpXSpec="center" w:tblpY="3596"/>
        <w:tblW w:w="9981" w:type="dxa"/>
        <w:tblLook w:val="04A0" w:firstRow="1" w:lastRow="0" w:firstColumn="1" w:lastColumn="0" w:noHBand="0" w:noVBand="1"/>
      </w:tblPr>
      <w:tblGrid>
        <w:gridCol w:w="1614"/>
        <w:gridCol w:w="8367"/>
      </w:tblGrid>
      <w:tr w:rsidR="00362FDE" w:rsidTr="00362FDE">
        <w:trPr>
          <w:trHeight w:val="6511"/>
        </w:trPr>
        <w:tc>
          <w:tcPr>
            <w:tcW w:w="1614" w:type="dxa"/>
          </w:tcPr>
          <w:p w:rsidR="00362FDE" w:rsidRDefault="00362FDE" w:rsidP="00362FDE">
            <w:pPr>
              <w:pStyle w:val="Body"/>
              <w:ind w:left="0"/>
            </w:pPr>
            <w:r>
              <w:rPr>
                <w:rFonts w:ascii="Times New Roman" w:hAnsi="Times New Roman"/>
                <w:noProof/>
                <w:lang w:val="en-US"/>
              </w:rPr>
              <w:drawing>
                <wp:anchor distT="0" distB="0" distL="114300" distR="114300" simplePos="0" relativeHeight="252168192" behindDoc="0" locked="0" layoutInCell="1" allowOverlap="1" wp14:anchorId="679071D2" wp14:editId="2B6B8365">
                  <wp:simplePos x="0" y="0"/>
                  <wp:positionH relativeFrom="margin">
                    <wp:posOffset>271145</wp:posOffset>
                  </wp:positionH>
                  <wp:positionV relativeFrom="margin">
                    <wp:posOffset>1831435</wp:posOffset>
                  </wp:positionV>
                  <wp:extent cx="396362" cy="364617"/>
                  <wp:effectExtent l="0" t="0" r="3810" b="0"/>
                  <wp:wrapSquare wrapText="bothSides"/>
                  <wp:docPr id="12"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367" w:type="dxa"/>
            <w:shd w:val="clear" w:color="auto" w:fill="D9D9D9" w:themeFill="background1" w:themeFillShade="D9"/>
          </w:tcPr>
          <w:p w:rsidR="00362FDE" w:rsidRDefault="00362FDE" w:rsidP="00362FDE">
            <w:pPr>
              <w:pStyle w:val="Body"/>
              <w:spacing w:before="240"/>
              <w:ind w:left="0"/>
            </w:pPr>
            <w:r>
              <w:t>In corrispondenza di “</w:t>
            </w:r>
            <w:r w:rsidRPr="003A4575">
              <w:rPr>
                <w:rStyle w:val="Strong"/>
                <w:u w:val="single"/>
              </w:rPr>
              <w:t>Clicca qui</w:t>
            </w:r>
            <w:r>
              <w:t>”</w:t>
            </w:r>
            <w:r w:rsidRPr="00962E87">
              <w:t>, della pagina, vengono visualizzate ulteriori indicazioni all’utente per eventuali anomalie o problemi riscontrati e non risolti.</w:t>
            </w:r>
          </w:p>
          <w:p w:rsidR="00362FDE" w:rsidRDefault="00362FDE" w:rsidP="00362FDE">
            <w:pPr>
              <w:pStyle w:val="Body"/>
              <w:spacing w:before="240"/>
              <w:ind w:left="0"/>
            </w:pPr>
            <w:r>
              <w:rPr>
                <w:noProof/>
                <w:lang w:val="en-US"/>
              </w:rPr>
              <w:drawing>
                <wp:anchor distT="0" distB="0" distL="114300" distR="114300" simplePos="0" relativeHeight="252169216" behindDoc="0" locked="0" layoutInCell="1" allowOverlap="1" wp14:anchorId="569C8811" wp14:editId="4E1CCDDD">
                  <wp:simplePos x="0" y="0"/>
                  <wp:positionH relativeFrom="column">
                    <wp:posOffset>728980</wp:posOffset>
                  </wp:positionH>
                  <wp:positionV relativeFrom="paragraph">
                    <wp:posOffset>151130</wp:posOffset>
                  </wp:positionV>
                  <wp:extent cx="3600450" cy="300037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0450" cy="3000375"/>
                          </a:xfrm>
                          <a:prstGeom prst="rect">
                            <a:avLst/>
                          </a:prstGeom>
                        </pic:spPr>
                      </pic:pic>
                    </a:graphicData>
                  </a:graphic>
                </wp:anchor>
              </w:drawing>
            </w:r>
          </w:p>
          <w:p w:rsidR="00362FDE" w:rsidRDefault="00362FDE" w:rsidP="00362FDE">
            <w:pPr>
              <w:pStyle w:val="Body"/>
              <w:spacing w:before="240"/>
              <w:ind w:left="0"/>
            </w:pPr>
          </w:p>
          <w:p w:rsidR="00362FDE" w:rsidRDefault="00362FDE" w:rsidP="00362FDE">
            <w:pPr>
              <w:pStyle w:val="Body"/>
              <w:spacing w:before="240"/>
              <w:ind w:left="0"/>
            </w:pPr>
          </w:p>
          <w:p w:rsidR="00362FDE" w:rsidRDefault="00362FDE" w:rsidP="00362FDE">
            <w:pPr>
              <w:pStyle w:val="Body"/>
              <w:spacing w:before="240"/>
              <w:ind w:left="0"/>
            </w:pPr>
          </w:p>
          <w:p w:rsidR="00362FDE" w:rsidRDefault="00362FDE" w:rsidP="00362FDE">
            <w:pPr>
              <w:pStyle w:val="Body"/>
              <w:spacing w:before="240"/>
              <w:ind w:left="0"/>
            </w:pPr>
          </w:p>
        </w:tc>
      </w:tr>
    </w:tbl>
    <w:p w:rsidR="00962E87" w:rsidRDefault="00962E87">
      <w:pPr>
        <w:widowControl/>
        <w:spacing w:line="240" w:lineRule="auto"/>
        <w:rPr>
          <w:rFonts w:ascii="Verdana" w:hAnsi="Verdana"/>
          <w:sz w:val="20"/>
        </w:rPr>
      </w:pPr>
      <w:r>
        <w:rPr>
          <w:rFonts w:cs="Verdana"/>
          <w:noProof/>
          <w:sz w:val="19"/>
          <w:szCs w:val="19"/>
          <w:lang w:val="en-US"/>
        </w:rPr>
        <mc:AlternateContent>
          <mc:Choice Requires="wps">
            <w:drawing>
              <wp:anchor distT="0" distB="0" distL="114300" distR="114300" simplePos="0" relativeHeight="251976704" behindDoc="0" locked="0" layoutInCell="1" allowOverlap="1" wp14:anchorId="6B99A8D5" wp14:editId="00EED8D6">
                <wp:simplePos x="0" y="0"/>
                <wp:positionH relativeFrom="column">
                  <wp:posOffset>714375</wp:posOffset>
                </wp:positionH>
                <wp:positionV relativeFrom="paragraph">
                  <wp:posOffset>48895</wp:posOffset>
                </wp:positionV>
                <wp:extent cx="885825" cy="192405"/>
                <wp:effectExtent l="0" t="0" r="28575" b="17145"/>
                <wp:wrapNone/>
                <wp:docPr id="539"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9240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E34F" id="Rectangle 1409" o:spid="_x0000_s1026" style="position:absolute;margin-left:56.25pt;margin-top:3.85pt;width:69.75pt;height:15.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" strokecolor="red" strokeweight="1.5pt">
                <v:fill opacity="0"/>
              </v:rect>
            </w:pict>
          </mc:Fallback>
        </mc:AlternateContent>
      </w:r>
      <w:r>
        <w:rPr>
          <w:rFonts w:cs="Verdana"/>
          <w:noProof/>
          <w:lang w:val="en-US"/>
        </w:rPr>
        <mc:AlternateContent>
          <mc:Choice Requires="wps">
            <w:drawing>
              <wp:anchor distT="0" distB="0" distL="114300" distR="114300" simplePos="0" relativeHeight="251978752" behindDoc="0" locked="0" layoutInCell="1" allowOverlap="1" wp14:anchorId="068E343C" wp14:editId="18768C5C">
                <wp:simplePos x="0" y="0"/>
                <wp:positionH relativeFrom="column">
                  <wp:posOffset>3467100</wp:posOffset>
                </wp:positionH>
                <wp:positionV relativeFrom="paragraph">
                  <wp:posOffset>748665</wp:posOffset>
                </wp:positionV>
                <wp:extent cx="371475" cy="186055"/>
                <wp:effectExtent l="0" t="0" r="28575" b="23495"/>
                <wp:wrapNone/>
                <wp:docPr id="91"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605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5A6D7" id="Rectangle 1641" o:spid="_x0000_s1026" style="position:absolute;margin-left:273pt;margin-top:58.95pt;width:29.25pt;height:1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" strokecolor="red" strokeweight="1.5pt">
                <v:fill opacity="0"/>
              </v:rect>
            </w:pict>
          </mc:Fallback>
        </mc:AlternateContent>
      </w:r>
      <w:r>
        <w:br w:type="page"/>
      </w:r>
    </w:p>
    <w:p w:rsidR="00962E87" w:rsidRDefault="003A4575" w:rsidP="003A4575">
      <w:pPr>
        <w:pStyle w:val="Body"/>
      </w:pPr>
      <w:r w:rsidRPr="003A4575">
        <w:lastRenderedPageBreak/>
        <w:t>Dal m</w:t>
      </w:r>
      <w:r w:rsidR="00CB5803">
        <w:t>en</w:t>
      </w:r>
      <w:r w:rsidR="00763DB8">
        <w:t>ù</w:t>
      </w:r>
      <w:r w:rsidR="00CB5803">
        <w:t xml:space="preserve"> alla selezione della voce  “</w:t>
      </w:r>
      <w:r w:rsidRPr="003A4575">
        <w:t>Avvisi</w:t>
      </w:r>
      <w:r w:rsidR="00CB5803">
        <w:t>”</w:t>
      </w:r>
      <w:r w:rsidRPr="003A4575">
        <w:t>, si possono trovare eventuali comunicazioni pubblicate in riferimento allo specifico anno riportato</w:t>
      </w:r>
      <w:r>
        <w:t>.</w:t>
      </w:r>
    </w:p>
    <w:p w:rsidR="003A4575" w:rsidRDefault="003A4575" w:rsidP="003A4575">
      <w:pPr>
        <w:pStyle w:val="Body"/>
      </w:pPr>
      <w:r>
        <w:rPr>
          <w:rFonts w:cs="Verdana"/>
          <w:noProof/>
          <w:sz w:val="19"/>
          <w:szCs w:val="19"/>
          <w:lang w:val="en-US"/>
        </w:rPr>
        <mc:AlternateContent>
          <mc:Choice Requires="wps">
            <w:drawing>
              <wp:anchor distT="0" distB="0" distL="114300" distR="114300" simplePos="0" relativeHeight="251987968" behindDoc="0" locked="0" layoutInCell="1" allowOverlap="1" wp14:anchorId="32586C09" wp14:editId="05356752">
                <wp:simplePos x="0" y="0"/>
                <wp:positionH relativeFrom="column">
                  <wp:posOffset>1304925</wp:posOffset>
                </wp:positionH>
                <wp:positionV relativeFrom="paragraph">
                  <wp:posOffset>2084070</wp:posOffset>
                </wp:positionV>
                <wp:extent cx="1457325" cy="1190625"/>
                <wp:effectExtent l="0" t="0" r="28575" b="28575"/>
                <wp:wrapNone/>
                <wp:docPr id="88"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19062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4AEE" id="Rectangle 1409" o:spid="_x0000_s1026" style="position:absolute;margin-left:102.75pt;margin-top:164.1pt;width:114.75pt;height:93.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" strokecolor="red" strokeweight="1.5pt">
                <v:fill opacity="0"/>
              </v:rect>
            </w:pict>
          </mc:Fallback>
        </mc:AlternateContent>
      </w:r>
      <w:r>
        <w:rPr>
          <w:rFonts w:cs="Verdana"/>
          <w:noProof/>
          <w:sz w:val="19"/>
          <w:szCs w:val="19"/>
          <w:lang w:val="en-US"/>
        </w:rPr>
        <mc:AlternateContent>
          <mc:Choice Requires="wps">
            <w:drawing>
              <wp:anchor distT="0" distB="0" distL="114300" distR="114300" simplePos="0" relativeHeight="251985920" behindDoc="0" locked="0" layoutInCell="1" allowOverlap="1" wp14:anchorId="42BCD9CE" wp14:editId="61FC8F2C">
                <wp:simplePos x="0" y="0"/>
                <wp:positionH relativeFrom="column">
                  <wp:posOffset>-85725</wp:posOffset>
                </wp:positionH>
                <wp:positionV relativeFrom="paragraph">
                  <wp:posOffset>2236470</wp:posOffset>
                </wp:positionV>
                <wp:extent cx="1181100" cy="182880"/>
                <wp:effectExtent l="11430" t="15240" r="17145" b="11430"/>
                <wp:wrapNone/>
                <wp:docPr id="863"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8288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3323" id="Rectangle 1409" o:spid="_x0000_s1026" style="position:absolute;margin-left:-6.75pt;margin-top:176.1pt;width:93pt;height:14.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" strokecolor="red" strokeweight="1.5pt">
                <v:fill opacity="0"/>
              </v:rect>
            </w:pict>
          </mc:Fallback>
        </mc:AlternateContent>
      </w:r>
      <w:r>
        <w:rPr>
          <w:noProof/>
          <w:lang w:val="en-US"/>
        </w:rPr>
        <w:drawing>
          <wp:anchor distT="0" distB="0" distL="114300" distR="114300" simplePos="0" relativeHeight="251983872" behindDoc="0" locked="0" layoutInCell="1" allowOverlap="1" wp14:anchorId="493EFF2D" wp14:editId="10D03798">
            <wp:simplePos x="0" y="0"/>
            <wp:positionH relativeFrom="column">
              <wp:posOffset>0</wp:posOffset>
            </wp:positionH>
            <wp:positionV relativeFrom="paragraph">
              <wp:posOffset>228600</wp:posOffset>
            </wp:positionV>
            <wp:extent cx="5181600" cy="3213035"/>
            <wp:effectExtent l="0" t="0" r="0" b="698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81600" cy="3213035"/>
                    </a:xfrm>
                    <a:prstGeom prst="rect">
                      <a:avLst/>
                    </a:prstGeom>
                  </pic:spPr>
                </pic:pic>
              </a:graphicData>
            </a:graphic>
          </wp:anchor>
        </w:drawing>
      </w:r>
    </w:p>
    <w:p w:rsidR="003A4575" w:rsidRDefault="003A4575">
      <w:pPr>
        <w:widowControl/>
        <w:spacing w:line="240" w:lineRule="auto"/>
        <w:rPr>
          <w:rFonts w:ascii="Verdana" w:hAnsi="Verdana"/>
          <w:sz w:val="20"/>
        </w:rPr>
      </w:pPr>
      <w:r>
        <w:br w:type="page"/>
      </w:r>
    </w:p>
    <w:p w:rsidR="003A4575" w:rsidRDefault="003A4575" w:rsidP="003A4575">
      <w:pPr>
        <w:pStyle w:val="Heading2"/>
      </w:pPr>
      <w:bookmarkStart w:id="15" w:name="_Toc470546786"/>
      <w:bookmarkStart w:id="16" w:name="_Toc472334502"/>
      <w:r>
        <w:rPr>
          <w:sz w:val="36"/>
        </w:rPr>
        <w:lastRenderedPageBreak/>
        <w:t>A</w:t>
      </w:r>
      <w:r>
        <w:t>SPETTI</w:t>
      </w:r>
      <w:r>
        <w:rPr>
          <w:spacing w:val="-2"/>
        </w:rPr>
        <w:t xml:space="preserve"> </w:t>
      </w:r>
      <w:r>
        <w:rPr>
          <w:sz w:val="36"/>
        </w:rPr>
        <w:t>G</w:t>
      </w:r>
      <w:r>
        <w:t>ENERALI</w:t>
      </w:r>
      <w:bookmarkEnd w:id="15"/>
      <w:bookmarkEnd w:id="16"/>
    </w:p>
    <w:p w:rsidR="00015639" w:rsidRPr="00015639" w:rsidRDefault="00015639" w:rsidP="00015639"/>
    <w:p w:rsidR="002550FD" w:rsidRDefault="003A4575" w:rsidP="00015639">
      <w:pPr>
        <w:pStyle w:val="Body"/>
        <w:jc w:val="left"/>
      </w:pPr>
      <w:r w:rsidRPr="003A4575">
        <w:t xml:space="preserve">In questa guida si descrivono le funzioni </w:t>
      </w:r>
      <w:r w:rsidR="002550FD" w:rsidRPr="003A4575">
        <w:t>del Servizio Istanze OnLine (alias  POLIS - Presentazione On Line delle IStanze)</w:t>
      </w:r>
      <w:r w:rsidR="002550FD">
        <w:t xml:space="preserve"> </w:t>
      </w:r>
      <w:r w:rsidRPr="003A4575">
        <w:t>dedicate alla</w:t>
      </w:r>
      <w:r w:rsidR="002550FD">
        <w:t>:</w:t>
      </w:r>
    </w:p>
    <w:p w:rsidR="002550FD" w:rsidRDefault="002550FD" w:rsidP="002550FD">
      <w:pPr>
        <w:pStyle w:val="Body"/>
        <w:numPr>
          <w:ilvl w:val="0"/>
          <w:numId w:val="16"/>
        </w:numPr>
        <w:jc w:val="left"/>
      </w:pPr>
      <w:r w:rsidRPr="003A4575">
        <w:t>gestione della propria utenza</w:t>
      </w:r>
    </w:p>
    <w:p w:rsidR="001E4C3C" w:rsidRDefault="003A4575" w:rsidP="002550FD">
      <w:pPr>
        <w:pStyle w:val="Body"/>
        <w:numPr>
          <w:ilvl w:val="0"/>
          <w:numId w:val="16"/>
        </w:numPr>
        <w:jc w:val="left"/>
      </w:pPr>
      <w:r w:rsidRPr="003A4575">
        <w:t>gestione dei dati personali presenti nell’area riservata del  Servizio</w:t>
      </w:r>
    </w:p>
    <w:p w:rsidR="002550FD" w:rsidRDefault="001E4C3C" w:rsidP="002550FD">
      <w:pPr>
        <w:pStyle w:val="Body"/>
        <w:numPr>
          <w:ilvl w:val="0"/>
          <w:numId w:val="16"/>
        </w:numPr>
        <w:jc w:val="left"/>
      </w:pPr>
      <w:r>
        <w:t>gestione delega</w:t>
      </w:r>
      <w:r w:rsidR="003A4575" w:rsidRPr="003A4575">
        <w:t xml:space="preserve"> </w:t>
      </w:r>
    </w:p>
    <w:p w:rsidR="003A4575" w:rsidRPr="002550FD" w:rsidRDefault="003A4575" w:rsidP="002550FD">
      <w:pPr>
        <w:pStyle w:val="Body"/>
        <w:jc w:val="left"/>
      </w:pPr>
      <w:r w:rsidRPr="002550FD">
        <w:t>cioè tutte le operazioni che ciascun utente già abilitato al servizio Istanze Online e quindi provvisto di username</w:t>
      </w:r>
      <w:r w:rsidR="002550FD">
        <w:t xml:space="preserve">, </w:t>
      </w:r>
      <w:r w:rsidRPr="002550FD">
        <w:t>password e codice personale può  effettuare indipendentemente dalle istanze disponibili.</w:t>
      </w:r>
    </w:p>
    <w:p w:rsidR="003A4575" w:rsidRDefault="003A4575" w:rsidP="003A4575">
      <w:pPr>
        <w:pStyle w:val="Body"/>
      </w:pPr>
    </w:p>
    <w:p w:rsidR="003A4575" w:rsidRDefault="003A4575" w:rsidP="003A4575">
      <w:pPr>
        <w:pStyle w:val="Heading2"/>
      </w:pPr>
      <w:bookmarkStart w:id="17" w:name="_Toc470546787"/>
      <w:bookmarkStart w:id="18" w:name="_Toc472334503"/>
      <w:r>
        <w:rPr>
          <w:sz w:val="36"/>
          <w:szCs w:val="36"/>
        </w:rPr>
        <w:t>A</w:t>
      </w:r>
      <w:r>
        <w:t>CCESSO</w:t>
      </w:r>
      <w:r>
        <w:rPr>
          <w:spacing w:val="-2"/>
        </w:rPr>
        <w:t xml:space="preserve"> </w:t>
      </w:r>
      <w:r>
        <w:t>ALL</w:t>
      </w:r>
      <w:r>
        <w:rPr>
          <w:sz w:val="36"/>
          <w:szCs w:val="36"/>
        </w:rPr>
        <w:t>’</w:t>
      </w:r>
      <w:r>
        <w:t>APPLICAZIONE</w:t>
      </w:r>
      <w:bookmarkEnd w:id="17"/>
      <w:bookmarkEnd w:id="18"/>
    </w:p>
    <w:p w:rsidR="003A4575" w:rsidRPr="003A4575" w:rsidRDefault="003A4575" w:rsidP="003A4575">
      <w:pPr>
        <w:pStyle w:val="Body"/>
      </w:pPr>
    </w:p>
    <w:p w:rsidR="003A4575" w:rsidRDefault="003A4575" w:rsidP="003A4575">
      <w:pPr>
        <w:pStyle w:val="Body"/>
      </w:pPr>
      <w:r w:rsidRPr="005D0FC2">
        <w:t>L’accesso</w:t>
      </w:r>
      <w:r w:rsidRPr="005D0FC2">
        <w:rPr>
          <w:spacing w:val="46"/>
        </w:rPr>
        <w:t xml:space="preserve"> </w:t>
      </w:r>
      <w:r w:rsidRPr="005D0FC2">
        <w:t>all’applicazione</w:t>
      </w:r>
      <w:r w:rsidRPr="005D0FC2">
        <w:rPr>
          <w:spacing w:val="46"/>
        </w:rPr>
        <w:t xml:space="preserve"> </w:t>
      </w:r>
      <w:r w:rsidRPr="005D0FC2">
        <w:t>avviene</w:t>
      </w:r>
      <w:r w:rsidRPr="005D0FC2">
        <w:rPr>
          <w:spacing w:val="49"/>
        </w:rPr>
        <w:t xml:space="preserve"> </w:t>
      </w:r>
      <w:r>
        <w:t xml:space="preserve">dal sito del Portale MIUR e successivamente alla pagina pubblica delle Istanze Online.  </w:t>
      </w:r>
    </w:p>
    <w:p w:rsidR="003A4575" w:rsidRDefault="003A4575" w:rsidP="003A4575">
      <w:pPr>
        <w:pStyle w:val="Body"/>
      </w:pPr>
    </w:p>
    <w:p w:rsidR="003A4575" w:rsidRDefault="003A4575" w:rsidP="003A4575">
      <w:pPr>
        <w:pStyle w:val="Body"/>
      </w:pPr>
      <w:r>
        <w:rPr>
          <w:noProof/>
          <w:lang w:val="en-US"/>
        </w:rPr>
        <w:drawing>
          <wp:anchor distT="0" distB="0" distL="114300" distR="114300" simplePos="0" relativeHeight="251990016" behindDoc="0" locked="0" layoutInCell="1" allowOverlap="1" wp14:anchorId="040C16EC" wp14:editId="5ED809AA">
            <wp:simplePos x="0" y="0"/>
            <wp:positionH relativeFrom="column">
              <wp:posOffset>0</wp:posOffset>
            </wp:positionH>
            <wp:positionV relativeFrom="paragraph">
              <wp:posOffset>170180</wp:posOffset>
            </wp:positionV>
            <wp:extent cx="5055235" cy="309118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235" cy="3091180"/>
                    </a:xfrm>
                    <a:prstGeom prst="rect">
                      <a:avLst/>
                    </a:prstGeom>
                  </pic:spPr>
                </pic:pic>
              </a:graphicData>
            </a:graphic>
          </wp:anchor>
        </w:drawing>
      </w:r>
    </w:p>
    <w:p w:rsidR="003A4575" w:rsidRDefault="003A4575" w:rsidP="003A4575">
      <w:pPr>
        <w:pStyle w:val="Body"/>
      </w:pPr>
    </w:p>
    <w:p w:rsidR="003A4575" w:rsidRDefault="003A4575" w:rsidP="003A4575">
      <w:pPr>
        <w:pStyle w:val="Body"/>
      </w:pPr>
    </w:p>
    <w:p w:rsidR="003A4575" w:rsidRDefault="003A4575" w:rsidP="003A4575">
      <w:pPr>
        <w:pStyle w:val="Body"/>
      </w:pPr>
    </w:p>
    <w:p w:rsidR="003A4575" w:rsidRDefault="00CB5803" w:rsidP="003A4575">
      <w:pPr>
        <w:pStyle w:val="Body"/>
      </w:pPr>
      <w:r>
        <w:t>Fare clic su “</w:t>
      </w:r>
      <w:r>
        <w:rPr>
          <w:b/>
        </w:rPr>
        <w:t>Accedi”</w:t>
      </w:r>
      <w:r w:rsidR="003A4575" w:rsidRPr="003A4575">
        <w:t>.</w:t>
      </w:r>
    </w:p>
    <w:p w:rsidR="003A4575" w:rsidRDefault="003A4575" w:rsidP="003A4575">
      <w:pPr>
        <w:pStyle w:val="Body"/>
      </w:pPr>
    </w:p>
    <w:p w:rsidR="003A4575" w:rsidRDefault="003A4575" w:rsidP="003A4575">
      <w:pPr>
        <w:pStyle w:val="Body"/>
      </w:pPr>
      <w:r>
        <w:rPr>
          <w:noProof/>
          <w:lang w:val="en-US"/>
        </w:rPr>
        <mc:AlternateContent>
          <mc:Choice Requires="wps">
            <w:drawing>
              <wp:anchor distT="0" distB="0" distL="114300" distR="114300" simplePos="0" relativeHeight="251992064" behindDoc="0" locked="0" layoutInCell="1" allowOverlap="1" wp14:anchorId="2A365FBC" wp14:editId="03037E0D">
                <wp:simplePos x="0" y="0"/>
                <wp:positionH relativeFrom="column">
                  <wp:posOffset>85725</wp:posOffset>
                </wp:positionH>
                <wp:positionV relativeFrom="paragraph">
                  <wp:posOffset>1163320</wp:posOffset>
                </wp:positionV>
                <wp:extent cx="572135" cy="276225"/>
                <wp:effectExtent l="19050" t="19050" r="18415" b="28575"/>
                <wp:wrapSquare wrapText="bothSides"/>
                <wp:docPr id="891"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276225"/>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9AA23" id="Rectangle 949" o:spid="_x0000_s1026" style="position:absolute;margin-left:6.75pt;margin-top:91.6pt;width:45.05pt;height:2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" fillcolor="red" strokecolor="red" strokeweight="2.5pt">
                <v:fill opacity="0"/>
                <v:shadow color="#868686"/>
                <w10:wrap type="square"/>
              </v:rect>
            </w:pict>
          </mc:Fallback>
        </mc:AlternateContent>
      </w:r>
      <w:r>
        <w:br w:type="page"/>
      </w:r>
    </w:p>
    <w:p w:rsidR="003A4575" w:rsidRDefault="003A4575" w:rsidP="003A4575">
      <w:pPr>
        <w:pStyle w:val="Body"/>
      </w:pPr>
      <w:r w:rsidRPr="003A4575">
        <w:lastRenderedPageBreak/>
        <w:t xml:space="preserve">Il sistema propone una pagina in cui inserire le proprie credenziali di accesso del portale. </w:t>
      </w:r>
    </w:p>
    <w:p w:rsidR="003A4575" w:rsidRDefault="003A4575" w:rsidP="003A4575">
      <w:pPr>
        <w:pStyle w:val="Body"/>
      </w:pPr>
    </w:p>
    <w:p w:rsidR="003A4575" w:rsidRDefault="009E0874" w:rsidP="003A4575">
      <w:pPr>
        <w:pStyle w:val="Body"/>
      </w:pPr>
      <w:r>
        <w:rPr>
          <w:noProof/>
          <w:lang w:val="en-US"/>
        </w:rPr>
        <w:drawing>
          <wp:anchor distT="0" distB="0" distL="114300" distR="114300" simplePos="0" relativeHeight="252452864" behindDoc="0" locked="0" layoutInCell="1" allowOverlap="1">
            <wp:simplePos x="0" y="0"/>
            <wp:positionH relativeFrom="column">
              <wp:posOffset>-341194</wp:posOffset>
            </wp:positionH>
            <wp:positionV relativeFrom="paragraph">
              <wp:posOffset>17856</wp:posOffset>
            </wp:positionV>
            <wp:extent cx="4558352" cy="2913797"/>
            <wp:effectExtent l="19050" t="19050" r="13970" b="20320"/>
            <wp:wrapSquare wrapText="bothSides"/>
            <wp:docPr id="76" name="Immagine 81"/>
            <wp:cNvGraphicFramePr/>
            <a:graphic xmlns:a="http://schemas.openxmlformats.org/drawingml/2006/main">
              <a:graphicData uri="http://schemas.openxmlformats.org/drawingml/2006/picture">
                <pic:pic xmlns:pic="http://schemas.openxmlformats.org/drawingml/2006/picture">
                  <pic:nvPicPr>
                    <pic:cNvPr id="81" name="Immagin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8352" cy="2913797"/>
                    </a:xfrm>
                    <a:prstGeom prst="rect">
                      <a:avLst/>
                    </a:prstGeom>
                    <a:ln>
                      <a:solidFill>
                        <a:schemeClr val="tx2"/>
                      </a:solidFill>
                    </a:ln>
                  </pic:spPr>
                </pic:pic>
              </a:graphicData>
            </a:graphic>
          </wp:anchor>
        </w:drawing>
      </w:r>
    </w:p>
    <w:p w:rsidR="003A4575" w:rsidRDefault="003A4575" w:rsidP="003A4575">
      <w:pPr>
        <w:pStyle w:val="Body"/>
      </w:pPr>
    </w:p>
    <w:p w:rsidR="003A4575" w:rsidRDefault="003A4575" w:rsidP="003A4575">
      <w:pPr>
        <w:pStyle w:val="Body"/>
      </w:pPr>
    </w:p>
    <w:p w:rsidR="003A4575" w:rsidRDefault="003A4575" w:rsidP="003A4575">
      <w:pPr>
        <w:pStyle w:val="Body"/>
      </w:pPr>
    </w:p>
    <w:p w:rsidR="003A4575" w:rsidRPr="003A4575" w:rsidRDefault="003A4575" w:rsidP="003A4575">
      <w:pPr>
        <w:pStyle w:val="Body"/>
      </w:pPr>
      <w:r w:rsidRPr="003A4575">
        <w:t>L’utente deve inserire le proprie</w:t>
      </w:r>
      <w:r>
        <w:t xml:space="preserve"> credenziali e fare un clic su “</w:t>
      </w:r>
      <w:r w:rsidRPr="003A4575">
        <w:rPr>
          <w:b/>
        </w:rPr>
        <w:t>ENTRA</w:t>
      </w:r>
      <w:r>
        <w:t>”.</w:t>
      </w:r>
    </w:p>
    <w:p w:rsidR="003A4575" w:rsidRDefault="009E0874" w:rsidP="003A4575">
      <w:pPr>
        <w:pStyle w:val="Body"/>
      </w:pPr>
      <w:r>
        <w:rPr>
          <w:noProof/>
          <w:lang w:val="en-US"/>
        </w:rPr>
        <mc:AlternateContent>
          <mc:Choice Requires="wps">
            <w:drawing>
              <wp:anchor distT="0" distB="0" distL="114300" distR="114300" simplePos="0" relativeHeight="252454912" behindDoc="0" locked="0" layoutInCell="1" allowOverlap="1" wp14:anchorId="75C02466" wp14:editId="674157B6">
                <wp:simplePos x="0" y="0"/>
                <wp:positionH relativeFrom="column">
                  <wp:posOffset>1651578</wp:posOffset>
                </wp:positionH>
                <wp:positionV relativeFrom="paragraph">
                  <wp:posOffset>34357</wp:posOffset>
                </wp:positionV>
                <wp:extent cx="572135" cy="276225"/>
                <wp:effectExtent l="19050" t="19050" r="18415" b="28575"/>
                <wp:wrapSquare wrapText="bothSides"/>
                <wp:docPr id="136"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276225"/>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35A50" id="Rectangle 949" o:spid="_x0000_s1026" style="position:absolute;margin-left:130.05pt;margin-top:2.7pt;width:45.05pt;height:21.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" fillcolor="red" strokecolor="red" strokeweight="2.5pt">
                <v:fill opacity="0"/>
                <v:shadow color="#868686"/>
                <w10:wrap type="square"/>
              </v:rect>
            </w:pict>
          </mc:Fallback>
        </mc:AlternateContent>
      </w:r>
    </w:p>
    <w:p w:rsidR="003A4575" w:rsidRDefault="003A4575" w:rsidP="003A4575">
      <w:pPr>
        <w:pStyle w:val="Body"/>
      </w:pPr>
    </w:p>
    <w:p w:rsidR="003A4575" w:rsidRDefault="003A4575" w:rsidP="003A4575">
      <w:pPr>
        <w:pStyle w:val="Body"/>
      </w:pPr>
    </w:p>
    <w:p w:rsidR="003A4575" w:rsidRDefault="003A4575" w:rsidP="003A4575">
      <w:pPr>
        <w:pStyle w:val="Body"/>
      </w:pPr>
    </w:p>
    <w:p w:rsidR="003A4575" w:rsidRDefault="003A4575" w:rsidP="003A4575">
      <w:pPr>
        <w:pStyle w:val="Body"/>
      </w:pPr>
    </w:p>
    <w:p w:rsidR="003A4575" w:rsidRDefault="003A4575" w:rsidP="003A4575">
      <w:pPr>
        <w:pStyle w:val="Body"/>
      </w:pPr>
    </w:p>
    <w:p w:rsidR="009E0874" w:rsidRDefault="009E0874" w:rsidP="003A4575">
      <w:pPr>
        <w:pStyle w:val="Body"/>
      </w:pPr>
    </w:p>
    <w:p w:rsidR="009E0874" w:rsidRDefault="009E0874" w:rsidP="003A4575">
      <w:pPr>
        <w:pStyle w:val="Body"/>
      </w:pPr>
    </w:p>
    <w:tbl>
      <w:tblPr>
        <w:tblStyle w:val="TableGrid"/>
        <w:tblW w:w="9639" w:type="dxa"/>
        <w:tblInd w:w="-5" w:type="dxa"/>
        <w:tblLook w:val="04A0" w:firstRow="1" w:lastRow="0" w:firstColumn="1" w:lastColumn="0" w:noHBand="0" w:noVBand="1"/>
      </w:tblPr>
      <w:tblGrid>
        <w:gridCol w:w="1560"/>
        <w:gridCol w:w="8079"/>
      </w:tblGrid>
      <w:tr w:rsidR="003A4575" w:rsidTr="001C0121">
        <w:trPr>
          <w:trHeight w:val="908"/>
        </w:trPr>
        <w:tc>
          <w:tcPr>
            <w:tcW w:w="1560" w:type="dxa"/>
          </w:tcPr>
          <w:p w:rsidR="003A4575" w:rsidRDefault="003A4575" w:rsidP="001C0121">
            <w:pPr>
              <w:pStyle w:val="Body"/>
              <w:ind w:left="0"/>
            </w:pPr>
            <w:r w:rsidRPr="005B1914">
              <w:rPr>
                <w:noProof/>
                <w:spacing w:val="-1"/>
                <w:lang w:val="en-US"/>
              </w:rPr>
              <w:drawing>
                <wp:anchor distT="0" distB="0" distL="114300" distR="114300" simplePos="0" relativeHeight="252000256" behindDoc="1" locked="0" layoutInCell="1" allowOverlap="1" wp14:anchorId="54EC46A3" wp14:editId="075EBBBA">
                  <wp:simplePos x="0" y="0"/>
                  <wp:positionH relativeFrom="column">
                    <wp:posOffset>226695</wp:posOffset>
                  </wp:positionH>
                  <wp:positionV relativeFrom="paragraph">
                    <wp:posOffset>139700</wp:posOffset>
                  </wp:positionV>
                  <wp:extent cx="364616" cy="364616"/>
                  <wp:effectExtent l="0" t="0" r="0" b="0"/>
                  <wp:wrapTight wrapText="bothSides">
                    <wp:wrapPolygon edited="0">
                      <wp:start x="0" y="0"/>
                      <wp:lineTo x="0" y="20321"/>
                      <wp:lineTo x="20321" y="20321"/>
                      <wp:lineTo x="20321" y="0"/>
                      <wp:lineTo x="0" y="0"/>
                    </wp:wrapPolygon>
                  </wp:wrapTight>
                  <wp:docPr id="15"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A4575" w:rsidRDefault="003A4575" w:rsidP="001C0121">
            <w:pPr>
              <w:pStyle w:val="Body"/>
              <w:spacing w:before="240"/>
              <w:ind w:left="0"/>
            </w:pPr>
            <w:r w:rsidRPr="003A4575">
              <w:t>Per l’accesso sono richieste la Username e la Password ricevute in fase di registrazione e l’utente deve risultare abilitato al Servizio Istanze Online.</w:t>
            </w:r>
          </w:p>
        </w:tc>
      </w:tr>
    </w:tbl>
    <w:p w:rsidR="003A4575" w:rsidRDefault="003A4575" w:rsidP="003A4575">
      <w:pPr>
        <w:pStyle w:val="Body"/>
      </w:pPr>
    </w:p>
    <w:p w:rsidR="003A4575" w:rsidRDefault="003A4575" w:rsidP="003A4575">
      <w:pPr>
        <w:pStyle w:val="Body"/>
      </w:pPr>
    </w:p>
    <w:tbl>
      <w:tblPr>
        <w:tblStyle w:val="TableGrid"/>
        <w:tblW w:w="9639" w:type="dxa"/>
        <w:tblInd w:w="-5" w:type="dxa"/>
        <w:tblLook w:val="04A0" w:firstRow="1" w:lastRow="0" w:firstColumn="1" w:lastColumn="0" w:noHBand="0" w:noVBand="1"/>
      </w:tblPr>
      <w:tblGrid>
        <w:gridCol w:w="1560"/>
        <w:gridCol w:w="8079"/>
      </w:tblGrid>
      <w:tr w:rsidR="003A4575" w:rsidTr="001C0121">
        <w:trPr>
          <w:trHeight w:val="908"/>
        </w:trPr>
        <w:tc>
          <w:tcPr>
            <w:tcW w:w="1560" w:type="dxa"/>
          </w:tcPr>
          <w:p w:rsidR="003A4575" w:rsidRDefault="003A4575" w:rsidP="001C0121">
            <w:pPr>
              <w:pStyle w:val="Body"/>
              <w:ind w:left="0"/>
            </w:pPr>
            <w:r>
              <w:rPr>
                <w:rFonts w:ascii="Times New Roman" w:hAnsi="Times New Roman"/>
                <w:noProof/>
                <w:lang w:val="en-US"/>
              </w:rPr>
              <w:drawing>
                <wp:anchor distT="0" distB="0" distL="114300" distR="114300" simplePos="0" relativeHeight="252002304" behindDoc="1" locked="0" layoutInCell="1" allowOverlap="1" wp14:anchorId="35553499" wp14:editId="20CF9339">
                  <wp:simplePos x="0" y="0"/>
                  <wp:positionH relativeFrom="column">
                    <wp:posOffset>238125</wp:posOffset>
                  </wp:positionH>
                  <wp:positionV relativeFrom="paragraph">
                    <wp:posOffset>1382395</wp:posOffset>
                  </wp:positionV>
                  <wp:extent cx="356616" cy="356615"/>
                  <wp:effectExtent l="0" t="0" r="5715" b="5715"/>
                  <wp:wrapTight wrapText="bothSides">
                    <wp:wrapPolygon edited="0">
                      <wp:start x="0" y="0"/>
                      <wp:lineTo x="0" y="20791"/>
                      <wp:lineTo x="20791" y="20791"/>
                      <wp:lineTo x="20791" y="0"/>
                      <wp:lineTo x="0" y="0"/>
                    </wp:wrapPolygon>
                  </wp:wrapTight>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3A4575" w:rsidRDefault="003A4575" w:rsidP="001C0121">
            <w:pPr>
              <w:pStyle w:val="Body"/>
              <w:spacing w:before="240"/>
              <w:ind w:left="0"/>
            </w:pPr>
            <w:r>
              <w:t>N</w:t>
            </w:r>
            <w:r w:rsidRPr="003A4575">
              <w:t>el caso non venga riconosciuta la validità dei dati di accesso digitati (username e password) il sistema blocca l’accesso e segnala quanto riscontrato con un apposito messaggio.</w:t>
            </w:r>
          </w:p>
          <w:p w:rsidR="003A4575" w:rsidRDefault="003A4575" w:rsidP="001C0121">
            <w:pPr>
              <w:pStyle w:val="Body"/>
              <w:spacing w:before="240"/>
              <w:ind w:left="0"/>
            </w:pPr>
            <w:r>
              <w:rPr>
                <w:noProof/>
                <w:lang w:val="en-US"/>
              </w:rPr>
              <w:drawing>
                <wp:anchor distT="0" distB="0" distL="114300" distR="114300" simplePos="0" relativeHeight="252003328" behindDoc="0" locked="0" layoutInCell="1" allowOverlap="1">
                  <wp:simplePos x="0" y="0"/>
                  <wp:positionH relativeFrom="column">
                    <wp:posOffset>1198245</wp:posOffset>
                  </wp:positionH>
                  <wp:positionV relativeFrom="paragraph">
                    <wp:posOffset>147955</wp:posOffset>
                  </wp:positionV>
                  <wp:extent cx="2514600" cy="1875843"/>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875843"/>
                          </a:xfrm>
                          <a:prstGeom prst="rect">
                            <a:avLst/>
                          </a:prstGeom>
                        </pic:spPr>
                      </pic:pic>
                    </a:graphicData>
                  </a:graphic>
                </wp:anchor>
              </w:drawing>
            </w:r>
          </w:p>
          <w:p w:rsidR="003A4575" w:rsidRDefault="003A4575" w:rsidP="001C0121">
            <w:pPr>
              <w:pStyle w:val="Body"/>
              <w:spacing w:before="240"/>
              <w:ind w:left="0"/>
            </w:pPr>
          </w:p>
          <w:p w:rsidR="003A4575" w:rsidRDefault="003A4575" w:rsidP="001C0121">
            <w:pPr>
              <w:pStyle w:val="Body"/>
              <w:spacing w:before="240"/>
              <w:ind w:left="0"/>
            </w:pPr>
          </w:p>
          <w:p w:rsidR="003A4575" w:rsidRDefault="003A4575" w:rsidP="001C0121">
            <w:pPr>
              <w:pStyle w:val="Body"/>
              <w:spacing w:before="240"/>
              <w:ind w:left="0"/>
            </w:pPr>
          </w:p>
          <w:p w:rsidR="003A4575" w:rsidRDefault="003A4575" w:rsidP="001C0121">
            <w:pPr>
              <w:pStyle w:val="Body"/>
              <w:spacing w:before="240"/>
              <w:ind w:left="0"/>
            </w:pPr>
          </w:p>
          <w:p w:rsidR="003A4575" w:rsidRDefault="003A4575" w:rsidP="001C0121">
            <w:pPr>
              <w:pStyle w:val="Body"/>
              <w:spacing w:before="240"/>
              <w:ind w:left="0"/>
            </w:pPr>
          </w:p>
        </w:tc>
      </w:tr>
    </w:tbl>
    <w:p w:rsidR="003A4575" w:rsidRDefault="003A4575" w:rsidP="003A4575">
      <w:pPr>
        <w:pStyle w:val="Body"/>
      </w:pPr>
    </w:p>
    <w:p w:rsidR="00657C42" w:rsidRDefault="00657C42">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657C42" w:rsidTr="001C0121">
        <w:trPr>
          <w:trHeight w:val="908"/>
        </w:trPr>
        <w:tc>
          <w:tcPr>
            <w:tcW w:w="1560" w:type="dxa"/>
          </w:tcPr>
          <w:p w:rsidR="00657C42" w:rsidRDefault="00657C42" w:rsidP="001C0121">
            <w:pPr>
              <w:pStyle w:val="Body"/>
              <w:ind w:left="0"/>
            </w:pPr>
            <w:r>
              <w:rPr>
                <w:rFonts w:ascii="Times New Roman" w:hAnsi="Times New Roman"/>
                <w:noProof/>
                <w:lang w:val="en-US"/>
              </w:rPr>
              <w:drawing>
                <wp:anchor distT="0" distB="0" distL="114300" distR="114300" simplePos="0" relativeHeight="252005376" behindDoc="1" locked="0" layoutInCell="1" allowOverlap="1" wp14:anchorId="385ED3A2" wp14:editId="28E9CF2F">
                  <wp:simplePos x="0" y="0"/>
                  <wp:positionH relativeFrom="column">
                    <wp:posOffset>315595</wp:posOffset>
                  </wp:positionH>
                  <wp:positionV relativeFrom="paragraph">
                    <wp:posOffset>582295</wp:posOffset>
                  </wp:positionV>
                  <wp:extent cx="356616" cy="356615"/>
                  <wp:effectExtent l="0" t="0" r="5715" b="5715"/>
                  <wp:wrapTight wrapText="bothSides">
                    <wp:wrapPolygon edited="0">
                      <wp:start x="0" y="0"/>
                      <wp:lineTo x="0" y="20791"/>
                      <wp:lineTo x="20791" y="20791"/>
                      <wp:lineTo x="20791" y="0"/>
                      <wp:lineTo x="0" y="0"/>
                    </wp:wrapPolygon>
                  </wp:wrapTight>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AF7BF9" w:rsidRPr="00AF7BF9" w:rsidRDefault="00AF7BF9" w:rsidP="00AF7BF9">
            <w:pPr>
              <w:pStyle w:val="Body"/>
              <w:spacing w:before="240"/>
              <w:ind w:left="0"/>
            </w:pPr>
            <w:r>
              <w:t xml:space="preserve">Nel </w:t>
            </w:r>
            <w:r w:rsidRPr="00AF7BF9">
              <w:t xml:space="preserve">caso non venga riconosciuta la validità dei dati di accesso digitati (username e password) l’utente deve eseguire la procedura di registrazione, seguendo quanto descritto nella Guida operativa utente di registrazione Utenza presente nella sezione  </w:t>
            </w:r>
            <w:r w:rsidR="00763DB8">
              <w:t>“</w:t>
            </w:r>
            <w:hyperlink w:anchor="documentazione" w:history="1">
              <w:r w:rsidRPr="00763DB8">
                <w:rPr>
                  <w:rStyle w:val="Hyperlink"/>
                </w:rPr>
                <w:t>Documentazione</w:t>
              </w:r>
            </w:hyperlink>
            <w:r w:rsidR="00763DB8">
              <w:t>”</w:t>
            </w:r>
            <w:r w:rsidRPr="00AF7BF9">
              <w:t>.</w:t>
            </w:r>
          </w:p>
          <w:p w:rsidR="00657C42" w:rsidRDefault="00AF7BF9" w:rsidP="00AF7BF9">
            <w:pPr>
              <w:pStyle w:val="Body"/>
              <w:spacing w:before="240"/>
              <w:ind w:left="0"/>
            </w:pPr>
            <w:r w:rsidRPr="00AF7BF9">
              <w:t>(IAM_Registrazione_Utenza_guidaoperativa_utente v1.0)</w:t>
            </w:r>
          </w:p>
        </w:tc>
      </w:tr>
    </w:tbl>
    <w:p w:rsidR="003A4575" w:rsidRDefault="003A4575">
      <w:pPr>
        <w:widowControl/>
        <w:spacing w:line="240" w:lineRule="auto"/>
        <w:rPr>
          <w:rFonts w:ascii="Verdana" w:hAnsi="Verdana"/>
          <w:sz w:val="20"/>
        </w:rPr>
      </w:pPr>
    </w:p>
    <w:p w:rsidR="00962E87" w:rsidRDefault="00962E87" w:rsidP="00962E87">
      <w:pPr>
        <w:pStyle w:val="Body"/>
      </w:pPr>
    </w:p>
    <w:tbl>
      <w:tblPr>
        <w:tblStyle w:val="TableGrid"/>
        <w:tblW w:w="9639" w:type="dxa"/>
        <w:tblInd w:w="-5" w:type="dxa"/>
        <w:tblLook w:val="04A0" w:firstRow="1" w:lastRow="0" w:firstColumn="1" w:lastColumn="0" w:noHBand="0" w:noVBand="1"/>
      </w:tblPr>
      <w:tblGrid>
        <w:gridCol w:w="1560"/>
        <w:gridCol w:w="8079"/>
      </w:tblGrid>
      <w:tr w:rsidR="00AF7BF9" w:rsidTr="001C0121">
        <w:trPr>
          <w:trHeight w:val="908"/>
        </w:trPr>
        <w:tc>
          <w:tcPr>
            <w:tcW w:w="1560" w:type="dxa"/>
          </w:tcPr>
          <w:p w:rsidR="00AF7BF9" w:rsidRDefault="00AF7BF9" w:rsidP="001C0121">
            <w:pPr>
              <w:pStyle w:val="Body"/>
              <w:ind w:left="0"/>
            </w:pPr>
            <w:r>
              <w:rPr>
                <w:rFonts w:ascii="Times New Roman" w:hAnsi="Times New Roman"/>
                <w:noProof/>
                <w:lang w:val="en-US"/>
              </w:rPr>
              <w:drawing>
                <wp:anchor distT="0" distB="0" distL="114300" distR="114300" simplePos="0" relativeHeight="252007424" behindDoc="1" locked="0" layoutInCell="1" allowOverlap="1" wp14:anchorId="385ED3A2" wp14:editId="28E9CF2F">
                  <wp:simplePos x="0" y="0"/>
                  <wp:positionH relativeFrom="column">
                    <wp:posOffset>254180</wp:posOffset>
                  </wp:positionH>
                  <wp:positionV relativeFrom="paragraph">
                    <wp:posOffset>488893</wp:posOffset>
                  </wp:positionV>
                  <wp:extent cx="356616" cy="356615"/>
                  <wp:effectExtent l="0" t="0" r="5715" b="5715"/>
                  <wp:wrapTight wrapText="bothSides">
                    <wp:wrapPolygon edited="0">
                      <wp:start x="0" y="0"/>
                      <wp:lineTo x="0" y="20791"/>
                      <wp:lineTo x="20791" y="20791"/>
                      <wp:lineTo x="20791" y="0"/>
                      <wp:lineTo x="0" y="0"/>
                    </wp:wrapPolygon>
                  </wp:wrapTight>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AF7BF9" w:rsidRDefault="00AF7BF9" w:rsidP="00483EC6">
            <w:pPr>
              <w:pStyle w:val="Body"/>
              <w:spacing w:before="240"/>
              <w:ind w:left="0"/>
            </w:pPr>
            <w:r w:rsidRPr="00AF7BF9">
              <w:t xml:space="preserve">Nel caso </w:t>
            </w:r>
            <w:r w:rsidR="00763DB8">
              <w:t>il sistema</w:t>
            </w:r>
            <w:r w:rsidRPr="00AF7BF9">
              <w:t xml:space="preserve"> </w:t>
            </w:r>
            <w:r w:rsidR="00763DB8">
              <w:t>riconosca la validità dei dati di accesso digitati (</w:t>
            </w:r>
            <w:r w:rsidR="00763DB8" w:rsidRPr="00AF7BF9">
              <w:t>username e password</w:t>
            </w:r>
            <w:r w:rsidR="00763DB8">
              <w:t xml:space="preserve">), ma l’utente </w:t>
            </w:r>
            <w:r w:rsidRPr="00AF7BF9">
              <w:t xml:space="preserve">non venga riconosciuto abilitato al servizio Istanze Online, </w:t>
            </w:r>
            <w:r w:rsidR="00483EC6">
              <w:t xml:space="preserve">viene </w:t>
            </w:r>
            <w:r w:rsidRPr="00AF7BF9">
              <w:t xml:space="preserve"> blocca</w:t>
            </w:r>
            <w:r w:rsidR="00483EC6">
              <w:t>to</w:t>
            </w:r>
            <w:r w:rsidRPr="00AF7BF9">
              <w:t xml:space="preserve"> l’accesso all’area riservata e prospetta</w:t>
            </w:r>
            <w:r w:rsidR="00483EC6">
              <w:t>ta</w:t>
            </w:r>
            <w:r w:rsidRPr="00AF7BF9">
              <w:t xml:space="preserve"> una nuova pagina per la compilazione del modulo online per la richiesta di abilitazione al Servizio Istanze Online.</w:t>
            </w:r>
          </w:p>
        </w:tc>
      </w:tr>
    </w:tbl>
    <w:p w:rsidR="00962E87" w:rsidRDefault="00962E87" w:rsidP="00962E87">
      <w:pPr>
        <w:pStyle w:val="Body"/>
      </w:pPr>
    </w:p>
    <w:p w:rsidR="00962E87" w:rsidRDefault="00962E87" w:rsidP="00962E87">
      <w:pPr>
        <w:pStyle w:val="Body"/>
      </w:pPr>
    </w:p>
    <w:tbl>
      <w:tblPr>
        <w:tblStyle w:val="TableGrid"/>
        <w:tblW w:w="9639" w:type="dxa"/>
        <w:tblInd w:w="-5" w:type="dxa"/>
        <w:tblLook w:val="04A0" w:firstRow="1" w:lastRow="0" w:firstColumn="1" w:lastColumn="0" w:noHBand="0" w:noVBand="1"/>
      </w:tblPr>
      <w:tblGrid>
        <w:gridCol w:w="1560"/>
        <w:gridCol w:w="8079"/>
      </w:tblGrid>
      <w:tr w:rsidR="00AF7BF9" w:rsidTr="00AC56C0">
        <w:trPr>
          <w:trHeight w:val="5372"/>
        </w:trPr>
        <w:tc>
          <w:tcPr>
            <w:tcW w:w="1560" w:type="dxa"/>
          </w:tcPr>
          <w:p w:rsidR="00AF7BF9" w:rsidRDefault="00AF7BF9" w:rsidP="001C0121">
            <w:pPr>
              <w:pStyle w:val="Body"/>
              <w:ind w:left="0"/>
            </w:pPr>
            <w:r>
              <w:rPr>
                <w:rFonts w:ascii="Times New Roman" w:hAnsi="Times New Roman"/>
                <w:noProof/>
                <w:lang w:val="en-US"/>
              </w:rPr>
              <w:drawing>
                <wp:anchor distT="0" distB="0" distL="114300" distR="114300" simplePos="0" relativeHeight="252009472" behindDoc="1" locked="0" layoutInCell="1" allowOverlap="1" wp14:anchorId="385ED3A2" wp14:editId="28E9CF2F">
                  <wp:simplePos x="0" y="0"/>
                  <wp:positionH relativeFrom="column">
                    <wp:posOffset>315595</wp:posOffset>
                  </wp:positionH>
                  <wp:positionV relativeFrom="paragraph">
                    <wp:posOffset>1363345</wp:posOffset>
                  </wp:positionV>
                  <wp:extent cx="356616" cy="356615"/>
                  <wp:effectExtent l="0" t="0" r="5715" b="5715"/>
                  <wp:wrapTight wrapText="bothSides">
                    <wp:wrapPolygon edited="0">
                      <wp:start x="0" y="0"/>
                      <wp:lineTo x="0" y="20791"/>
                      <wp:lineTo x="20791" y="20791"/>
                      <wp:lineTo x="20791" y="0"/>
                      <wp:lineTo x="0" y="0"/>
                    </wp:wrapPolygon>
                  </wp:wrapTight>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AF7BF9" w:rsidRDefault="00AF7BF9" w:rsidP="001C0121">
            <w:pPr>
              <w:pStyle w:val="Body"/>
              <w:spacing w:before="240"/>
              <w:ind w:left="0"/>
            </w:pPr>
            <w:r w:rsidRPr="00AF7BF9">
              <w:t>Nel caso in cui il sistema r</w:t>
            </w:r>
            <w:r w:rsidR="001E4C3C">
              <w:t xml:space="preserve">iscontra che l’utente non </w:t>
            </w:r>
            <w:r w:rsidRPr="00AF7BF9">
              <w:t>a</w:t>
            </w:r>
            <w:r w:rsidR="001E4C3C">
              <w:t>bbia</w:t>
            </w:r>
            <w:r w:rsidRPr="00AF7BF9">
              <w:t xml:space="preserve"> completato l’operazione di “Richiesta Abilitazione al Servizio Istanze Online” con il riconoscimento fisico previsto presso una istituzione Scolastica/Ufficio, il sistema blocca l’accesso all’area riservata e segnala quanto riscontrato con un apposito messaggio.</w:t>
            </w:r>
          </w:p>
          <w:p w:rsidR="00AF7BF9" w:rsidRDefault="00AF7BF9" w:rsidP="001C0121">
            <w:pPr>
              <w:pStyle w:val="Body"/>
              <w:spacing w:before="240"/>
              <w:ind w:left="0"/>
            </w:pPr>
            <w:r>
              <w:rPr>
                <w:noProof/>
                <w:lang w:val="en-US"/>
              </w:rPr>
              <w:drawing>
                <wp:anchor distT="0" distB="0" distL="114300" distR="114300" simplePos="0" relativeHeight="252010496" behindDoc="0" locked="0" layoutInCell="1" allowOverlap="1">
                  <wp:simplePos x="0" y="0"/>
                  <wp:positionH relativeFrom="column">
                    <wp:posOffset>560070</wp:posOffset>
                  </wp:positionH>
                  <wp:positionV relativeFrom="paragraph">
                    <wp:posOffset>156210</wp:posOffset>
                  </wp:positionV>
                  <wp:extent cx="3965104" cy="11118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5104" cy="1111885"/>
                          </a:xfrm>
                          <a:prstGeom prst="rect">
                            <a:avLst/>
                          </a:prstGeom>
                        </pic:spPr>
                      </pic:pic>
                    </a:graphicData>
                  </a:graphic>
                </wp:anchor>
              </w:drawing>
            </w:r>
          </w:p>
          <w:p w:rsidR="00AF7BF9" w:rsidRDefault="00AF7BF9" w:rsidP="001C0121">
            <w:pPr>
              <w:pStyle w:val="Body"/>
              <w:spacing w:before="240"/>
              <w:ind w:left="0"/>
            </w:pPr>
          </w:p>
          <w:p w:rsidR="00AF7BF9" w:rsidRDefault="001E4C3C" w:rsidP="001C0121">
            <w:pPr>
              <w:pStyle w:val="Body"/>
              <w:spacing w:before="240"/>
              <w:ind w:left="0"/>
            </w:pPr>
            <w:r>
              <w:rPr>
                <w:b/>
                <w:noProof/>
                <w:lang w:val="en-US"/>
              </w:rPr>
              <mc:AlternateContent>
                <mc:Choice Requires="wps">
                  <w:drawing>
                    <wp:anchor distT="0" distB="0" distL="114300" distR="114300" simplePos="0" relativeHeight="252445696" behindDoc="0" locked="0" layoutInCell="1" allowOverlap="1" wp14:anchorId="1894952E" wp14:editId="172BD5F6">
                      <wp:simplePos x="0" y="0"/>
                      <wp:positionH relativeFrom="column">
                        <wp:posOffset>609705</wp:posOffset>
                      </wp:positionH>
                      <wp:positionV relativeFrom="paragraph">
                        <wp:posOffset>244664</wp:posOffset>
                      </wp:positionV>
                      <wp:extent cx="304800" cy="219075"/>
                      <wp:effectExtent l="19050" t="19050" r="19050" b="28575"/>
                      <wp:wrapNone/>
                      <wp:docPr id="6"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219075"/>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DD58D" id="Rectangle 1014" o:spid="_x0000_s1026" style="position:absolute;margin-left:48pt;margin-top:19.25pt;width:24pt;height:17.25pt;flip: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" fillcolor="red" strokecolor="red" strokeweight="2.5pt">
                      <v:fill opacity="0"/>
                      <v:shadow color="#868686"/>
                    </v:rect>
                  </w:pict>
                </mc:Fallback>
              </mc:AlternateContent>
            </w:r>
          </w:p>
          <w:p w:rsidR="00AF7BF9" w:rsidRDefault="00AF7BF9" w:rsidP="001C0121">
            <w:pPr>
              <w:pStyle w:val="Body"/>
              <w:spacing w:before="240"/>
              <w:ind w:left="0"/>
            </w:pPr>
          </w:p>
          <w:p w:rsidR="00AF7BF9" w:rsidRDefault="001E4C3C" w:rsidP="001C0121">
            <w:pPr>
              <w:pStyle w:val="Body"/>
              <w:spacing w:before="240"/>
              <w:ind w:left="0"/>
            </w:pPr>
            <w:r>
              <w:t>Fare clic su “</w:t>
            </w:r>
            <w:r w:rsidRPr="001E4C3C">
              <w:rPr>
                <w:rStyle w:val="Strong"/>
              </w:rPr>
              <w:t>Indietro</w:t>
            </w:r>
            <w:r>
              <w:t>” per terminare l’operazione.</w:t>
            </w:r>
          </w:p>
        </w:tc>
      </w:tr>
    </w:tbl>
    <w:p w:rsidR="00AF7BF9" w:rsidRDefault="00AF7BF9" w:rsidP="00962E87">
      <w:pPr>
        <w:pStyle w:val="Body"/>
      </w:pPr>
    </w:p>
    <w:p w:rsidR="00AF7BF9" w:rsidRDefault="00AF7BF9">
      <w:pPr>
        <w:widowControl/>
        <w:spacing w:line="240" w:lineRule="auto"/>
        <w:rPr>
          <w:rFonts w:ascii="Verdana" w:hAnsi="Verdana"/>
          <w:sz w:val="20"/>
        </w:rPr>
      </w:pPr>
      <w:r>
        <w:br w:type="page"/>
      </w:r>
    </w:p>
    <w:tbl>
      <w:tblPr>
        <w:tblStyle w:val="TableGrid"/>
        <w:tblW w:w="9639" w:type="dxa"/>
        <w:tblInd w:w="-5" w:type="dxa"/>
        <w:tblLook w:val="04A0" w:firstRow="1" w:lastRow="0" w:firstColumn="1" w:lastColumn="0" w:noHBand="0" w:noVBand="1"/>
      </w:tblPr>
      <w:tblGrid>
        <w:gridCol w:w="1560"/>
        <w:gridCol w:w="8079"/>
      </w:tblGrid>
      <w:tr w:rsidR="00771B23" w:rsidTr="00AC56C0">
        <w:trPr>
          <w:trHeight w:val="4441"/>
        </w:trPr>
        <w:tc>
          <w:tcPr>
            <w:tcW w:w="1560" w:type="dxa"/>
          </w:tcPr>
          <w:p w:rsidR="00771B23" w:rsidRDefault="00771B23" w:rsidP="001C0121">
            <w:pPr>
              <w:pStyle w:val="Body"/>
              <w:ind w:left="0"/>
            </w:pPr>
            <w:r w:rsidRPr="005B1914">
              <w:rPr>
                <w:noProof/>
                <w:spacing w:val="-1"/>
                <w:lang w:val="en-US"/>
              </w:rPr>
              <w:lastRenderedPageBreak/>
              <w:drawing>
                <wp:anchor distT="0" distB="0" distL="114300" distR="114300" simplePos="0" relativeHeight="252012544" behindDoc="1" locked="0" layoutInCell="1" allowOverlap="1" wp14:anchorId="3A0DDCFF" wp14:editId="40E3E672">
                  <wp:simplePos x="0" y="0"/>
                  <wp:positionH relativeFrom="column">
                    <wp:posOffset>274320</wp:posOffset>
                  </wp:positionH>
                  <wp:positionV relativeFrom="paragraph">
                    <wp:posOffset>1003350</wp:posOffset>
                  </wp:positionV>
                  <wp:extent cx="364616" cy="364616"/>
                  <wp:effectExtent l="0" t="0" r="0" b="0"/>
                  <wp:wrapTight wrapText="bothSides">
                    <wp:wrapPolygon edited="0">
                      <wp:start x="0" y="0"/>
                      <wp:lineTo x="0" y="20321"/>
                      <wp:lineTo x="20321" y="20321"/>
                      <wp:lineTo x="20321" y="0"/>
                      <wp:lineTo x="0" y="0"/>
                    </wp:wrapPolygon>
                  </wp:wrapTight>
                  <wp:docPr id="901"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771B23" w:rsidRDefault="00771B23" w:rsidP="001C0121">
            <w:pPr>
              <w:pStyle w:val="Body"/>
              <w:spacing w:before="240"/>
              <w:ind w:left="0"/>
            </w:pPr>
            <w:r w:rsidRPr="00771B23">
              <w:t xml:space="preserve">Se il sistema riconosce e valida i dati digitati e riscontra l’utenza </w:t>
            </w:r>
            <w:r w:rsidR="00483EC6">
              <w:t xml:space="preserve">con stato richiesta </w:t>
            </w:r>
            <w:r w:rsidRPr="00771B23">
              <w:t>“</w:t>
            </w:r>
            <w:hyperlink w:anchor="_STATO_DELLA_RICHIESTA" w:history="1">
              <w:r w:rsidRPr="00483EC6">
                <w:rPr>
                  <w:rStyle w:val="Hyperlink"/>
                </w:rPr>
                <w:t>Disabilitata</w:t>
              </w:r>
            </w:hyperlink>
            <w:r w:rsidRPr="00771B23">
              <w:t>” al Servizio delle Istanze Online, prospetta una pagina di segnalazione</w:t>
            </w:r>
            <w:r w:rsidR="00151BB1">
              <w:t>.</w:t>
            </w:r>
          </w:p>
          <w:p w:rsidR="009A357C" w:rsidRDefault="009A357C" w:rsidP="001C0121">
            <w:pPr>
              <w:pStyle w:val="Body"/>
              <w:spacing w:before="240"/>
              <w:ind w:left="0"/>
            </w:pPr>
            <w:r>
              <w:rPr>
                <w:b/>
                <w:noProof/>
                <w:lang w:val="en-US"/>
              </w:rPr>
              <mc:AlternateContent>
                <mc:Choice Requires="wps">
                  <w:drawing>
                    <wp:anchor distT="0" distB="0" distL="114300" distR="114300" simplePos="0" relativeHeight="252447744" behindDoc="0" locked="0" layoutInCell="1" allowOverlap="1" wp14:anchorId="1894952E" wp14:editId="172BD5F6">
                      <wp:simplePos x="0" y="0"/>
                      <wp:positionH relativeFrom="column">
                        <wp:posOffset>2444801</wp:posOffset>
                      </wp:positionH>
                      <wp:positionV relativeFrom="paragraph">
                        <wp:posOffset>1118539</wp:posOffset>
                      </wp:positionV>
                      <wp:extent cx="1192377" cy="219075"/>
                      <wp:effectExtent l="19050" t="19050" r="27305" b="28575"/>
                      <wp:wrapNone/>
                      <wp:docPr id="7"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92377" cy="219075"/>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9514" id="Rectangle 1014" o:spid="_x0000_s1026" style="position:absolute;margin-left:192.5pt;margin-top:88.05pt;width:93.9pt;height:17.25p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" fillcolor="red" strokecolor="red" strokeweight="2.5pt">
                      <v:fill opacity="0"/>
                      <v:shadow color="#868686"/>
                    </v:rect>
                  </w:pict>
                </mc:Fallback>
              </mc:AlternateContent>
            </w:r>
            <w:r>
              <w:object w:dxaOrig="16380" w:dyaOrig="4215">
                <v:shape id="_x0000_i1029" type="#_x0000_t75" style="width:384.75pt;height:99.05pt" o:ole="">
                  <v:imagedata r:id="rId25" o:title=""/>
                </v:shape>
                <o:OLEObject Type="Embed" ProgID="PBrush" ShapeID="_x0000_i1029" DrawAspect="Content" ObjectID="_1547380117" r:id="rId26"/>
              </w:object>
            </w:r>
          </w:p>
          <w:p w:rsidR="00151BB1" w:rsidRDefault="00151BB1" w:rsidP="009A357C">
            <w:pPr>
              <w:pStyle w:val="Body"/>
              <w:spacing w:before="240"/>
              <w:ind w:left="0"/>
              <w:jc w:val="center"/>
            </w:pPr>
            <w:r w:rsidRPr="00151BB1">
              <w:t>Utilizzando il link proposto, l’utente può procedere con una nuova richiesta.</w:t>
            </w:r>
          </w:p>
          <w:p w:rsidR="00584312" w:rsidRDefault="00443BAD" w:rsidP="00443BAD">
            <w:pPr>
              <w:pStyle w:val="Body"/>
              <w:ind w:left="0"/>
              <w:jc w:val="left"/>
            </w:pPr>
            <w:r>
              <w:t xml:space="preserve">I </w:t>
            </w:r>
            <w:r w:rsidRPr="00BE6311">
              <w:t>passi che l’utente dovrà effettuare sono dettagliati nella “</w:t>
            </w:r>
            <w:r w:rsidRPr="00E329B8">
              <w:rPr>
                <w:rStyle w:val="Strong"/>
              </w:rPr>
              <w:t>Guida operativa abilitazione al Servizio</w:t>
            </w:r>
            <w:r w:rsidRPr="00BE6311">
              <w:t>”</w:t>
            </w:r>
            <w:r>
              <w:t xml:space="preserve"> presente </w:t>
            </w:r>
            <w:r w:rsidRPr="00AF7BF9">
              <w:t xml:space="preserve">presente nella sezione  </w:t>
            </w:r>
            <w:r>
              <w:t>“</w:t>
            </w:r>
            <w:r w:rsidRPr="00BF0D45">
              <w:t>Documentazione</w:t>
            </w:r>
            <w:r>
              <w:t>” .</w:t>
            </w:r>
          </w:p>
        </w:tc>
      </w:tr>
    </w:tbl>
    <w:p w:rsidR="00771B23" w:rsidRDefault="00771B23">
      <w:pPr>
        <w:widowControl/>
        <w:spacing w:line="240" w:lineRule="auto"/>
        <w:rPr>
          <w:rFonts w:ascii="Verdana" w:hAnsi="Verdana"/>
          <w:sz w:val="20"/>
        </w:rPr>
      </w:pPr>
      <w:r>
        <w:br w:type="page"/>
      </w:r>
    </w:p>
    <w:p w:rsidR="00151BB1" w:rsidRDefault="00151BB1" w:rsidP="004E75CE">
      <w:pPr>
        <w:pStyle w:val="Heading1"/>
      </w:pPr>
      <w:bookmarkStart w:id="19" w:name="_Toc472334504"/>
      <w:r w:rsidRPr="00151BB1">
        <w:lastRenderedPageBreak/>
        <w:t>HOME PAGE PRIVATA DEL SERVIZIO</w:t>
      </w:r>
      <w:bookmarkEnd w:id="19"/>
    </w:p>
    <w:p w:rsidR="001E4C3C" w:rsidRPr="001E4C3C" w:rsidRDefault="001E4C3C" w:rsidP="001E4C3C"/>
    <w:p w:rsidR="00846105" w:rsidRDefault="00151BB1" w:rsidP="00846105">
      <w:pPr>
        <w:pStyle w:val="Body"/>
      </w:pPr>
      <w:r w:rsidRPr="00151BB1">
        <w:t xml:space="preserve">Una volta che l’Utente accede al Servizio perchè regolarmente abilitato, nella propria Home page privata ha a disposizione diverse funzionalità e servizi. </w:t>
      </w:r>
    </w:p>
    <w:p w:rsidR="00846105" w:rsidRDefault="00846105" w:rsidP="00846105">
      <w:pPr>
        <w:pStyle w:val="Body"/>
      </w:pPr>
    </w:p>
    <w:p w:rsidR="00483EC6" w:rsidRDefault="00846105" w:rsidP="00846105">
      <w:pPr>
        <w:pStyle w:val="Body"/>
      </w:pPr>
      <w:r>
        <w:rPr>
          <w:rFonts w:eastAsia="Verdana" w:cs="Verdana"/>
          <w:b/>
          <w:bCs/>
          <w:i/>
          <w:noProof/>
          <w:lang w:val="en-US"/>
        </w:rPr>
        <mc:AlternateContent>
          <mc:Choice Requires="wps">
            <w:drawing>
              <wp:anchor distT="0" distB="0" distL="114300" distR="114300" simplePos="0" relativeHeight="252505088" behindDoc="0" locked="0" layoutInCell="1" allowOverlap="1" wp14:anchorId="08FF8B1E" wp14:editId="4E88AD41">
                <wp:simplePos x="0" y="0"/>
                <wp:positionH relativeFrom="column">
                  <wp:posOffset>3869742</wp:posOffset>
                </wp:positionH>
                <wp:positionV relativeFrom="paragraph">
                  <wp:posOffset>926160</wp:posOffset>
                </wp:positionV>
                <wp:extent cx="1938198" cy="190195"/>
                <wp:effectExtent l="19050" t="19050" r="24130" b="19685"/>
                <wp:wrapNone/>
                <wp:docPr id="138"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198" cy="19019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F1E7D" id="Rectangle 1020" o:spid="_x0000_s1026" style="position:absolute;margin-left:304.7pt;margin-top:72.95pt;width:152.6pt;height: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" strokecolor="red" strokeweight="2.25pt">
                <v:fill opacity="0"/>
              </v:rect>
            </w:pict>
          </mc:Fallback>
        </mc:AlternateContent>
      </w:r>
      <w:r w:rsidR="00494651">
        <w:rPr>
          <w:rFonts w:eastAsia="Verdana" w:cs="Verdana"/>
          <w:b/>
          <w:bCs/>
          <w:i/>
          <w:noProof/>
          <w:lang w:val="en-US"/>
        </w:rPr>
        <mc:AlternateContent>
          <mc:Choice Requires="wps">
            <w:drawing>
              <wp:anchor distT="0" distB="0" distL="114300" distR="114300" simplePos="0" relativeHeight="252503040" behindDoc="0" locked="0" layoutInCell="1" allowOverlap="1" wp14:anchorId="29026862" wp14:editId="5C6B43A7">
                <wp:simplePos x="0" y="0"/>
                <wp:positionH relativeFrom="column">
                  <wp:posOffset>4717948</wp:posOffset>
                </wp:positionH>
                <wp:positionV relativeFrom="paragraph">
                  <wp:posOffset>4318</wp:posOffset>
                </wp:positionV>
                <wp:extent cx="1089964" cy="190195"/>
                <wp:effectExtent l="19050" t="19050" r="15240" b="19685"/>
                <wp:wrapNone/>
                <wp:docPr id="51"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964" cy="19019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AF1C" id="Rectangle 1020" o:spid="_x0000_s1026" style="position:absolute;margin-left:371.5pt;margin-top:.35pt;width:85.8pt;height:1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" strokecolor="red" strokeweight="2.25pt">
                <v:fill opacity="0"/>
              </v:rect>
            </w:pict>
          </mc:Fallback>
        </mc:AlternateContent>
      </w:r>
      <w:r>
        <w:rPr>
          <w:noProof/>
          <w:lang w:val="en-US"/>
        </w:rPr>
        <w:drawing>
          <wp:inline distT="0" distB="0" distL="0" distR="0">
            <wp:extent cx="6126480" cy="393192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3931920"/>
                    </a:xfrm>
                    <a:prstGeom prst="rect">
                      <a:avLst/>
                    </a:prstGeom>
                    <a:noFill/>
                    <a:ln>
                      <a:noFill/>
                    </a:ln>
                  </pic:spPr>
                </pic:pic>
              </a:graphicData>
            </a:graphic>
          </wp:inline>
        </w:drawing>
      </w:r>
    </w:p>
    <w:p w:rsidR="00483EC6" w:rsidRPr="00361A8E" w:rsidRDefault="00483EC6" w:rsidP="00151BB1">
      <w:pPr>
        <w:pStyle w:val="BodyText"/>
        <w:tabs>
          <w:tab w:val="left" w:pos="8233"/>
        </w:tabs>
        <w:spacing w:before="131" w:line="357" w:lineRule="auto"/>
        <w:ind w:right="1132" w:hanging="1"/>
        <w:rPr>
          <w:color w:val="0000FF"/>
        </w:rPr>
      </w:pPr>
    </w:p>
    <w:tbl>
      <w:tblPr>
        <w:tblStyle w:val="TableGrid"/>
        <w:tblW w:w="9639" w:type="dxa"/>
        <w:tblInd w:w="-5" w:type="dxa"/>
        <w:tblLook w:val="04A0" w:firstRow="1" w:lastRow="0" w:firstColumn="1" w:lastColumn="0" w:noHBand="0" w:noVBand="1"/>
      </w:tblPr>
      <w:tblGrid>
        <w:gridCol w:w="1560"/>
        <w:gridCol w:w="8079"/>
      </w:tblGrid>
      <w:tr w:rsidR="003F63B3" w:rsidTr="00534486">
        <w:trPr>
          <w:trHeight w:val="1463"/>
        </w:trPr>
        <w:tc>
          <w:tcPr>
            <w:tcW w:w="1560" w:type="dxa"/>
          </w:tcPr>
          <w:p w:rsidR="003F63B3" w:rsidRDefault="003F63B3" w:rsidP="000404C9">
            <w:pPr>
              <w:pStyle w:val="Body"/>
              <w:ind w:left="0"/>
            </w:pPr>
            <w:r>
              <w:rPr>
                <w:rFonts w:ascii="Times New Roman" w:hAnsi="Times New Roman"/>
                <w:noProof/>
                <w:lang w:val="en-US"/>
              </w:rPr>
              <w:drawing>
                <wp:anchor distT="0" distB="0" distL="114300" distR="114300" simplePos="0" relativeHeight="252421120" behindDoc="0" locked="0" layoutInCell="1" allowOverlap="1" wp14:anchorId="7C58194A" wp14:editId="5ACF1A7A">
                  <wp:simplePos x="0" y="0"/>
                  <wp:positionH relativeFrom="margin">
                    <wp:posOffset>169545</wp:posOffset>
                  </wp:positionH>
                  <wp:positionV relativeFrom="margin">
                    <wp:posOffset>173355</wp:posOffset>
                  </wp:positionV>
                  <wp:extent cx="396362" cy="364617"/>
                  <wp:effectExtent l="0" t="0" r="3810" b="0"/>
                  <wp:wrapSquare wrapText="bothSides"/>
                  <wp:docPr id="23"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3F63B3" w:rsidRDefault="003F63B3" w:rsidP="003F63B3">
            <w:pPr>
              <w:pStyle w:val="Body"/>
              <w:spacing w:before="240"/>
              <w:ind w:left="0"/>
            </w:pPr>
            <w:r w:rsidRPr="00151BB1">
              <w:t xml:space="preserve">Le informazioni dell’utenza loggata al Servizio verranno visualizzate nell’intestazione delle pagine di utilizzo, con </w:t>
            </w:r>
            <w:r w:rsidRPr="008B26E1">
              <w:rPr>
                <w:b/>
              </w:rPr>
              <w:t>data e ora dell’ultimo accesso</w:t>
            </w:r>
            <w:r w:rsidRPr="00151BB1">
              <w:t xml:space="preserve"> effettuato (se disponibile).</w:t>
            </w:r>
          </w:p>
        </w:tc>
      </w:tr>
    </w:tbl>
    <w:p w:rsidR="003F63B3" w:rsidRDefault="003F63B3" w:rsidP="00151BB1">
      <w:pPr>
        <w:pStyle w:val="Body"/>
      </w:pPr>
    </w:p>
    <w:p w:rsidR="003F63B3" w:rsidRDefault="003F63B3" w:rsidP="00151BB1">
      <w:pPr>
        <w:pStyle w:val="Body"/>
      </w:pPr>
    </w:p>
    <w:tbl>
      <w:tblPr>
        <w:tblStyle w:val="TableGrid"/>
        <w:tblW w:w="9639" w:type="dxa"/>
        <w:tblInd w:w="-5" w:type="dxa"/>
        <w:tblLook w:val="04A0" w:firstRow="1" w:lastRow="0" w:firstColumn="1" w:lastColumn="0" w:noHBand="0" w:noVBand="1"/>
      </w:tblPr>
      <w:tblGrid>
        <w:gridCol w:w="1560"/>
        <w:gridCol w:w="8079"/>
      </w:tblGrid>
      <w:tr w:rsidR="00151BB1" w:rsidTr="00483EC6">
        <w:trPr>
          <w:trHeight w:val="4621"/>
        </w:trPr>
        <w:tc>
          <w:tcPr>
            <w:tcW w:w="1560" w:type="dxa"/>
          </w:tcPr>
          <w:p w:rsidR="00151BB1" w:rsidRDefault="00151BB1" w:rsidP="001C0121">
            <w:pPr>
              <w:pStyle w:val="Body"/>
              <w:ind w:left="0"/>
            </w:pPr>
            <w:r w:rsidRPr="005B1914">
              <w:rPr>
                <w:noProof/>
                <w:spacing w:val="-1"/>
                <w:lang w:val="en-US"/>
              </w:rPr>
              <w:lastRenderedPageBreak/>
              <w:drawing>
                <wp:anchor distT="0" distB="0" distL="114300" distR="114300" simplePos="0" relativeHeight="252019712" behindDoc="1" locked="0" layoutInCell="1" allowOverlap="1" wp14:anchorId="1F746DEA" wp14:editId="50A97C0E">
                  <wp:simplePos x="0" y="0"/>
                  <wp:positionH relativeFrom="column">
                    <wp:posOffset>226695</wp:posOffset>
                  </wp:positionH>
                  <wp:positionV relativeFrom="paragraph">
                    <wp:posOffset>1251585</wp:posOffset>
                  </wp:positionV>
                  <wp:extent cx="364616" cy="364616"/>
                  <wp:effectExtent l="0" t="0" r="0" b="0"/>
                  <wp:wrapTight wrapText="bothSides">
                    <wp:wrapPolygon edited="0">
                      <wp:start x="0" y="0"/>
                      <wp:lineTo x="0" y="20321"/>
                      <wp:lineTo x="20321" y="20321"/>
                      <wp:lineTo x="20321" y="0"/>
                      <wp:lineTo x="0" y="0"/>
                    </wp:wrapPolygon>
                  </wp:wrapTight>
                  <wp:docPr id="449"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151BB1" w:rsidRDefault="00151BB1" w:rsidP="00151BB1">
            <w:pPr>
              <w:pStyle w:val="Body"/>
              <w:spacing w:before="240"/>
              <w:ind w:left="0"/>
            </w:pPr>
            <w:r>
              <w:t xml:space="preserve">All’accesso, il sistema effettua un controllo di congruenza tra i dati dell’utente operante </w:t>
            </w:r>
            <w:r w:rsidR="00534486">
              <w:t>e</w:t>
            </w:r>
            <w:r>
              <w:t xml:space="preserve"> i dati anagrafici dell’eventuale posizione lavorativa del Fascicolo del personale. </w:t>
            </w:r>
          </w:p>
          <w:p w:rsidR="00151BB1" w:rsidRDefault="00151BB1" w:rsidP="00151BB1">
            <w:pPr>
              <w:pStyle w:val="Body"/>
              <w:ind w:left="0"/>
            </w:pPr>
            <w:r>
              <w:t>Nel caso in cui al codice fiscale corrispondano più posizioni attive, il sistema prospetta il seguente messaggio non bloccante nell’area messaggi per l’utente, in alto al centro della pagina.</w:t>
            </w:r>
          </w:p>
          <w:p w:rsidR="00A46B0E" w:rsidRDefault="00A46B0E" w:rsidP="00151BB1">
            <w:pPr>
              <w:pStyle w:val="Body"/>
              <w:ind w:left="0"/>
            </w:pPr>
            <w:r>
              <w:rPr>
                <w:noProof/>
                <w:lang w:val="en-US"/>
              </w:rPr>
              <w:drawing>
                <wp:anchor distT="0" distB="0" distL="114300" distR="114300" simplePos="0" relativeHeight="252020736" behindDoc="0" locked="0" layoutInCell="1" allowOverlap="1">
                  <wp:simplePos x="0" y="0"/>
                  <wp:positionH relativeFrom="column">
                    <wp:posOffset>593090</wp:posOffset>
                  </wp:positionH>
                  <wp:positionV relativeFrom="paragraph">
                    <wp:posOffset>13910</wp:posOffset>
                  </wp:positionV>
                  <wp:extent cx="3409950" cy="128628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9950" cy="1286285"/>
                          </a:xfrm>
                          <a:prstGeom prst="rect">
                            <a:avLst/>
                          </a:prstGeom>
                        </pic:spPr>
                      </pic:pic>
                    </a:graphicData>
                  </a:graphic>
                </wp:anchor>
              </w:drawing>
            </w:r>
          </w:p>
          <w:p w:rsidR="00151BB1" w:rsidRDefault="00151BB1" w:rsidP="00151BB1">
            <w:pPr>
              <w:pStyle w:val="Body"/>
              <w:ind w:left="0"/>
            </w:pPr>
          </w:p>
        </w:tc>
      </w:tr>
    </w:tbl>
    <w:p w:rsidR="00534486" w:rsidRDefault="00534486" w:rsidP="00151BB1">
      <w:pPr>
        <w:pStyle w:val="Body"/>
      </w:pPr>
    </w:p>
    <w:p w:rsidR="00534486" w:rsidRDefault="00534486" w:rsidP="00151BB1">
      <w:pPr>
        <w:pStyle w:val="Body"/>
      </w:pPr>
    </w:p>
    <w:p w:rsidR="00151BB1" w:rsidRDefault="00151BB1" w:rsidP="00151BB1">
      <w:pPr>
        <w:pStyle w:val="Body"/>
      </w:pPr>
      <w:r w:rsidRPr="00151BB1">
        <w:t>Al clic su</w:t>
      </w:r>
      <w:r w:rsidR="009E0874">
        <w:t>l</w:t>
      </w:r>
      <w:r w:rsidRPr="00151BB1">
        <w:t>l’icona con l’omino accanto al nome e cognome dell’Utente collegato si apre una finestra con l’accesso all</w:t>
      </w:r>
      <w:r>
        <w:t>’”</w:t>
      </w:r>
      <w:r w:rsidRPr="00151BB1">
        <w:rPr>
          <w:rStyle w:val="Strong"/>
        </w:rPr>
        <w:t>AREA RISERVATA</w:t>
      </w:r>
      <w:r>
        <w:t>”.</w:t>
      </w:r>
    </w:p>
    <w:p w:rsidR="00151BB1" w:rsidRDefault="008C10BD" w:rsidP="00151BB1">
      <w:pPr>
        <w:pStyle w:val="Body"/>
      </w:pPr>
      <w:r>
        <w:rPr>
          <w:rFonts w:eastAsia="Verdana" w:cs="Verdana"/>
          <w:b/>
          <w:bCs/>
          <w:i/>
          <w:noProof/>
          <w:lang w:val="en-US"/>
        </w:rPr>
        <mc:AlternateContent>
          <mc:Choice Requires="wps">
            <w:drawing>
              <wp:anchor distT="0" distB="0" distL="114300" distR="114300" simplePos="0" relativeHeight="252026880" behindDoc="0" locked="0" layoutInCell="1" allowOverlap="1" wp14:anchorId="7CC4D145" wp14:editId="259D3B6E">
                <wp:simplePos x="0" y="0"/>
                <wp:positionH relativeFrom="column">
                  <wp:posOffset>3800475</wp:posOffset>
                </wp:positionH>
                <wp:positionV relativeFrom="paragraph">
                  <wp:posOffset>403860</wp:posOffset>
                </wp:positionV>
                <wp:extent cx="742950" cy="323850"/>
                <wp:effectExtent l="19050" t="19050" r="19050" b="19050"/>
                <wp:wrapNone/>
                <wp:docPr id="133"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238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BAA9" id="Rectangle 1020" o:spid="_x0000_s1026" style="position:absolute;margin-left:299.25pt;margin-top:31.8pt;width:58.5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" strokecolor="red" strokeweight="2.25pt">
                <v:fill opacity="0"/>
              </v:rect>
            </w:pict>
          </mc:Fallback>
        </mc:AlternateContent>
      </w:r>
      <w:r>
        <w:rPr>
          <w:rFonts w:eastAsia="Verdana" w:cs="Verdana"/>
          <w:b/>
          <w:bCs/>
          <w:i/>
          <w:noProof/>
          <w:lang w:val="en-US"/>
        </w:rPr>
        <mc:AlternateContent>
          <mc:Choice Requires="wps">
            <w:drawing>
              <wp:anchor distT="0" distB="0" distL="114300" distR="114300" simplePos="0" relativeHeight="252024832" behindDoc="0" locked="0" layoutInCell="1" allowOverlap="1" wp14:anchorId="60C5CDB7" wp14:editId="1F71DA4C">
                <wp:simplePos x="0" y="0"/>
                <wp:positionH relativeFrom="column">
                  <wp:posOffset>4629150</wp:posOffset>
                </wp:positionH>
                <wp:positionV relativeFrom="paragraph">
                  <wp:posOffset>241935</wp:posOffset>
                </wp:positionV>
                <wp:extent cx="209550" cy="161925"/>
                <wp:effectExtent l="19050" t="19050" r="19050" b="28575"/>
                <wp:wrapNone/>
                <wp:docPr id="135"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7CB8" id="Rectangle 1020" o:spid="_x0000_s1026" style="position:absolute;margin-left:364.5pt;margin-top:19.05pt;width:16.5pt;height:12.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" strokecolor="red" strokeweight="2.25pt">
                <v:fill opacity="0"/>
              </v:rect>
            </w:pict>
          </mc:Fallback>
        </mc:AlternateContent>
      </w:r>
      <w:r>
        <w:rPr>
          <w:noProof/>
          <w:lang w:val="en-US"/>
        </w:rPr>
        <w:drawing>
          <wp:anchor distT="0" distB="0" distL="114300" distR="114300" simplePos="0" relativeHeight="252022784" behindDoc="1" locked="0" layoutInCell="1" allowOverlap="1" wp14:anchorId="32ED9CD9" wp14:editId="60A70978">
            <wp:simplePos x="0" y="0"/>
            <wp:positionH relativeFrom="column">
              <wp:posOffset>161925</wp:posOffset>
            </wp:positionH>
            <wp:positionV relativeFrom="paragraph">
              <wp:posOffset>242570</wp:posOffset>
            </wp:positionV>
            <wp:extent cx="4758055" cy="2924175"/>
            <wp:effectExtent l="0" t="0" r="4445" b="9525"/>
            <wp:wrapTight wrapText="bothSides">
              <wp:wrapPolygon edited="0">
                <wp:start x="0" y="0"/>
                <wp:lineTo x="0" y="21530"/>
                <wp:lineTo x="21534" y="21530"/>
                <wp:lineTo x="21534"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58055" cy="2924175"/>
                    </a:xfrm>
                    <a:prstGeom prst="rect">
                      <a:avLst/>
                    </a:prstGeom>
                  </pic:spPr>
                </pic:pic>
              </a:graphicData>
            </a:graphic>
          </wp:anchor>
        </w:drawing>
      </w:r>
      <w:r>
        <w:tab/>
      </w:r>
      <w:r>
        <w:tab/>
      </w:r>
      <w:r>
        <w:tab/>
      </w:r>
      <w:r>
        <w:tab/>
      </w:r>
      <w:r>
        <w:tab/>
      </w:r>
      <w:r>
        <w:tab/>
      </w:r>
      <w:r>
        <w:tab/>
      </w:r>
      <w:r>
        <w:tab/>
      </w:r>
      <w:r>
        <w:tab/>
      </w:r>
      <w:r>
        <w:tab/>
      </w:r>
      <w:r>
        <w:tab/>
      </w:r>
      <w:r>
        <w:tab/>
      </w:r>
      <w:r>
        <w:tab/>
      </w:r>
      <w:r>
        <w:tab/>
      </w:r>
      <w:r>
        <w:tab/>
      </w:r>
      <w:r>
        <w:tab/>
      </w:r>
    </w:p>
    <w:p w:rsidR="008C10BD" w:rsidRDefault="008C10BD" w:rsidP="00151BB1">
      <w:pPr>
        <w:pStyle w:val="Body"/>
      </w:pPr>
    </w:p>
    <w:p w:rsidR="008C10BD" w:rsidRDefault="008C10BD" w:rsidP="00151BB1">
      <w:pPr>
        <w:pStyle w:val="Body"/>
      </w:pPr>
      <w:r>
        <w:rPr>
          <w:rFonts w:eastAsia="Verdana" w:cs="Verdana"/>
          <w:b/>
          <w:bCs/>
          <w:i/>
          <w:noProof/>
          <w:lang w:val="en-US"/>
        </w:rPr>
        <mc:AlternateContent>
          <mc:Choice Requires="wps">
            <w:drawing>
              <wp:anchor distT="0" distB="0" distL="114300" distR="114300" simplePos="0" relativeHeight="252028928" behindDoc="0" locked="0" layoutInCell="1" allowOverlap="1" wp14:anchorId="7CC4D145" wp14:editId="259D3B6E">
                <wp:simplePos x="0" y="0"/>
                <wp:positionH relativeFrom="column">
                  <wp:posOffset>3800475</wp:posOffset>
                </wp:positionH>
                <wp:positionV relativeFrom="paragraph">
                  <wp:posOffset>38100</wp:posOffset>
                </wp:positionV>
                <wp:extent cx="742950" cy="323850"/>
                <wp:effectExtent l="19050" t="19050" r="19050" b="19050"/>
                <wp:wrapNone/>
                <wp:docPr id="452"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238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239BC" id="Rectangle 1020" o:spid="_x0000_s1026" style="position:absolute;margin-left:299.25pt;margin-top:3pt;width:58.5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" strokecolor="red" strokeweight="2.25pt">
                <v:fill opacity="0"/>
              </v:rect>
            </w:pict>
          </mc:Fallback>
        </mc:AlternateContent>
      </w: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151BB1">
      <w:pPr>
        <w:pStyle w:val="Body"/>
      </w:pPr>
    </w:p>
    <w:p w:rsidR="008C10BD" w:rsidRDefault="008C10BD" w:rsidP="009E0874">
      <w:pPr>
        <w:pStyle w:val="Body"/>
        <w:jc w:val="left"/>
      </w:pPr>
      <w:r w:rsidRPr="008C10BD">
        <w:t xml:space="preserve">Selezionando l’”Area riservata”, il sistema </w:t>
      </w:r>
      <w:r w:rsidR="009E0874">
        <w:t>visualizza i Servizi MIUR a cui l’Utente si può abilitare o a cui è già abilitato ad operare</w:t>
      </w:r>
      <w:r w:rsidRPr="008C10BD">
        <w:t>.</w:t>
      </w:r>
    </w:p>
    <w:p w:rsidR="008C10BD" w:rsidRDefault="008C10BD" w:rsidP="008C10BD">
      <w:pPr>
        <w:pStyle w:val="Body"/>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r>
        <w:rPr>
          <w:noProof/>
          <w:lang w:val="en-US"/>
        </w:rPr>
        <w:lastRenderedPageBreak/>
        <w:drawing>
          <wp:anchor distT="0" distB="0" distL="114300" distR="114300" simplePos="0" relativeHeight="252030976" behindDoc="1" locked="0" layoutInCell="1" allowOverlap="1" wp14:anchorId="0288FA7D" wp14:editId="5BFE3618">
            <wp:simplePos x="0" y="0"/>
            <wp:positionH relativeFrom="margin">
              <wp:posOffset>374650</wp:posOffset>
            </wp:positionH>
            <wp:positionV relativeFrom="paragraph">
              <wp:posOffset>294</wp:posOffset>
            </wp:positionV>
            <wp:extent cx="4391025" cy="2241550"/>
            <wp:effectExtent l="0" t="0" r="9525" b="6350"/>
            <wp:wrapSquare wrapText="bothSides"/>
            <wp:docPr id="139" name="Picture 139" descr="C:\Users\nicolaia\AppData\Local\Microsoft\Windows\Temporary Internet Files\Content.Word\area riserva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ia\AppData\Local\Microsoft\Windows\Temporary Internet Files\Content.Word\area riservata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9102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9E0874" w:rsidRPr="001B1E0A" w:rsidRDefault="009E0874" w:rsidP="008C10BD">
      <w:pPr>
        <w:pStyle w:val="Body"/>
        <w:rPr>
          <w:noProof/>
        </w:rPr>
      </w:pPr>
    </w:p>
    <w:p w:rsidR="00151BB1" w:rsidRPr="008C10BD" w:rsidRDefault="009E0874" w:rsidP="008C10BD">
      <w:pPr>
        <w:pStyle w:val="Body"/>
      </w:pPr>
      <w:r>
        <w:tab/>
      </w:r>
    </w:p>
    <w:tbl>
      <w:tblPr>
        <w:tblStyle w:val="TableGrid"/>
        <w:tblW w:w="9639" w:type="dxa"/>
        <w:tblInd w:w="-5" w:type="dxa"/>
        <w:tblLook w:val="04A0" w:firstRow="1" w:lastRow="0" w:firstColumn="1" w:lastColumn="0" w:noHBand="0" w:noVBand="1"/>
      </w:tblPr>
      <w:tblGrid>
        <w:gridCol w:w="1560"/>
        <w:gridCol w:w="8079"/>
      </w:tblGrid>
      <w:tr w:rsidR="008C10BD" w:rsidTr="00CC7F55">
        <w:trPr>
          <w:trHeight w:val="1890"/>
        </w:trPr>
        <w:tc>
          <w:tcPr>
            <w:tcW w:w="1560" w:type="dxa"/>
          </w:tcPr>
          <w:p w:rsidR="008C10BD" w:rsidRDefault="008C10BD" w:rsidP="001C0121">
            <w:pPr>
              <w:pStyle w:val="Body"/>
              <w:ind w:left="0"/>
            </w:pPr>
            <w:r>
              <w:rPr>
                <w:rFonts w:ascii="Times New Roman" w:hAnsi="Times New Roman"/>
                <w:noProof/>
                <w:lang w:val="en-US"/>
              </w:rPr>
              <w:drawing>
                <wp:anchor distT="0" distB="0" distL="114300" distR="114300" simplePos="0" relativeHeight="252033024" behindDoc="0" locked="0" layoutInCell="1" allowOverlap="1" wp14:anchorId="37AD46E1" wp14:editId="0D84FE75">
                  <wp:simplePos x="0" y="0"/>
                  <wp:positionH relativeFrom="margin">
                    <wp:posOffset>274320</wp:posOffset>
                  </wp:positionH>
                  <wp:positionV relativeFrom="margin">
                    <wp:posOffset>401955</wp:posOffset>
                  </wp:positionV>
                  <wp:extent cx="396362" cy="364617"/>
                  <wp:effectExtent l="0" t="0" r="3810" b="0"/>
                  <wp:wrapSquare wrapText="bothSides"/>
                  <wp:docPr id="455"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CC7F55" w:rsidRDefault="00CC7F55" w:rsidP="00CC7F55">
            <w:pPr>
              <w:spacing w:before="125" w:line="360" w:lineRule="auto"/>
              <w:ind w:left="71" w:right="62"/>
              <w:rPr>
                <w:rFonts w:ascii="Verdana" w:eastAsia="Verdana" w:hAnsi="Verdana" w:cs="Verdana"/>
                <w:sz w:val="20"/>
              </w:rPr>
            </w:pPr>
            <w:r>
              <w:rPr>
                <w:rFonts w:ascii="Verdana" w:eastAsia="Verdana" w:hAnsi="Verdana" w:cs="Verdana"/>
                <w:sz w:val="20"/>
              </w:rPr>
              <w:t xml:space="preserve">Per la gestione della pagina di “Area Riservata” seguire quanto descritto nella Guida operativa utente di registrazione Utenza </w:t>
            </w:r>
            <w:r>
              <w:rPr>
                <w:rFonts w:ascii="Verdana" w:eastAsia="Verdana" w:hAnsi="Verdana" w:cs="Verdana"/>
                <w:spacing w:val="-2"/>
                <w:sz w:val="20"/>
              </w:rPr>
              <w:t>presente nella sezione</w:t>
            </w:r>
            <w:r w:rsidRPr="00436B13">
              <w:rPr>
                <w:rFonts w:ascii="Verdana" w:eastAsia="Verdana" w:hAnsi="Verdana" w:cs="Verdana"/>
                <w:spacing w:val="-2"/>
                <w:sz w:val="20"/>
              </w:rPr>
              <w:t xml:space="preserve"> </w:t>
            </w:r>
            <w:r>
              <w:rPr>
                <w:rFonts w:ascii="Verdana" w:eastAsia="Verdana" w:hAnsi="Verdana" w:cs="Verdana"/>
                <w:spacing w:val="-2"/>
                <w:sz w:val="20"/>
              </w:rPr>
              <w:t xml:space="preserve"> </w:t>
            </w:r>
            <w:r w:rsidR="009E0874">
              <w:rPr>
                <w:rFonts w:ascii="Verdana" w:eastAsia="Verdana" w:hAnsi="Verdana" w:cs="Verdana"/>
                <w:spacing w:val="-2"/>
                <w:sz w:val="20"/>
              </w:rPr>
              <w:t>“</w:t>
            </w:r>
            <w:hyperlink w:anchor="_HOME_PAGE_PUBBLICA" w:history="1">
              <w:r w:rsidRPr="009E0874">
                <w:rPr>
                  <w:rStyle w:val="Hyperlink"/>
                  <w:rFonts w:ascii="Verdana" w:eastAsia="Verdana" w:hAnsi="Verdana" w:cs="Verdana"/>
                  <w:spacing w:val="-2"/>
                  <w:sz w:val="20"/>
                </w:rPr>
                <w:t>Documentazione</w:t>
              </w:r>
            </w:hyperlink>
            <w:r w:rsidR="009E0874">
              <w:rPr>
                <w:rFonts w:ascii="Verdana" w:eastAsia="Verdana" w:hAnsi="Verdana" w:cs="Verdana"/>
                <w:spacing w:val="-2"/>
                <w:sz w:val="20"/>
              </w:rPr>
              <w:t>”</w:t>
            </w:r>
            <w:r>
              <w:rPr>
                <w:rFonts w:ascii="Verdana" w:eastAsia="Verdana" w:hAnsi="Verdana" w:cs="Verdana"/>
                <w:sz w:val="20"/>
              </w:rPr>
              <w:t>.</w:t>
            </w:r>
          </w:p>
          <w:p w:rsidR="008C10BD" w:rsidRDefault="00CC7F55" w:rsidP="00CC7F55">
            <w:pPr>
              <w:spacing w:before="125" w:line="360" w:lineRule="auto"/>
              <w:ind w:left="71" w:right="62"/>
            </w:pPr>
            <w:r>
              <w:rPr>
                <w:rFonts w:ascii="Verdana" w:eastAsia="Verdana" w:hAnsi="Verdana" w:cs="Verdana"/>
                <w:sz w:val="20"/>
              </w:rPr>
              <w:t xml:space="preserve">(IAM_Registrazione_Utenza_guidaoperativa_utente v1.0) </w:t>
            </w:r>
          </w:p>
        </w:tc>
      </w:tr>
    </w:tbl>
    <w:p w:rsidR="00CC7F55" w:rsidRDefault="00CC7F55">
      <w:pPr>
        <w:widowControl/>
        <w:spacing w:line="240" w:lineRule="auto"/>
      </w:pPr>
    </w:p>
    <w:p w:rsidR="00CC7F55" w:rsidRDefault="00CC7F55">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CC7F55" w:rsidTr="00CC7F55">
        <w:trPr>
          <w:trHeight w:val="1427"/>
        </w:trPr>
        <w:tc>
          <w:tcPr>
            <w:tcW w:w="1560" w:type="dxa"/>
          </w:tcPr>
          <w:p w:rsidR="00CC7F55" w:rsidRDefault="00CC7F55" w:rsidP="001C0121">
            <w:pPr>
              <w:pStyle w:val="Body"/>
              <w:ind w:left="0"/>
            </w:pPr>
            <w:r>
              <w:rPr>
                <w:rFonts w:ascii="Times New Roman" w:hAnsi="Times New Roman"/>
                <w:noProof/>
                <w:lang w:val="en-US"/>
              </w:rPr>
              <w:drawing>
                <wp:anchor distT="0" distB="0" distL="114300" distR="114300" simplePos="0" relativeHeight="252035072" behindDoc="0" locked="0" layoutInCell="1" allowOverlap="1" wp14:anchorId="4F249767" wp14:editId="49D1350A">
                  <wp:simplePos x="0" y="0"/>
                  <wp:positionH relativeFrom="margin">
                    <wp:posOffset>274320</wp:posOffset>
                  </wp:positionH>
                  <wp:positionV relativeFrom="margin">
                    <wp:posOffset>249555</wp:posOffset>
                  </wp:positionV>
                  <wp:extent cx="396362" cy="364617"/>
                  <wp:effectExtent l="0" t="0" r="3810" b="0"/>
                  <wp:wrapSquare wrapText="bothSides"/>
                  <wp:docPr id="465"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CC7F55" w:rsidRDefault="00CC7F55" w:rsidP="00CC7F55">
            <w:pPr>
              <w:spacing w:before="240" w:line="360" w:lineRule="auto"/>
              <w:ind w:left="125" w:right="1140"/>
            </w:pPr>
            <w:r>
              <w:rPr>
                <w:rFonts w:ascii="Verdana" w:eastAsia="Verdana" w:hAnsi="Verdana" w:cs="Verdana"/>
                <w:sz w:val="20"/>
              </w:rPr>
              <w:t>Al clic su “</w:t>
            </w:r>
            <w:r w:rsidRPr="00CC7F55">
              <w:rPr>
                <w:rStyle w:val="Strong"/>
                <w:rFonts w:eastAsia="Verdana"/>
              </w:rPr>
              <w:t>ESCI</w:t>
            </w:r>
            <w:r>
              <w:rPr>
                <w:rStyle w:val="Strong"/>
                <w:rFonts w:eastAsia="Verdana"/>
              </w:rPr>
              <w:t>”</w:t>
            </w:r>
            <w:r w:rsidRPr="00CC7F55">
              <w:rPr>
                <w:rFonts w:ascii="Verdana" w:eastAsia="Verdana" w:hAnsi="Verdana" w:cs="Verdana"/>
                <w:sz w:val="20"/>
              </w:rPr>
              <w:t xml:space="preserve">, il sistema riporta all’home page pubblica del Portale Istanze Online e l’Utente </w:t>
            </w:r>
            <w:r w:rsidRPr="008B26E1">
              <w:rPr>
                <w:rFonts w:ascii="Verdana" w:eastAsia="Verdana" w:hAnsi="Verdana" w:cs="Verdana"/>
                <w:b/>
                <w:sz w:val="20"/>
              </w:rPr>
              <w:t>non è più loggato</w:t>
            </w:r>
            <w:r w:rsidRPr="00CC7F55">
              <w:rPr>
                <w:rFonts w:ascii="Verdana" w:eastAsia="Verdana" w:hAnsi="Verdana" w:cs="Verdana"/>
                <w:sz w:val="20"/>
              </w:rPr>
              <w:t xml:space="preserve">. Per riaccedere deve effettuare la login. </w:t>
            </w:r>
          </w:p>
        </w:tc>
      </w:tr>
    </w:tbl>
    <w:p w:rsidR="004E75CE" w:rsidRDefault="004E75CE">
      <w:pPr>
        <w:widowControl/>
        <w:spacing w:line="240" w:lineRule="auto"/>
      </w:pPr>
    </w:p>
    <w:p w:rsidR="003F63B3" w:rsidRDefault="003F63B3">
      <w:pPr>
        <w:widowControl/>
        <w:spacing w:line="240" w:lineRule="auto"/>
      </w:pPr>
      <w:r>
        <w:br w:type="page"/>
      </w:r>
    </w:p>
    <w:p w:rsidR="003F63B3" w:rsidRDefault="003F63B3" w:rsidP="003F63B3">
      <w:pPr>
        <w:pStyle w:val="Heading2"/>
      </w:pPr>
      <w:bookmarkStart w:id="20" w:name="_Toc472334505"/>
      <w:r>
        <w:rPr>
          <w:sz w:val="36"/>
          <w:szCs w:val="36"/>
        </w:rPr>
        <w:lastRenderedPageBreak/>
        <w:t>ACCESSO UTENTE DELEGATO O PRIVI</w:t>
      </w:r>
      <w:r w:rsidR="00B67ADD">
        <w:rPr>
          <w:sz w:val="36"/>
          <w:szCs w:val="36"/>
        </w:rPr>
        <w:t>L</w:t>
      </w:r>
      <w:r>
        <w:rPr>
          <w:sz w:val="36"/>
          <w:szCs w:val="36"/>
        </w:rPr>
        <w:t>EGIATO</w:t>
      </w:r>
      <w:bookmarkEnd w:id="20"/>
    </w:p>
    <w:p w:rsidR="00686183" w:rsidRDefault="00686183">
      <w:pPr>
        <w:widowControl/>
        <w:spacing w:line="240" w:lineRule="auto"/>
      </w:pPr>
    </w:p>
    <w:p w:rsidR="00686183" w:rsidRDefault="00686183" w:rsidP="00686183">
      <w:pPr>
        <w:pStyle w:val="Body"/>
      </w:pPr>
      <w:r w:rsidRPr="00DC16ED">
        <w:t xml:space="preserve">E’ possibile concedere ad un </w:t>
      </w:r>
      <w:r w:rsidRPr="00DC16ED">
        <w:rPr>
          <w:rStyle w:val="Strong"/>
        </w:rPr>
        <w:t>altro</w:t>
      </w:r>
      <w:r w:rsidRPr="00DC16ED">
        <w:t xml:space="preserve"> utente </w:t>
      </w:r>
      <w:r>
        <w:t xml:space="preserve">di </w:t>
      </w:r>
      <w:r w:rsidRPr="00DC16ED">
        <w:t>Istanze onLine</w:t>
      </w:r>
      <w:r>
        <w:t>,</w:t>
      </w:r>
      <w:r w:rsidRPr="00DC16ED">
        <w:t xml:space="preserve">  regolarmente abilitato al Servizio, una delega</w:t>
      </w:r>
      <w:r>
        <w:t xml:space="preserve"> ad</w:t>
      </w:r>
      <w:r w:rsidRPr="00DC16ED">
        <w:t xml:space="preserve"> </w:t>
      </w:r>
      <w:r w:rsidRPr="00DC16ED">
        <w:rPr>
          <w:rStyle w:val="Strong"/>
        </w:rPr>
        <w:t>operare in proprio nome</w:t>
      </w:r>
      <w:r w:rsidRPr="00A46B0E">
        <w:rPr>
          <w:rStyle w:val="Strong"/>
          <w:b w:val="0"/>
        </w:rPr>
        <w:t>;</w:t>
      </w:r>
      <w:r>
        <w:rPr>
          <w:rStyle w:val="Strong"/>
        </w:rPr>
        <w:t xml:space="preserve"> </w:t>
      </w:r>
      <w:r w:rsidRPr="00A55D58">
        <w:rPr>
          <w:rStyle w:val="Strong"/>
          <w:b w:val="0"/>
        </w:rPr>
        <w:t>il</w:t>
      </w:r>
      <w:r>
        <w:rPr>
          <w:rStyle w:val="Strong"/>
        </w:rPr>
        <w:t xml:space="preserve"> delegato </w:t>
      </w:r>
      <w:r w:rsidRPr="00A55D58">
        <w:rPr>
          <w:rStyle w:val="Strong"/>
          <w:b w:val="0"/>
        </w:rPr>
        <w:t>può</w:t>
      </w:r>
      <w:r>
        <w:rPr>
          <w:rStyle w:val="Strong"/>
        </w:rPr>
        <w:t xml:space="preserve"> </w:t>
      </w:r>
      <w:r>
        <w:t>accedere e operare nell’Area Riservata Istanze On Line per conto dell’utente delegante sui suoi dati fino alla scadenza o alla revoca della delega stessa.</w:t>
      </w:r>
    </w:p>
    <w:p w:rsidR="00686183" w:rsidRDefault="00686183" w:rsidP="00686183">
      <w:pPr>
        <w:pStyle w:val="Body"/>
      </w:pPr>
      <w:r>
        <w:t xml:space="preserve">Si rimanda al paragrafo </w:t>
      </w:r>
      <w:r w:rsidRPr="00076BBF">
        <w:t>“</w:t>
      </w:r>
      <w:hyperlink w:anchor="_RICERCA_UTENTE_PER" w:history="1">
        <w:r w:rsidRPr="00686183">
          <w:rPr>
            <w:rStyle w:val="Hyperlink"/>
          </w:rPr>
          <w:t>Ricerca utente per delega</w:t>
        </w:r>
      </w:hyperlink>
      <w:r>
        <w:t>”</w:t>
      </w:r>
      <w:r w:rsidRPr="00076BBF">
        <w:t xml:space="preserve"> per</w:t>
      </w:r>
      <w:r>
        <w:t xml:space="preserve"> maggiori dettagli.</w:t>
      </w:r>
    </w:p>
    <w:p w:rsidR="00686183" w:rsidRDefault="00686183" w:rsidP="00686183">
      <w:pPr>
        <w:pStyle w:val="Body"/>
      </w:pPr>
    </w:p>
    <w:p w:rsidR="00686183" w:rsidRDefault="00686183" w:rsidP="00EB3116">
      <w:pPr>
        <w:pStyle w:val="Body"/>
      </w:pPr>
      <w:r w:rsidRPr="00686183">
        <w:t>Inoltre alcuni utenti appartengono alla tipologia di “</w:t>
      </w:r>
      <w:r w:rsidRPr="00686183">
        <w:rPr>
          <w:rStyle w:val="Strong"/>
        </w:rPr>
        <w:t>privilegiato</w:t>
      </w:r>
      <w:r w:rsidRPr="00686183">
        <w:t xml:space="preserve">”, cioè  sono delegati di default da tutti gli altri </w:t>
      </w:r>
      <w:r w:rsidR="00EB3116">
        <w:t xml:space="preserve">utenti </w:t>
      </w:r>
      <w:r w:rsidRPr="00686183">
        <w:t xml:space="preserve">non privilegiati: tale delega sarà gestita in maniera trasparente e non potrà essere da questi </w:t>
      </w:r>
      <w:r w:rsidR="00A46B0E">
        <w:t>ultimi</w:t>
      </w:r>
      <w:r w:rsidRPr="00686183">
        <w:t xml:space="preserve"> revocata.</w:t>
      </w:r>
    </w:p>
    <w:p w:rsidR="00686183" w:rsidRDefault="00686183" w:rsidP="00EB3116">
      <w:pPr>
        <w:pStyle w:val="Body"/>
      </w:pPr>
      <w:r>
        <w:t xml:space="preserve">La concessione dello status di “utente privilegiato” avverrà </w:t>
      </w:r>
      <w:r w:rsidR="00EB3116">
        <w:t xml:space="preserve">solo </w:t>
      </w:r>
      <w:r>
        <w:t>su richiesta dell’Amministrazione</w:t>
      </w:r>
      <w:r w:rsidR="00EB3116">
        <w:t>.</w:t>
      </w:r>
      <w:r>
        <w:t xml:space="preserve"> </w:t>
      </w:r>
    </w:p>
    <w:p w:rsidR="00686183" w:rsidRDefault="00686183" w:rsidP="00EB3116">
      <w:pPr>
        <w:pStyle w:val="Body"/>
      </w:pPr>
      <w:r>
        <w:t xml:space="preserve">Un utente privilegiato non può concedere deleghe per l’utilizzo della propria utenza. </w:t>
      </w:r>
    </w:p>
    <w:p w:rsidR="00EB3116" w:rsidRDefault="00EB3116" w:rsidP="00686183">
      <w:pPr>
        <w:jc w:val="both"/>
      </w:pPr>
    </w:p>
    <w:p w:rsidR="00EB3116" w:rsidRDefault="001C540E" w:rsidP="003E16E0">
      <w:pPr>
        <w:pStyle w:val="Body"/>
      </w:pPr>
      <w:r w:rsidRPr="001C540E">
        <w:t>Se è stata ricevuta una delega</w:t>
      </w:r>
      <w:r w:rsidR="003F63B3">
        <w:t>, o p</w:t>
      </w:r>
      <w:r w:rsidRPr="001C540E">
        <w:t xml:space="preserve">er </w:t>
      </w:r>
      <w:r w:rsidR="003F63B3">
        <w:t xml:space="preserve">un </w:t>
      </w:r>
      <w:r w:rsidRPr="001C540E">
        <w:t xml:space="preserve">utente “privilegiato”, </w:t>
      </w:r>
      <w:r w:rsidR="003F63B3">
        <w:t xml:space="preserve">non si accede direttamente alla home page privata del servizio, ma </w:t>
      </w:r>
      <w:r w:rsidRPr="001C540E">
        <w:t xml:space="preserve">il sistema </w:t>
      </w:r>
      <w:r w:rsidR="003F63B3">
        <w:t xml:space="preserve">prospetta </w:t>
      </w:r>
      <w:r w:rsidR="000F56B6">
        <w:t>una</w:t>
      </w:r>
      <w:r w:rsidR="003F63B3">
        <w:t xml:space="preserve"> pagina</w:t>
      </w:r>
      <w:r w:rsidR="000F56B6">
        <w:t xml:space="preserve"> per la gestione del caso</w:t>
      </w:r>
      <w:r w:rsidR="003F63B3">
        <w:t>:</w:t>
      </w:r>
    </w:p>
    <w:p w:rsidR="003E16E0" w:rsidRDefault="003E16E0" w:rsidP="003E16E0">
      <w:pPr>
        <w:pStyle w:val="Body"/>
      </w:pPr>
    </w:p>
    <w:p w:rsidR="001C540E" w:rsidRDefault="000404C9" w:rsidP="00686183">
      <w:pPr>
        <w:pStyle w:val="Body"/>
      </w:pPr>
      <w:r>
        <w:rPr>
          <w:noProof/>
          <w:lang w:val="en-US"/>
        </w:rPr>
        <w:drawing>
          <wp:inline distT="0" distB="0" distL="0" distR="0" wp14:anchorId="7F1940B0" wp14:editId="06D39AE6">
            <wp:extent cx="5143500" cy="160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3500" cy="1609725"/>
                    </a:xfrm>
                    <a:prstGeom prst="rect">
                      <a:avLst/>
                    </a:prstGeom>
                  </pic:spPr>
                </pic:pic>
              </a:graphicData>
            </a:graphic>
          </wp:inline>
        </w:drawing>
      </w:r>
    </w:p>
    <w:p w:rsidR="003F63B3" w:rsidRDefault="003F63B3" w:rsidP="003E16E0">
      <w:pPr>
        <w:pStyle w:val="Body"/>
        <w:ind w:left="153"/>
      </w:pPr>
    </w:p>
    <w:p w:rsidR="003F63B3" w:rsidRDefault="003F63B3" w:rsidP="003F63B3">
      <w:pPr>
        <w:pStyle w:val="Body"/>
      </w:pPr>
      <w:r>
        <w:t>L’utente delegato può quindi, in alternativa:</w:t>
      </w:r>
    </w:p>
    <w:p w:rsidR="003F63B3" w:rsidRDefault="003F63B3" w:rsidP="003F63B3">
      <w:pPr>
        <w:pStyle w:val="Body"/>
      </w:pPr>
    </w:p>
    <w:p w:rsidR="003F63B3" w:rsidRDefault="003F63B3" w:rsidP="003E16E0">
      <w:pPr>
        <w:pStyle w:val="Body"/>
        <w:numPr>
          <w:ilvl w:val="0"/>
          <w:numId w:val="13"/>
        </w:numPr>
      </w:pPr>
      <w:r>
        <w:t>impostare i dati della User ID e/o del Codice fiscale relativi a una delle deleghe ricevute e premere il pulsante “</w:t>
      </w:r>
      <w:r w:rsidRPr="003E16E0">
        <w:rPr>
          <w:b/>
        </w:rPr>
        <w:t>Conferma</w:t>
      </w:r>
      <w:r>
        <w:t xml:space="preserve">”, </w:t>
      </w:r>
      <w:r w:rsidR="00A46B0E">
        <w:t xml:space="preserve">per </w:t>
      </w:r>
      <w:r>
        <w:t>acce</w:t>
      </w:r>
      <w:r w:rsidR="00A46B0E">
        <w:t>dere</w:t>
      </w:r>
      <w:r>
        <w:t xml:space="preserve"> alla </w:t>
      </w:r>
      <w:r w:rsidR="003E16E0">
        <w:t xml:space="preserve">home page privata </w:t>
      </w:r>
      <w:r>
        <w:t xml:space="preserve"> “Istanze Online” a nome dell’utenza selezionata;</w:t>
      </w:r>
    </w:p>
    <w:p w:rsidR="003F63B3" w:rsidRDefault="003F63B3" w:rsidP="003E16E0">
      <w:pPr>
        <w:pStyle w:val="Body"/>
        <w:numPr>
          <w:ilvl w:val="0"/>
          <w:numId w:val="13"/>
        </w:numPr>
      </w:pPr>
      <w:r>
        <w:t>premere il pulsante ”</w:t>
      </w:r>
      <w:r w:rsidRPr="003E16E0">
        <w:rPr>
          <w:b/>
        </w:rPr>
        <w:t>Prosegui con l’utenza attuale</w:t>
      </w:r>
      <w:r>
        <w:t>”: il sistema consent</w:t>
      </w:r>
      <w:r w:rsidR="00A46B0E">
        <w:t>e</w:t>
      </w:r>
      <w:r>
        <w:t xml:space="preserve"> l’accesso alla </w:t>
      </w:r>
      <w:r w:rsidR="003E16E0">
        <w:t xml:space="preserve">home page privata  </w:t>
      </w:r>
      <w:r>
        <w:t>“Istanze Online” con l’utenza di cui sono state specificate in precedenza Username e Password.</w:t>
      </w:r>
    </w:p>
    <w:p w:rsidR="003F63B3" w:rsidRDefault="003F63B3" w:rsidP="003F63B3">
      <w:pPr>
        <w:pStyle w:val="Body"/>
      </w:pPr>
      <w:r>
        <w:t xml:space="preserve">Nel caso di clic su “Conferma”, il sistema prospetta ulteriori pagine per la verifica dei dati di dettaglio </w:t>
      </w:r>
    </w:p>
    <w:p w:rsidR="003F63B3" w:rsidRDefault="003F63B3" w:rsidP="003F63B3">
      <w:pPr>
        <w:pStyle w:val="Body"/>
      </w:pPr>
      <w:r>
        <w:t xml:space="preserve">dell’utenza impostata e </w:t>
      </w:r>
      <w:r w:rsidR="00A46B0E">
        <w:t xml:space="preserve">per </w:t>
      </w:r>
      <w:r>
        <w:t>la conferma dell’operazione.</w:t>
      </w:r>
    </w:p>
    <w:p w:rsidR="003F63B3" w:rsidRDefault="003F63B3" w:rsidP="003F63B3">
      <w:pPr>
        <w:pStyle w:val="Body"/>
      </w:pPr>
    </w:p>
    <w:p w:rsidR="003F63B3" w:rsidRDefault="003F63B3" w:rsidP="003F63B3">
      <w:pPr>
        <w:pStyle w:val="Body"/>
      </w:pPr>
      <w:r>
        <w:rPr>
          <w:noProof/>
          <w:lang w:val="en-US"/>
        </w:rPr>
        <w:lastRenderedPageBreak/>
        <w:drawing>
          <wp:anchor distT="0" distB="0" distL="114300" distR="114300" simplePos="0" relativeHeight="252419072" behindDoc="1" locked="0" layoutInCell="1" allowOverlap="1" wp14:anchorId="357605CB" wp14:editId="0BC8FB04">
            <wp:simplePos x="0" y="0"/>
            <wp:positionH relativeFrom="column">
              <wp:posOffset>0</wp:posOffset>
            </wp:positionH>
            <wp:positionV relativeFrom="paragraph">
              <wp:posOffset>232410</wp:posOffset>
            </wp:positionV>
            <wp:extent cx="4197600" cy="1818000"/>
            <wp:effectExtent l="0" t="0" r="0" b="0"/>
            <wp:wrapTight wrapText="bothSides">
              <wp:wrapPolygon edited="0">
                <wp:start x="0" y="0"/>
                <wp:lineTo x="0" y="21283"/>
                <wp:lineTo x="21469" y="21283"/>
                <wp:lineTo x="214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97600" cy="1818000"/>
                    </a:xfrm>
                    <a:prstGeom prst="rect">
                      <a:avLst/>
                    </a:prstGeom>
                  </pic:spPr>
                </pic:pic>
              </a:graphicData>
            </a:graphic>
            <wp14:sizeRelH relativeFrom="margin">
              <wp14:pctWidth>0</wp14:pctWidth>
            </wp14:sizeRelH>
            <wp14:sizeRelV relativeFrom="margin">
              <wp14:pctHeight>0</wp14:pctHeight>
            </wp14:sizeRelV>
          </wp:anchor>
        </w:drawing>
      </w:r>
    </w:p>
    <w:p w:rsidR="003F63B3" w:rsidRDefault="003F63B3" w:rsidP="00686183">
      <w:pPr>
        <w:pStyle w:val="Body"/>
      </w:pPr>
    </w:p>
    <w:p w:rsidR="003F63B3" w:rsidRDefault="003F63B3" w:rsidP="00686183">
      <w:pPr>
        <w:pStyle w:val="Body"/>
      </w:pPr>
    </w:p>
    <w:p w:rsidR="003F63B3" w:rsidRDefault="003F63B3" w:rsidP="00686183">
      <w:pPr>
        <w:pStyle w:val="Body"/>
      </w:pPr>
    </w:p>
    <w:p w:rsidR="003F63B3" w:rsidRDefault="003F63B3" w:rsidP="00686183">
      <w:pPr>
        <w:pStyle w:val="Body"/>
      </w:pPr>
      <w:r w:rsidRPr="003F63B3">
        <w:t>Fare clic su “</w:t>
      </w:r>
      <w:r w:rsidRPr="003E16E0">
        <w:rPr>
          <w:b/>
        </w:rPr>
        <w:t>Impersona</w:t>
      </w:r>
      <w:r w:rsidRPr="003F63B3">
        <w:t>”</w:t>
      </w:r>
      <w:r w:rsidR="003E16E0">
        <w:t xml:space="preserve"> se si vuole proseguire per delega</w:t>
      </w:r>
      <w:r w:rsidRPr="003F63B3">
        <w:t>.</w:t>
      </w:r>
    </w:p>
    <w:p w:rsidR="003F63B3" w:rsidRDefault="003E16E0" w:rsidP="00686183">
      <w:pPr>
        <w:pStyle w:val="Body"/>
      </w:pPr>
      <w:r>
        <w:rPr>
          <w:b/>
          <w:noProof/>
          <w:lang w:val="en-US"/>
        </w:rPr>
        <mc:AlternateContent>
          <mc:Choice Requires="wps">
            <w:drawing>
              <wp:anchor distT="0" distB="0" distL="114300" distR="114300" simplePos="0" relativeHeight="252429312" behindDoc="0" locked="0" layoutInCell="1" allowOverlap="1" wp14:anchorId="16F3C599" wp14:editId="20F0470A">
                <wp:simplePos x="0" y="0"/>
                <wp:positionH relativeFrom="margin">
                  <wp:posOffset>575310</wp:posOffset>
                </wp:positionH>
                <wp:positionV relativeFrom="paragraph">
                  <wp:posOffset>55880</wp:posOffset>
                </wp:positionV>
                <wp:extent cx="400050" cy="228600"/>
                <wp:effectExtent l="19050" t="19050" r="19050" b="19050"/>
                <wp:wrapNone/>
                <wp:docPr id="5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352E" id="Rectangle 1014" o:spid="_x0000_s1026" style="position:absolute;margin-left:45.3pt;margin-top:4.4pt;width:31.5pt;height:18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" fillcolor="red" strokecolor="red" strokeweight="2.5pt">
                <v:fill opacity="0"/>
                <v:shadow color="#868686"/>
                <w10:wrap anchorx="margin"/>
              </v:rect>
            </w:pict>
          </mc:Fallback>
        </mc:AlternateContent>
      </w:r>
      <w:r>
        <w:rPr>
          <w:b/>
          <w:noProof/>
          <w:lang w:val="en-US"/>
        </w:rPr>
        <mc:AlternateContent>
          <mc:Choice Requires="wps">
            <w:drawing>
              <wp:anchor distT="0" distB="0" distL="114300" distR="114300" simplePos="0" relativeHeight="252427264" behindDoc="0" locked="0" layoutInCell="1" allowOverlap="1" wp14:anchorId="16F3C599" wp14:editId="20F0470A">
                <wp:simplePos x="0" y="0"/>
                <wp:positionH relativeFrom="margin">
                  <wp:posOffset>177106</wp:posOffset>
                </wp:positionH>
                <wp:positionV relativeFrom="paragraph">
                  <wp:posOffset>62709</wp:posOffset>
                </wp:positionV>
                <wp:extent cx="400050" cy="228600"/>
                <wp:effectExtent l="19050" t="19050" r="19050" b="19050"/>
                <wp:wrapNone/>
                <wp:docPr id="46"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B1AE1" id="Rectangle 1014" o:spid="_x0000_s1026" style="position:absolute;margin-left:13.95pt;margin-top:4.95pt;width:31.5pt;height:18pt;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" fillcolor="red" strokecolor="red" strokeweight="2.5pt">
                <v:fill opacity="0"/>
                <v:shadow color="#868686"/>
                <w10:wrap anchorx="margin"/>
              </v:rect>
            </w:pict>
          </mc:Fallback>
        </mc:AlternateContent>
      </w:r>
    </w:p>
    <w:p w:rsidR="003F63B3" w:rsidRDefault="003F63B3" w:rsidP="00686183">
      <w:pPr>
        <w:pStyle w:val="Body"/>
      </w:pPr>
    </w:p>
    <w:p w:rsidR="003F63B3" w:rsidRDefault="003F63B3" w:rsidP="00686183">
      <w:pPr>
        <w:pStyle w:val="Body"/>
      </w:pPr>
    </w:p>
    <w:tbl>
      <w:tblPr>
        <w:tblStyle w:val="TableGrid"/>
        <w:tblW w:w="9639" w:type="dxa"/>
        <w:tblInd w:w="-5" w:type="dxa"/>
        <w:tblLook w:val="04A0" w:firstRow="1" w:lastRow="0" w:firstColumn="1" w:lastColumn="0" w:noHBand="0" w:noVBand="1"/>
      </w:tblPr>
      <w:tblGrid>
        <w:gridCol w:w="1560"/>
        <w:gridCol w:w="8079"/>
      </w:tblGrid>
      <w:tr w:rsidR="003E16E0" w:rsidTr="000404C9">
        <w:trPr>
          <w:trHeight w:val="908"/>
        </w:trPr>
        <w:tc>
          <w:tcPr>
            <w:tcW w:w="1560" w:type="dxa"/>
          </w:tcPr>
          <w:p w:rsidR="003E16E0" w:rsidRDefault="003E16E0" w:rsidP="000404C9">
            <w:pPr>
              <w:pStyle w:val="Body"/>
              <w:ind w:left="0"/>
            </w:pPr>
            <w:r>
              <w:rPr>
                <w:rFonts w:ascii="Times New Roman" w:hAnsi="Times New Roman"/>
                <w:noProof/>
                <w:lang w:val="en-US"/>
              </w:rPr>
              <w:drawing>
                <wp:anchor distT="0" distB="0" distL="114300" distR="114300" simplePos="0" relativeHeight="252435456" behindDoc="1" locked="0" layoutInCell="1" allowOverlap="1" wp14:anchorId="0FF85890" wp14:editId="456A3E5D">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6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3E16E0" w:rsidRDefault="003E16E0" w:rsidP="003E16E0">
            <w:pPr>
              <w:pStyle w:val="Body"/>
              <w:spacing w:before="240"/>
              <w:ind w:left="0"/>
            </w:pPr>
            <w:r w:rsidRPr="006831D4">
              <w:t xml:space="preserve">Se l’utente non vuole procedere </w:t>
            </w:r>
            <w:r>
              <w:t>deve</w:t>
            </w:r>
            <w:r w:rsidRPr="006831D4">
              <w:t xml:space="preserve"> fare un clic su “</w:t>
            </w:r>
            <w:r>
              <w:rPr>
                <w:rStyle w:val="Strong"/>
              </w:rPr>
              <w:t>Indietro</w:t>
            </w:r>
            <w:r w:rsidRPr="006831D4">
              <w:t>”</w:t>
            </w:r>
            <w:r>
              <w:t>,</w:t>
            </w:r>
            <w:r w:rsidRPr="006831D4">
              <w:t xml:space="preserve"> il sistema </w:t>
            </w:r>
            <w:r>
              <w:t>ritorna alla pagina precedente.</w:t>
            </w:r>
          </w:p>
        </w:tc>
      </w:tr>
    </w:tbl>
    <w:p w:rsidR="003E16E0" w:rsidRDefault="003E16E0" w:rsidP="00686183">
      <w:pPr>
        <w:pStyle w:val="Body"/>
      </w:pPr>
    </w:p>
    <w:tbl>
      <w:tblPr>
        <w:tblStyle w:val="TableGrid"/>
        <w:tblW w:w="9639" w:type="dxa"/>
        <w:tblInd w:w="-5" w:type="dxa"/>
        <w:tblLook w:val="04A0" w:firstRow="1" w:lastRow="0" w:firstColumn="1" w:lastColumn="0" w:noHBand="0" w:noVBand="1"/>
      </w:tblPr>
      <w:tblGrid>
        <w:gridCol w:w="1510"/>
        <w:gridCol w:w="8129"/>
      </w:tblGrid>
      <w:tr w:rsidR="00F705E3" w:rsidTr="00505896">
        <w:trPr>
          <w:trHeight w:val="6696"/>
        </w:trPr>
        <w:tc>
          <w:tcPr>
            <w:tcW w:w="1560" w:type="dxa"/>
          </w:tcPr>
          <w:p w:rsidR="00F705E3" w:rsidRDefault="00F705E3" w:rsidP="000940FE">
            <w:pPr>
              <w:pStyle w:val="Body"/>
              <w:ind w:left="0"/>
            </w:pPr>
            <w:r>
              <w:rPr>
                <w:rFonts w:ascii="Times New Roman" w:hAnsi="Times New Roman"/>
                <w:noProof/>
                <w:lang w:val="en-US"/>
              </w:rPr>
              <w:drawing>
                <wp:anchor distT="0" distB="0" distL="114300" distR="114300" simplePos="0" relativeHeight="252507136" behindDoc="1" locked="0" layoutInCell="1" allowOverlap="1" wp14:anchorId="5994CE84" wp14:editId="3CC382F5">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F705E3" w:rsidRDefault="00F705E3" w:rsidP="000940FE">
            <w:pPr>
              <w:pStyle w:val="Body"/>
              <w:spacing w:before="240"/>
              <w:ind w:left="0"/>
            </w:pPr>
            <w:r w:rsidRPr="00771B23">
              <w:t xml:space="preserve">Se il sistema riconosce e valida i dati digitati e riscontra l’utenza </w:t>
            </w:r>
            <w:r>
              <w:t xml:space="preserve">che si vuole impersonare </w:t>
            </w:r>
            <w:r>
              <w:t xml:space="preserve">con stato richiesta </w:t>
            </w:r>
            <w:r w:rsidRPr="00771B23">
              <w:t>“</w:t>
            </w:r>
            <w:hyperlink w:anchor="_STATO_DELLA_RICHIESTA" w:history="1">
              <w:r w:rsidRPr="00483EC6">
                <w:rPr>
                  <w:rStyle w:val="Hyperlink"/>
                </w:rPr>
                <w:t>Disabilitata</w:t>
              </w:r>
            </w:hyperlink>
            <w:r w:rsidRPr="00771B23">
              <w:t>” al Servizio delle Istanze Online, prospetta una pagina di segnalazione</w:t>
            </w:r>
            <w:r>
              <w:t>.</w:t>
            </w:r>
          </w:p>
          <w:p w:rsidR="00F705E3" w:rsidRDefault="00505896" w:rsidP="000940FE">
            <w:pPr>
              <w:pStyle w:val="Body"/>
              <w:spacing w:before="240"/>
              <w:ind w:left="0"/>
            </w:pPr>
            <w:r>
              <w:rPr>
                <w:b/>
                <w:noProof/>
                <w:lang w:val="en-US"/>
              </w:rPr>
              <mc:AlternateContent>
                <mc:Choice Requires="wps">
                  <w:drawing>
                    <wp:anchor distT="0" distB="0" distL="114300" distR="114300" simplePos="0" relativeHeight="252509184" behindDoc="0" locked="0" layoutInCell="1" allowOverlap="1" wp14:anchorId="210E7462" wp14:editId="429394A4">
                      <wp:simplePos x="0" y="0"/>
                      <wp:positionH relativeFrom="margin">
                        <wp:posOffset>120549</wp:posOffset>
                      </wp:positionH>
                      <wp:positionV relativeFrom="paragraph">
                        <wp:posOffset>1965909</wp:posOffset>
                      </wp:positionV>
                      <wp:extent cx="400050" cy="228600"/>
                      <wp:effectExtent l="19050" t="19050" r="19050" b="19050"/>
                      <wp:wrapNone/>
                      <wp:docPr id="211"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1112" id="Rectangle 1014" o:spid="_x0000_s1026" style="position:absolute;margin-left:9.5pt;margin-top:154.8pt;width:31.5pt;height:18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" fillcolor="red" strokecolor="red" strokeweight="2.5pt">
                      <v:fill opacity="0"/>
                      <v:shadow color="#868686"/>
                      <w10:wrap anchorx="margin"/>
                    </v:rect>
                  </w:pict>
                </mc:Fallback>
              </mc:AlternateContent>
            </w:r>
            <w:r w:rsidR="00F705E3">
              <w:object w:dxaOrig="16035" w:dyaOrig="6615">
                <v:shape id="_x0000_i1030" type="#_x0000_t75" style="width:389.4pt;height:160.7pt" o:ole="">
                  <v:imagedata r:id="rId33" o:title=""/>
                </v:shape>
                <o:OLEObject Type="Embed" ProgID="PBrush" ShapeID="_x0000_i1030" DrawAspect="Content" ObjectID="_1547380118" r:id="rId34"/>
              </w:object>
            </w:r>
          </w:p>
          <w:p w:rsidR="00F705E3" w:rsidRDefault="00505896" w:rsidP="000940FE">
            <w:pPr>
              <w:pStyle w:val="Body"/>
              <w:spacing w:before="240"/>
              <w:ind w:left="0"/>
            </w:pPr>
            <w:r>
              <w:t>Il delegato non può procedere ad operare per conto del delegante finchè quest’ultimo non si sarà abilitato nuovamente al Servizio Istanze onLine.</w:t>
            </w:r>
          </w:p>
          <w:p w:rsidR="00F705E3" w:rsidRDefault="00505896" w:rsidP="00505896">
            <w:pPr>
              <w:pStyle w:val="Body"/>
              <w:spacing w:before="240"/>
              <w:ind w:left="0"/>
            </w:pPr>
            <w:r>
              <w:t>Selezionare “</w:t>
            </w:r>
            <w:r w:rsidRPr="00505896">
              <w:rPr>
                <w:b/>
              </w:rPr>
              <w:t>Indietro</w:t>
            </w:r>
            <w:r>
              <w:t>” per uscire dalla funzione.</w:t>
            </w:r>
            <w:r w:rsidRPr="00505896">
              <w:rPr>
                <w:b/>
                <w:noProof/>
              </w:rPr>
              <w:t xml:space="preserve"> </w:t>
            </w:r>
          </w:p>
        </w:tc>
      </w:tr>
    </w:tbl>
    <w:p w:rsidR="00F705E3" w:rsidRDefault="00F705E3" w:rsidP="00686183">
      <w:pPr>
        <w:pStyle w:val="Body"/>
      </w:pPr>
    </w:p>
    <w:p w:rsidR="00F705E3" w:rsidRDefault="00F705E3" w:rsidP="00686183">
      <w:pPr>
        <w:pStyle w:val="Body"/>
      </w:pPr>
    </w:p>
    <w:p w:rsidR="003E16E0" w:rsidRDefault="003E16E0" w:rsidP="003F63B3">
      <w:pPr>
        <w:rPr>
          <w:rFonts w:ascii="Verdana" w:eastAsia="Verdana" w:hAnsi="Verdana" w:cs="Verdana"/>
          <w:bCs/>
          <w:sz w:val="20"/>
        </w:rPr>
      </w:pPr>
    </w:p>
    <w:p w:rsidR="003F63B3" w:rsidRPr="00F705E3" w:rsidRDefault="003F63B3" w:rsidP="00F705E3">
      <w:pPr>
        <w:pStyle w:val="Body"/>
      </w:pPr>
      <w:r w:rsidRPr="00F705E3">
        <w:t>I</w:t>
      </w:r>
      <w:r w:rsidR="000F56B6" w:rsidRPr="00F705E3">
        <w:t xml:space="preserve">l sistema prospetta una </w:t>
      </w:r>
      <w:r w:rsidRPr="00F705E3">
        <w:t>pagina</w:t>
      </w:r>
      <w:r w:rsidR="000F56B6" w:rsidRPr="00F705E3">
        <w:t xml:space="preserve"> per la conferma a procedere come delegato</w:t>
      </w:r>
      <w:r w:rsidRPr="00F705E3">
        <w:t>:</w:t>
      </w:r>
    </w:p>
    <w:p w:rsidR="003F63B3" w:rsidRDefault="003F63B3" w:rsidP="00686183">
      <w:pPr>
        <w:pStyle w:val="Body"/>
      </w:pPr>
    </w:p>
    <w:p w:rsidR="003F63B3" w:rsidRDefault="003E16E0" w:rsidP="00686183">
      <w:pPr>
        <w:pStyle w:val="Body"/>
      </w:pPr>
      <w:r>
        <w:rPr>
          <w:noProof/>
          <w:lang w:val="en-US"/>
        </w:rPr>
        <w:lastRenderedPageBreak/>
        <w:drawing>
          <wp:anchor distT="0" distB="0" distL="114300" distR="114300" simplePos="0" relativeHeight="252425216" behindDoc="1" locked="0" layoutInCell="1" allowOverlap="1" wp14:anchorId="745C2A46" wp14:editId="0ECEAA81">
            <wp:simplePos x="0" y="0"/>
            <wp:positionH relativeFrom="column">
              <wp:posOffset>0</wp:posOffset>
            </wp:positionH>
            <wp:positionV relativeFrom="paragraph">
              <wp:posOffset>233045</wp:posOffset>
            </wp:positionV>
            <wp:extent cx="3697200" cy="766800"/>
            <wp:effectExtent l="0" t="0" r="0" b="0"/>
            <wp:wrapTight wrapText="bothSides">
              <wp:wrapPolygon edited="0">
                <wp:start x="0" y="0"/>
                <wp:lineTo x="0" y="20938"/>
                <wp:lineTo x="21481" y="20938"/>
                <wp:lineTo x="2148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97200" cy="766800"/>
                    </a:xfrm>
                    <a:prstGeom prst="rect">
                      <a:avLst/>
                    </a:prstGeom>
                  </pic:spPr>
                </pic:pic>
              </a:graphicData>
            </a:graphic>
            <wp14:sizeRelH relativeFrom="margin">
              <wp14:pctWidth>0</wp14:pctWidth>
            </wp14:sizeRelH>
            <wp14:sizeRelV relativeFrom="margin">
              <wp14:pctHeight>0</wp14:pctHeight>
            </wp14:sizeRelV>
          </wp:anchor>
        </w:drawing>
      </w:r>
    </w:p>
    <w:p w:rsidR="003F63B3" w:rsidRDefault="003F63B3" w:rsidP="00686183">
      <w:pPr>
        <w:pStyle w:val="Body"/>
      </w:pPr>
    </w:p>
    <w:p w:rsidR="003E16E0" w:rsidRDefault="003E16E0" w:rsidP="00686183">
      <w:pPr>
        <w:pStyle w:val="Body"/>
      </w:pPr>
      <w:r>
        <w:rPr>
          <w:b/>
          <w:noProof/>
          <w:lang w:val="en-US"/>
        </w:rPr>
        <mc:AlternateContent>
          <mc:Choice Requires="wps">
            <w:drawing>
              <wp:anchor distT="0" distB="0" distL="114300" distR="114300" simplePos="0" relativeHeight="252433408" behindDoc="0" locked="0" layoutInCell="1" allowOverlap="1" wp14:anchorId="16F3C599" wp14:editId="20F0470A">
                <wp:simplePos x="0" y="0"/>
                <wp:positionH relativeFrom="margin">
                  <wp:posOffset>460375</wp:posOffset>
                </wp:positionH>
                <wp:positionV relativeFrom="paragraph">
                  <wp:posOffset>201930</wp:posOffset>
                </wp:positionV>
                <wp:extent cx="400050" cy="228600"/>
                <wp:effectExtent l="19050" t="19050" r="19050" b="19050"/>
                <wp:wrapNone/>
                <wp:docPr id="61"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F0C17" id="Rectangle 1014" o:spid="_x0000_s1026" style="position:absolute;margin-left:36.25pt;margin-top:15.9pt;width:31.5pt;height:18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" fillcolor="red" strokecolor="red" strokeweight="2.5pt">
                <v:fill opacity="0"/>
                <v:shadow color="#868686"/>
                <w10:wrap anchorx="margin"/>
              </v:rect>
            </w:pict>
          </mc:Fallback>
        </mc:AlternateContent>
      </w:r>
      <w:r>
        <w:rPr>
          <w:b/>
          <w:noProof/>
          <w:lang w:val="en-US"/>
        </w:rPr>
        <mc:AlternateContent>
          <mc:Choice Requires="wps">
            <w:drawing>
              <wp:anchor distT="0" distB="0" distL="114300" distR="114300" simplePos="0" relativeHeight="252431360" behindDoc="0" locked="0" layoutInCell="1" allowOverlap="1" wp14:anchorId="16F3C599" wp14:editId="20F0470A">
                <wp:simplePos x="0" y="0"/>
                <wp:positionH relativeFrom="margin">
                  <wp:posOffset>60385</wp:posOffset>
                </wp:positionH>
                <wp:positionV relativeFrom="paragraph">
                  <wp:posOffset>206363</wp:posOffset>
                </wp:positionV>
                <wp:extent cx="400050" cy="228600"/>
                <wp:effectExtent l="19050" t="19050" r="19050" b="19050"/>
                <wp:wrapNone/>
                <wp:docPr id="6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BD0F" id="Rectangle 1014" o:spid="_x0000_s1026" style="position:absolute;margin-left:4.75pt;margin-top:16.25pt;width:31.5pt;height:18pt;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" fillcolor="red" strokecolor="red" strokeweight="2.5pt">
                <v:fill opacity="0"/>
                <v:shadow color="#868686"/>
                <w10:wrap anchorx="margin"/>
              </v:rect>
            </w:pict>
          </mc:Fallback>
        </mc:AlternateContent>
      </w:r>
    </w:p>
    <w:p w:rsidR="003E16E0" w:rsidRDefault="003E16E0" w:rsidP="00686183">
      <w:pPr>
        <w:pStyle w:val="Body"/>
      </w:pPr>
      <w:r w:rsidRPr="003E16E0">
        <w:t>Fare clic su “</w:t>
      </w:r>
      <w:r w:rsidRPr="003E16E0">
        <w:rPr>
          <w:rStyle w:val="Strong"/>
        </w:rPr>
        <w:t>Conferma</w:t>
      </w:r>
      <w:r w:rsidRPr="003E16E0">
        <w:t>”.</w:t>
      </w:r>
    </w:p>
    <w:p w:rsidR="003E16E0" w:rsidRDefault="003E16E0" w:rsidP="00686183">
      <w:pPr>
        <w:pStyle w:val="Body"/>
      </w:pPr>
    </w:p>
    <w:p w:rsidR="003E16E0" w:rsidRDefault="003E16E0" w:rsidP="00686183">
      <w:pPr>
        <w:pStyle w:val="Body"/>
      </w:pPr>
    </w:p>
    <w:tbl>
      <w:tblPr>
        <w:tblStyle w:val="TableGrid"/>
        <w:tblW w:w="9639" w:type="dxa"/>
        <w:tblInd w:w="-5" w:type="dxa"/>
        <w:tblLook w:val="04A0" w:firstRow="1" w:lastRow="0" w:firstColumn="1" w:lastColumn="0" w:noHBand="0" w:noVBand="1"/>
      </w:tblPr>
      <w:tblGrid>
        <w:gridCol w:w="1560"/>
        <w:gridCol w:w="8079"/>
      </w:tblGrid>
      <w:tr w:rsidR="003E16E0" w:rsidTr="000404C9">
        <w:trPr>
          <w:trHeight w:val="908"/>
        </w:trPr>
        <w:tc>
          <w:tcPr>
            <w:tcW w:w="1560" w:type="dxa"/>
          </w:tcPr>
          <w:p w:rsidR="003E16E0" w:rsidRDefault="003E16E0" w:rsidP="000404C9">
            <w:pPr>
              <w:pStyle w:val="Body"/>
              <w:ind w:left="0"/>
            </w:pPr>
            <w:r>
              <w:rPr>
                <w:rFonts w:ascii="Times New Roman" w:hAnsi="Times New Roman"/>
                <w:noProof/>
                <w:lang w:val="en-US"/>
              </w:rPr>
              <w:drawing>
                <wp:anchor distT="0" distB="0" distL="114300" distR="114300" simplePos="0" relativeHeight="252437504" behindDoc="1" locked="0" layoutInCell="1" allowOverlap="1" wp14:anchorId="5C0CAC99" wp14:editId="6D4663CA">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0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3E16E0" w:rsidRDefault="003E16E0" w:rsidP="000404C9">
            <w:pPr>
              <w:pStyle w:val="Body"/>
              <w:spacing w:before="240"/>
              <w:ind w:left="0"/>
            </w:pPr>
            <w:r w:rsidRPr="006831D4">
              <w:t xml:space="preserve">Se l’utente non vuole procedere </w:t>
            </w:r>
            <w:r>
              <w:t>deve</w:t>
            </w:r>
            <w:r w:rsidRPr="006831D4">
              <w:t xml:space="preserve"> fare un clic su “</w:t>
            </w:r>
            <w:r>
              <w:rPr>
                <w:rStyle w:val="Strong"/>
              </w:rPr>
              <w:t>Indietro</w:t>
            </w:r>
            <w:r w:rsidRPr="006831D4">
              <w:t>”</w:t>
            </w:r>
            <w:r>
              <w:t>,</w:t>
            </w:r>
            <w:r w:rsidRPr="006831D4">
              <w:t xml:space="preserve"> il sistema </w:t>
            </w:r>
            <w:r>
              <w:t>ritorna alla pagina precedente.</w:t>
            </w:r>
          </w:p>
        </w:tc>
      </w:tr>
    </w:tbl>
    <w:p w:rsidR="00F705E3" w:rsidRDefault="00F705E3" w:rsidP="00F705E3">
      <w:pPr>
        <w:widowControl/>
        <w:spacing w:line="240" w:lineRule="auto"/>
        <w:rPr>
          <w:rFonts w:ascii="Verdana" w:eastAsia="Verdana" w:hAnsi="Verdana" w:cs="Verdana"/>
          <w:bCs/>
          <w:sz w:val="20"/>
        </w:rPr>
      </w:pPr>
    </w:p>
    <w:p w:rsidR="00F705E3" w:rsidRDefault="00F705E3" w:rsidP="00F705E3">
      <w:pPr>
        <w:widowControl/>
        <w:spacing w:line="240" w:lineRule="auto"/>
        <w:rPr>
          <w:rFonts w:ascii="Verdana" w:eastAsia="Verdana" w:hAnsi="Verdana" w:cs="Verdana"/>
          <w:bCs/>
          <w:sz w:val="20"/>
        </w:rPr>
      </w:pPr>
    </w:p>
    <w:p w:rsidR="00F705E3" w:rsidRDefault="00F705E3" w:rsidP="00F705E3">
      <w:pPr>
        <w:widowControl/>
        <w:spacing w:line="240" w:lineRule="auto"/>
        <w:rPr>
          <w:rFonts w:ascii="Verdana" w:eastAsia="Verdana" w:hAnsi="Verdana" w:cs="Verdana"/>
          <w:bCs/>
          <w:sz w:val="20"/>
        </w:rPr>
      </w:pPr>
    </w:p>
    <w:p w:rsidR="00A46940" w:rsidRDefault="003E16E0" w:rsidP="00F705E3">
      <w:pPr>
        <w:pStyle w:val="Body"/>
      </w:pPr>
      <w:r w:rsidRPr="00F705E3">
        <w:t>In entrambi i casi</w:t>
      </w:r>
      <w:r w:rsidR="008B26E1" w:rsidRPr="00F705E3">
        <w:t xml:space="preserve"> di </w:t>
      </w:r>
      <w:r w:rsidRPr="00F705E3">
        <w:t>assunzione della vera identità o di quella di un delegante</w:t>
      </w:r>
      <w:r w:rsidR="008B26E1" w:rsidRPr="00F705E3">
        <w:t>,</w:t>
      </w:r>
      <w:r w:rsidRPr="00F705E3">
        <w:t xml:space="preserve"> il sistema permette l’accesso all’Area Riservata del Servizio Istanze Online.</w:t>
      </w:r>
    </w:p>
    <w:p w:rsidR="00F705E3" w:rsidRPr="00F705E3" w:rsidRDefault="00F705E3" w:rsidP="00F705E3">
      <w:pPr>
        <w:pStyle w:val="Body"/>
      </w:pPr>
    </w:p>
    <w:p w:rsidR="00A46940" w:rsidRPr="00F705E3" w:rsidRDefault="00A46940" w:rsidP="00686183">
      <w:pPr>
        <w:pStyle w:val="Body"/>
        <w:rPr>
          <w:rFonts w:eastAsia="Verdana" w:cs="Verdana"/>
          <w:bCs/>
        </w:rPr>
      </w:pPr>
      <w:r w:rsidRPr="00F705E3">
        <w:rPr>
          <w:rFonts w:eastAsia="Verdana" w:cs="Verdana"/>
          <w:bCs/>
        </w:rPr>
        <mc:AlternateContent>
          <mc:Choice Requires="wps">
            <w:drawing>
              <wp:anchor distT="0" distB="0" distL="114300" distR="114300" simplePos="0" relativeHeight="252456960" behindDoc="0" locked="0" layoutInCell="1" allowOverlap="1" wp14:anchorId="4BB00424" wp14:editId="3A9BAEF2">
                <wp:simplePos x="0" y="0"/>
                <wp:positionH relativeFrom="margin">
                  <wp:posOffset>4776597</wp:posOffset>
                </wp:positionH>
                <wp:positionV relativeFrom="paragraph">
                  <wp:posOffset>179730</wp:posOffset>
                </wp:positionV>
                <wp:extent cx="958291" cy="321869"/>
                <wp:effectExtent l="19050" t="19050" r="13335" b="21590"/>
                <wp:wrapNone/>
                <wp:docPr id="145"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91" cy="321869"/>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FE65" id="Rectangle 1014" o:spid="_x0000_s1026" style="position:absolute;margin-left:376.1pt;margin-top:14.15pt;width:75.45pt;height:25.3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" fillcolor="red" strokecolor="red" strokeweight="2.5pt">
                <v:fill opacity="0"/>
                <v:shadow color="#868686"/>
                <w10:wrap anchorx="margin"/>
              </v:rect>
            </w:pict>
          </mc:Fallback>
        </mc:AlternateContent>
      </w:r>
    </w:p>
    <w:p w:rsidR="00A46940" w:rsidRDefault="00A46940" w:rsidP="00686183">
      <w:pPr>
        <w:pStyle w:val="Body"/>
      </w:pPr>
      <w:r>
        <w:rPr>
          <w:b/>
          <w:noProof/>
          <w:lang w:val="en-US"/>
        </w:rPr>
        <mc:AlternateContent>
          <mc:Choice Requires="wps">
            <w:drawing>
              <wp:anchor distT="0" distB="0" distL="114300" distR="114300" simplePos="0" relativeHeight="252459008" behindDoc="0" locked="0" layoutInCell="1" allowOverlap="1" wp14:anchorId="017B4A2E" wp14:editId="71D96E0C">
                <wp:simplePos x="0" y="0"/>
                <wp:positionH relativeFrom="margin">
                  <wp:posOffset>3927068</wp:posOffset>
                </wp:positionH>
                <wp:positionV relativeFrom="paragraph">
                  <wp:posOffset>851255</wp:posOffset>
                </wp:positionV>
                <wp:extent cx="1596788" cy="228600"/>
                <wp:effectExtent l="19050" t="19050" r="22860" b="19050"/>
                <wp:wrapNone/>
                <wp:docPr id="146"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788" cy="228600"/>
                        </a:xfrm>
                        <a:prstGeom prst="rect">
                          <a:avLst/>
                        </a:prstGeom>
                        <a:solidFill>
                          <a:srgbClr val="FF0000">
                            <a:alpha val="0"/>
                          </a:srgbClr>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FAC8C" id="Rectangle 1014" o:spid="_x0000_s1026" style="position:absolute;margin-left:309.2pt;margin-top:67.05pt;width:125.75pt;height:18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" fillcolor="red" strokecolor="red" strokeweight="2.5pt">
                <v:fill opacity="0"/>
                <v:shadow color="#868686"/>
                <w10:wrap anchorx="margin"/>
              </v:rect>
            </w:pict>
          </mc:Fallback>
        </mc:AlternateContent>
      </w:r>
      <w:r>
        <w:rPr>
          <w:noProof/>
          <w:lang w:val="en-US"/>
        </w:rPr>
        <w:drawing>
          <wp:inline distT="0" distB="0" distL="0" distR="0">
            <wp:extent cx="6093460" cy="1082675"/>
            <wp:effectExtent l="0" t="0" r="254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3460" cy="1082675"/>
                    </a:xfrm>
                    <a:prstGeom prst="rect">
                      <a:avLst/>
                    </a:prstGeom>
                    <a:noFill/>
                    <a:ln>
                      <a:noFill/>
                    </a:ln>
                  </pic:spPr>
                </pic:pic>
              </a:graphicData>
            </a:graphic>
          </wp:inline>
        </w:drawing>
      </w:r>
    </w:p>
    <w:p w:rsidR="00E94751" w:rsidRDefault="00E94751" w:rsidP="00686183">
      <w:pPr>
        <w:pStyle w:val="Body"/>
      </w:pPr>
    </w:p>
    <w:p w:rsidR="003E16E0" w:rsidRDefault="003E16E0">
      <w:pPr>
        <w:widowControl/>
        <w:spacing w:line="240" w:lineRule="auto"/>
      </w:pPr>
    </w:p>
    <w:p w:rsidR="003E16E0" w:rsidRDefault="003E16E0">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3E16E0" w:rsidTr="00494651">
        <w:trPr>
          <w:trHeight w:val="1884"/>
        </w:trPr>
        <w:tc>
          <w:tcPr>
            <w:tcW w:w="1560" w:type="dxa"/>
          </w:tcPr>
          <w:p w:rsidR="003E16E0" w:rsidRDefault="003E16E0" w:rsidP="000404C9">
            <w:pPr>
              <w:pStyle w:val="Body"/>
              <w:ind w:left="0"/>
            </w:pPr>
            <w:r>
              <w:rPr>
                <w:rFonts w:ascii="Times New Roman" w:hAnsi="Times New Roman"/>
                <w:noProof/>
                <w:lang w:val="en-US"/>
              </w:rPr>
              <w:drawing>
                <wp:anchor distT="0" distB="0" distL="114300" distR="114300" simplePos="0" relativeHeight="252423168" behindDoc="0" locked="0" layoutInCell="1" allowOverlap="1" wp14:anchorId="023133C9" wp14:editId="349C687B">
                  <wp:simplePos x="0" y="0"/>
                  <wp:positionH relativeFrom="margin">
                    <wp:posOffset>255809</wp:posOffset>
                  </wp:positionH>
                  <wp:positionV relativeFrom="margin">
                    <wp:posOffset>432147</wp:posOffset>
                  </wp:positionV>
                  <wp:extent cx="396362" cy="364617"/>
                  <wp:effectExtent l="0" t="0" r="3810" b="0"/>
                  <wp:wrapSquare wrapText="bothSides"/>
                  <wp:docPr id="920"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3E16E0" w:rsidRDefault="003E16E0" w:rsidP="000404C9">
            <w:pPr>
              <w:pStyle w:val="Body"/>
              <w:spacing w:before="240"/>
              <w:ind w:left="0"/>
            </w:pPr>
            <w:r>
              <w:t>Nel caso di delega o di utente privilegiato le</w:t>
            </w:r>
            <w:r w:rsidRPr="00151BB1">
              <w:t xml:space="preserve"> informazioni </w:t>
            </w:r>
            <w:r>
              <w:t xml:space="preserve">visualizzate </w:t>
            </w:r>
            <w:r w:rsidRPr="00151BB1">
              <w:t>nell’intestazione delle pagine di utilizzo</w:t>
            </w:r>
            <w:r w:rsidR="00494651">
              <w:t xml:space="preserve"> </w:t>
            </w:r>
            <w:r>
              <w:t>sono relative a</w:t>
            </w:r>
            <w:r w:rsidRPr="00151BB1">
              <w:t xml:space="preserve">ll’utenza </w:t>
            </w:r>
            <w:r>
              <w:t>impersonata.</w:t>
            </w:r>
          </w:p>
          <w:p w:rsidR="003E16E0" w:rsidRDefault="003E16E0" w:rsidP="00494651">
            <w:pPr>
              <w:pStyle w:val="Body"/>
              <w:ind w:left="0"/>
            </w:pPr>
            <w:r w:rsidRPr="003E16E0">
              <w:t>Nel caso in cui l’accesso all’utenza indicata sia stato effettuato da un delegato, le informazioni riporteranno la dicitura “s</w:t>
            </w:r>
            <w:r w:rsidR="00E94751">
              <w:t>tai operando per conto di</w:t>
            </w:r>
            <w:r w:rsidRPr="003E16E0">
              <w:t>”.</w:t>
            </w:r>
          </w:p>
        </w:tc>
      </w:tr>
    </w:tbl>
    <w:p w:rsidR="003E16E0" w:rsidRDefault="003E16E0">
      <w:pPr>
        <w:widowControl/>
        <w:spacing w:line="240" w:lineRule="auto"/>
      </w:pPr>
      <w:r>
        <w:br w:type="page"/>
      </w:r>
    </w:p>
    <w:p w:rsidR="003F63B3" w:rsidRDefault="003F63B3" w:rsidP="003F63B3">
      <w:pPr>
        <w:pStyle w:val="Heading2"/>
        <w:rPr>
          <w:sz w:val="36"/>
          <w:szCs w:val="36"/>
        </w:rPr>
      </w:pPr>
      <w:bookmarkStart w:id="21" w:name="_Toc472334506"/>
      <w:r>
        <w:rPr>
          <w:sz w:val="36"/>
          <w:szCs w:val="36"/>
        </w:rPr>
        <w:lastRenderedPageBreak/>
        <w:t>FUNZIONI E SERVIZI</w:t>
      </w:r>
      <w:bookmarkEnd w:id="21"/>
    </w:p>
    <w:p w:rsidR="000F56B6" w:rsidRPr="000F56B6" w:rsidRDefault="000F56B6" w:rsidP="000F56B6"/>
    <w:p w:rsidR="004E75CE" w:rsidRDefault="004E75CE" w:rsidP="00CB5803">
      <w:pPr>
        <w:pStyle w:val="Body"/>
      </w:pPr>
      <w:r w:rsidRPr="004E75CE">
        <w:t>Alla selezione di “Funzioni di Servizio” il sistema prospetta il menù che segue:</w:t>
      </w:r>
    </w:p>
    <w:p w:rsidR="004E75CE" w:rsidRDefault="004E75CE" w:rsidP="004E75CE">
      <w:pPr>
        <w:pStyle w:val="Body"/>
        <w:jc w:val="left"/>
      </w:pPr>
    </w:p>
    <w:p w:rsidR="008C10BD" w:rsidRDefault="004E75CE" w:rsidP="004E75CE">
      <w:pPr>
        <w:pStyle w:val="Body"/>
        <w:jc w:val="left"/>
      </w:pPr>
      <w:r>
        <w:rPr>
          <w:noProof/>
          <w:lang w:val="en-US"/>
        </w:rPr>
        <mc:AlternateContent>
          <mc:Choice Requires="wps">
            <w:drawing>
              <wp:anchor distT="0" distB="0" distL="114300" distR="114300" simplePos="0" relativeHeight="252037120" behindDoc="0" locked="0" layoutInCell="1" allowOverlap="1" wp14:anchorId="66C20160" wp14:editId="3BBBA734">
                <wp:simplePos x="0" y="0"/>
                <wp:positionH relativeFrom="column">
                  <wp:posOffset>-180975</wp:posOffset>
                </wp:positionH>
                <wp:positionV relativeFrom="paragraph">
                  <wp:posOffset>1289050</wp:posOffset>
                </wp:positionV>
                <wp:extent cx="1323975" cy="1809750"/>
                <wp:effectExtent l="19050" t="19050" r="28575" b="19050"/>
                <wp:wrapNone/>
                <wp:docPr id="475"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8097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EF0D" id="Rectangle 999" o:spid="_x0000_s1026" style="position:absolute;margin-left:-14.25pt;margin-top:101.5pt;width:104.25pt;height:14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" strokecolor="red" strokeweight="2.25pt">
                <v:fill opacity="0"/>
              </v:rect>
            </w:pict>
          </mc:Fallback>
        </mc:AlternateContent>
      </w:r>
      <w:r>
        <w:rPr>
          <w:noProof/>
          <w:lang w:val="en-US"/>
        </w:rPr>
        <w:drawing>
          <wp:inline distT="0" distB="0" distL="0" distR="0" wp14:anchorId="6D3A4F18" wp14:editId="70F94C11">
            <wp:extent cx="5391150" cy="3498488"/>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4E75CE" w:rsidRDefault="004E75CE" w:rsidP="004E75CE">
      <w:pPr>
        <w:pStyle w:val="Body"/>
        <w:jc w:val="left"/>
      </w:pPr>
    </w:p>
    <w:p w:rsidR="004E75CE" w:rsidRDefault="004E75CE" w:rsidP="004E75CE">
      <w:pPr>
        <w:pStyle w:val="Body"/>
      </w:pPr>
      <w:r>
        <w:t>Le funzioni disponibili per la gestione dell’utenza alla voce “Funzioni di servizio” sono:</w:t>
      </w:r>
    </w:p>
    <w:p w:rsidR="000F56B6" w:rsidRDefault="000F56B6" w:rsidP="004E75CE">
      <w:pPr>
        <w:pStyle w:val="Body"/>
      </w:pPr>
    </w:p>
    <w:p w:rsidR="004E75CE" w:rsidRPr="00A64847" w:rsidRDefault="00494651" w:rsidP="00CA4660">
      <w:pPr>
        <w:pStyle w:val="Body"/>
        <w:numPr>
          <w:ilvl w:val="0"/>
          <w:numId w:val="23"/>
        </w:numPr>
      </w:pPr>
      <w:hyperlink w:anchor="_VARIAZIONE_DATI_DI" w:history="1">
        <w:r w:rsidR="004E75CE" w:rsidRPr="00A64847">
          <w:rPr>
            <w:rStyle w:val="Hyperlink"/>
          </w:rPr>
          <w:t>VARIAZIONE DATI RECAPITO</w:t>
        </w:r>
      </w:hyperlink>
    </w:p>
    <w:p w:rsidR="004E75CE" w:rsidRPr="00A64847" w:rsidRDefault="00494651" w:rsidP="00CA4660">
      <w:pPr>
        <w:pStyle w:val="Body"/>
        <w:numPr>
          <w:ilvl w:val="0"/>
          <w:numId w:val="23"/>
        </w:numPr>
      </w:pPr>
      <w:hyperlink w:anchor="_CAMBIO_CODICE_PERSONALE" w:history="1">
        <w:r w:rsidR="004E75CE" w:rsidRPr="00A64847">
          <w:rPr>
            <w:rStyle w:val="Hyperlink"/>
          </w:rPr>
          <w:t>CAMBIO CODICE PERSONALE</w:t>
        </w:r>
      </w:hyperlink>
    </w:p>
    <w:p w:rsidR="004E75CE" w:rsidRPr="00A64847" w:rsidRDefault="00494651" w:rsidP="00CA4660">
      <w:pPr>
        <w:pStyle w:val="Body"/>
        <w:numPr>
          <w:ilvl w:val="0"/>
          <w:numId w:val="23"/>
        </w:numPr>
      </w:pPr>
      <w:hyperlink w:anchor="_RECUPERO_CODICE_PERSONALE" w:history="1">
        <w:r w:rsidR="004E75CE" w:rsidRPr="00A64847">
          <w:rPr>
            <w:rStyle w:val="Hyperlink"/>
          </w:rPr>
          <w:t>RECUPERO CODICE PERSONALE</w:t>
        </w:r>
      </w:hyperlink>
    </w:p>
    <w:p w:rsidR="004E75CE" w:rsidRPr="00A64847" w:rsidRDefault="00494651" w:rsidP="00CA4660">
      <w:pPr>
        <w:pStyle w:val="Body"/>
        <w:numPr>
          <w:ilvl w:val="0"/>
          <w:numId w:val="23"/>
        </w:numPr>
      </w:pPr>
      <w:hyperlink w:anchor="_GESTIONE_INDIRIZZO_POSTA" w:history="1">
        <w:r w:rsidR="004E75CE" w:rsidRPr="00A64847">
          <w:rPr>
            <w:rStyle w:val="Hyperlink"/>
          </w:rPr>
          <w:t>GESTIONE INDIRIZZO POSTA CERTIFICATA</w:t>
        </w:r>
      </w:hyperlink>
    </w:p>
    <w:p w:rsidR="004E75CE" w:rsidRPr="00A64847" w:rsidRDefault="00494651" w:rsidP="00CA4660">
      <w:pPr>
        <w:pStyle w:val="Body"/>
        <w:numPr>
          <w:ilvl w:val="0"/>
          <w:numId w:val="23"/>
        </w:numPr>
      </w:pPr>
      <w:hyperlink w:anchor="_VALIDAZIONE_INDIRIZZO_POSTA" w:history="1">
        <w:r w:rsidR="004E75CE" w:rsidRPr="00A64847">
          <w:rPr>
            <w:rStyle w:val="Hyperlink"/>
          </w:rPr>
          <w:t>VALIDAZIONE INDIRIZZO POSTA CERTIFICATA</w:t>
        </w:r>
      </w:hyperlink>
    </w:p>
    <w:p w:rsidR="004E75CE" w:rsidRPr="00A64847" w:rsidRDefault="00494651" w:rsidP="00CA4660">
      <w:pPr>
        <w:pStyle w:val="Body"/>
        <w:numPr>
          <w:ilvl w:val="0"/>
          <w:numId w:val="23"/>
        </w:numPr>
      </w:pPr>
      <w:hyperlink w:anchor="_RIGENERAZIONE_DEL_CODICE" w:history="1">
        <w:r w:rsidR="004E75CE" w:rsidRPr="00A64847">
          <w:rPr>
            <w:rStyle w:val="Hyperlink"/>
          </w:rPr>
          <w:t>RIGENERAZIONE DEL CODICE PERSONALE</w:t>
        </w:r>
      </w:hyperlink>
    </w:p>
    <w:p w:rsidR="004E75CE" w:rsidRPr="00A64847" w:rsidRDefault="00494651" w:rsidP="00CA4660">
      <w:pPr>
        <w:pStyle w:val="Body"/>
        <w:numPr>
          <w:ilvl w:val="0"/>
          <w:numId w:val="23"/>
        </w:numPr>
      </w:pPr>
      <w:hyperlink w:anchor="_RICERCA_UTENTE_PER" w:history="1">
        <w:r w:rsidR="004E75CE" w:rsidRPr="00A64847">
          <w:rPr>
            <w:rStyle w:val="Hyperlink"/>
          </w:rPr>
          <w:t>RICERCA UTENZE PER DELEGA</w:t>
        </w:r>
      </w:hyperlink>
    </w:p>
    <w:p w:rsidR="004E75CE" w:rsidRPr="00A64847" w:rsidRDefault="00494651" w:rsidP="00CA4660">
      <w:pPr>
        <w:pStyle w:val="Body"/>
        <w:numPr>
          <w:ilvl w:val="0"/>
          <w:numId w:val="23"/>
        </w:numPr>
      </w:pPr>
      <w:hyperlink w:anchor="_ELENCO_DELEGHE_CONCESSE" w:history="1">
        <w:r w:rsidR="004E75CE" w:rsidRPr="00A64847">
          <w:rPr>
            <w:rStyle w:val="Hyperlink"/>
          </w:rPr>
          <w:t>ELENCO DELEGHE CONCESSE</w:t>
        </w:r>
      </w:hyperlink>
    </w:p>
    <w:p w:rsidR="004E75CE" w:rsidRPr="00A64847" w:rsidRDefault="00494651" w:rsidP="00CA4660">
      <w:pPr>
        <w:pStyle w:val="Body"/>
        <w:numPr>
          <w:ilvl w:val="0"/>
          <w:numId w:val="23"/>
        </w:numPr>
      </w:pPr>
      <w:hyperlink w:anchor="_ELENCO_DELEGHE_CONCESSE" w:history="1">
        <w:r w:rsidR="004E75CE" w:rsidRPr="00A64847">
          <w:rPr>
            <w:rStyle w:val="Hyperlink"/>
          </w:rPr>
          <w:t>DISABILITAZIONE SERVIZIO</w:t>
        </w:r>
      </w:hyperlink>
    </w:p>
    <w:p w:rsidR="004E75CE" w:rsidRPr="00A64847" w:rsidRDefault="004E75CE" w:rsidP="004E75CE">
      <w:pPr>
        <w:pStyle w:val="Body"/>
      </w:pPr>
    </w:p>
    <w:p w:rsidR="004E75CE" w:rsidRDefault="004E75CE" w:rsidP="004E75CE">
      <w:pPr>
        <w:pStyle w:val="Body"/>
        <w:jc w:val="left"/>
      </w:pPr>
      <w:r w:rsidRPr="00A64847">
        <w:t xml:space="preserve">Vedi il dettaglio di ogni singola funzione nel paragrafo </w:t>
      </w:r>
      <w:hyperlink w:anchor="_FUNZIONI_DI_SERVIZIO" w:history="1">
        <w:r w:rsidRPr="00A64847">
          <w:rPr>
            <w:rStyle w:val="Hyperlink"/>
          </w:rPr>
          <w:t>FUNZIONI DI SERVIZIO</w:t>
        </w:r>
      </w:hyperlink>
      <w:r w:rsidRPr="00A64847">
        <w:t>.</w:t>
      </w:r>
    </w:p>
    <w:p w:rsidR="004E75CE" w:rsidRDefault="004E75CE" w:rsidP="004E75CE">
      <w:pPr>
        <w:pStyle w:val="Body"/>
        <w:jc w:val="left"/>
      </w:pPr>
    </w:p>
    <w:p w:rsidR="004E75CE" w:rsidRDefault="004E75CE">
      <w:pPr>
        <w:widowControl/>
        <w:spacing w:line="240" w:lineRule="auto"/>
      </w:pPr>
      <w:r>
        <w:br w:type="page"/>
      </w:r>
    </w:p>
    <w:p w:rsidR="004E75CE" w:rsidRDefault="004E75CE" w:rsidP="004E75CE">
      <w:pPr>
        <w:pStyle w:val="Body"/>
        <w:rPr>
          <w:spacing w:val="-1"/>
        </w:rPr>
      </w:pPr>
      <w:r w:rsidRPr="005D0FC2">
        <w:lastRenderedPageBreak/>
        <w:t>Nella</w:t>
      </w:r>
      <w:r w:rsidRPr="005D0FC2">
        <w:rPr>
          <w:spacing w:val="23"/>
        </w:rPr>
        <w:t xml:space="preserve"> </w:t>
      </w:r>
      <w:r>
        <w:t>pagina è i</w:t>
      </w:r>
      <w:r w:rsidRPr="005D0FC2">
        <w:t>noltre</w:t>
      </w:r>
      <w:r w:rsidRPr="005D0FC2">
        <w:rPr>
          <w:spacing w:val="37"/>
        </w:rPr>
        <w:t xml:space="preserve"> </w:t>
      </w:r>
      <w:r w:rsidRPr="005D0FC2">
        <w:t>disponibile</w:t>
      </w:r>
      <w:r w:rsidRPr="005D0FC2">
        <w:rPr>
          <w:spacing w:val="34"/>
        </w:rPr>
        <w:t xml:space="preserve"> </w:t>
      </w:r>
      <w:r w:rsidRPr="00332CFA">
        <w:t>l’accesso al men</w:t>
      </w:r>
      <w:r>
        <w:t>ù</w:t>
      </w:r>
      <w:r w:rsidRPr="00332CFA">
        <w:rPr>
          <w:spacing w:val="34"/>
        </w:rPr>
        <w:t xml:space="preserve"> </w:t>
      </w:r>
      <w:r w:rsidRPr="0072112A">
        <w:t>“</w:t>
      </w:r>
      <w:r w:rsidRPr="0072112A">
        <w:rPr>
          <w:b/>
        </w:rPr>
        <w:t>Altri Servizi</w:t>
      </w:r>
      <w:r w:rsidRPr="0072112A">
        <w:t xml:space="preserve">”, </w:t>
      </w:r>
      <w:r>
        <w:t>l</w:t>
      </w:r>
      <w:r>
        <w:rPr>
          <w:spacing w:val="-1"/>
        </w:rPr>
        <w:t>’utente può procedere con</w:t>
      </w:r>
    </w:p>
    <w:p w:rsidR="004E75CE" w:rsidRDefault="004E75CE" w:rsidP="004E75CE">
      <w:pPr>
        <w:pStyle w:val="Body"/>
        <w:rPr>
          <w:spacing w:val="-1"/>
        </w:rPr>
      </w:pPr>
      <w:r w:rsidRPr="00D37F42">
        <w:rPr>
          <w:spacing w:val="-1"/>
        </w:rPr>
        <w:t xml:space="preserve">l’attivazione del Servizio di interesse, tra quelli </w:t>
      </w:r>
      <w:r>
        <w:rPr>
          <w:spacing w:val="-1"/>
        </w:rPr>
        <w:t>disponibili,  selezionando “Vai al servizio” di interesse.</w:t>
      </w:r>
    </w:p>
    <w:p w:rsidR="00CB5803" w:rsidRDefault="00CB5803" w:rsidP="0099555A">
      <w:pPr>
        <w:widowControl/>
        <w:spacing w:line="240" w:lineRule="auto"/>
      </w:pPr>
    </w:p>
    <w:p w:rsidR="00CB5803" w:rsidRDefault="00E33190" w:rsidP="00E33190">
      <w:pPr>
        <w:widowControl/>
        <w:spacing w:line="240" w:lineRule="auto"/>
        <w:jc w:val="both"/>
      </w:pPr>
      <w:r>
        <w:rPr>
          <w:noProof/>
          <w:lang w:val="en-US"/>
        </w:rPr>
        <w:drawing>
          <wp:inline distT="0" distB="0" distL="0" distR="0" wp14:anchorId="68A2D6FD" wp14:editId="2EB8F828">
            <wp:extent cx="5000625" cy="3348876"/>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2562" cy="3350173"/>
                    </a:xfrm>
                    <a:prstGeom prst="rect">
                      <a:avLst/>
                    </a:prstGeom>
                  </pic:spPr>
                </pic:pic>
              </a:graphicData>
            </a:graphic>
          </wp:inline>
        </w:drawing>
      </w:r>
      <w:bookmarkStart w:id="22" w:name="_GoBack"/>
      <w:bookmarkEnd w:id="22"/>
    </w:p>
    <w:p w:rsidR="003E36F4" w:rsidRDefault="00545E62" w:rsidP="0099555A">
      <w:pPr>
        <w:widowControl/>
        <w:spacing w:line="240" w:lineRule="auto"/>
      </w:pPr>
      <w:r>
        <w:rPr>
          <w:noProof/>
          <w:lang w:val="en-US"/>
        </w:rPr>
        <mc:AlternateContent>
          <mc:Choice Requires="wps">
            <w:drawing>
              <wp:anchor distT="0" distB="0" distL="114300" distR="114300" simplePos="0" relativeHeight="252511232" behindDoc="0" locked="0" layoutInCell="1" allowOverlap="1" wp14:anchorId="1F1207C8" wp14:editId="11C151F6">
                <wp:simplePos x="0" y="0"/>
                <wp:positionH relativeFrom="column">
                  <wp:posOffset>1374775</wp:posOffset>
                </wp:positionH>
                <wp:positionV relativeFrom="paragraph">
                  <wp:posOffset>2146655</wp:posOffset>
                </wp:positionV>
                <wp:extent cx="534009" cy="219456"/>
                <wp:effectExtent l="0" t="0" r="19050" b="28575"/>
                <wp:wrapNone/>
                <wp:docPr id="213"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09" cy="219456"/>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DF54B" id="Rectangle 2202" o:spid="_x0000_s1026" style="position:absolute;margin-left:108.25pt;margin-top:169.05pt;width:42.05pt;height:17.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" strokecolor="red" strokeweight="1.5pt">
                <v:fill opacity="0"/>
              </v:rect>
            </w:pict>
          </mc:Fallback>
        </mc:AlternateContent>
      </w:r>
      <w:r>
        <w:rPr>
          <w:noProof/>
          <w:lang w:val="en-US"/>
        </w:rPr>
        <w:drawing>
          <wp:inline distT="0" distB="0" distL="0" distR="0">
            <wp:extent cx="4725822" cy="2697378"/>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1367" cy="2706251"/>
                    </a:xfrm>
                    <a:prstGeom prst="rect">
                      <a:avLst/>
                    </a:prstGeom>
                    <a:noFill/>
                    <a:ln>
                      <a:noFill/>
                    </a:ln>
                  </pic:spPr>
                </pic:pic>
              </a:graphicData>
            </a:graphic>
          </wp:inline>
        </w:drawing>
      </w:r>
      <w:r w:rsidR="008449D1">
        <w:rPr>
          <w:noProof/>
          <w:lang w:val="en-US"/>
        </w:rPr>
        <w:drawing>
          <wp:inline distT="0" distB="0" distL="0" distR="0">
            <wp:extent cx="274955" cy="265476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749" cy="2681740"/>
                    </a:xfrm>
                    <a:prstGeom prst="rect">
                      <a:avLst/>
                    </a:prstGeom>
                    <a:noFill/>
                    <a:ln>
                      <a:noFill/>
                    </a:ln>
                  </pic:spPr>
                </pic:pic>
              </a:graphicData>
            </a:graphic>
          </wp:inline>
        </w:drawing>
      </w:r>
    </w:p>
    <w:p w:rsidR="003E36F4" w:rsidRDefault="003E36F4" w:rsidP="0099555A">
      <w:pPr>
        <w:widowControl/>
        <w:spacing w:line="240" w:lineRule="auto"/>
      </w:pPr>
    </w:p>
    <w:p w:rsidR="003E36F4" w:rsidRDefault="003E36F4" w:rsidP="0099555A">
      <w:pPr>
        <w:widowControl/>
        <w:spacing w:line="240" w:lineRule="auto"/>
      </w:pPr>
    </w:p>
    <w:p w:rsidR="003E36F4" w:rsidRDefault="003E36F4" w:rsidP="0099555A">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615B8B" w:rsidTr="00494651">
        <w:trPr>
          <w:trHeight w:val="1062"/>
        </w:trPr>
        <w:tc>
          <w:tcPr>
            <w:tcW w:w="1560" w:type="dxa"/>
          </w:tcPr>
          <w:p w:rsidR="00615B8B" w:rsidRDefault="00615B8B" w:rsidP="00494651">
            <w:pPr>
              <w:pStyle w:val="Body"/>
              <w:ind w:left="0"/>
            </w:pPr>
            <w:r w:rsidRPr="005B1914">
              <w:rPr>
                <w:noProof/>
                <w:spacing w:val="-1"/>
                <w:lang w:val="en-US"/>
              </w:rPr>
              <w:drawing>
                <wp:anchor distT="0" distB="0" distL="114300" distR="114300" simplePos="0" relativeHeight="252500992" behindDoc="1" locked="0" layoutInCell="1" allowOverlap="1" wp14:anchorId="7B9D77CE" wp14:editId="630A0BCD">
                  <wp:simplePos x="0" y="0"/>
                  <wp:positionH relativeFrom="column">
                    <wp:posOffset>274320</wp:posOffset>
                  </wp:positionH>
                  <wp:positionV relativeFrom="paragraph">
                    <wp:posOffset>177980</wp:posOffset>
                  </wp:positionV>
                  <wp:extent cx="364616" cy="364616"/>
                  <wp:effectExtent l="0" t="0" r="0" b="0"/>
                  <wp:wrapTight wrapText="bothSides">
                    <wp:wrapPolygon edited="0">
                      <wp:start x="0" y="0"/>
                      <wp:lineTo x="0" y="20321"/>
                      <wp:lineTo x="20321" y="20321"/>
                      <wp:lineTo x="20321" y="0"/>
                      <wp:lineTo x="0" y="0"/>
                    </wp:wrapPolygon>
                  </wp:wrapTight>
                  <wp:docPr id="38"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615B8B" w:rsidRPr="009C0A94" w:rsidRDefault="00615B8B" w:rsidP="003E36F4">
            <w:pPr>
              <w:pStyle w:val="Body"/>
              <w:spacing w:before="240"/>
              <w:ind w:left="0"/>
            </w:pPr>
            <w:r w:rsidRPr="001C0121">
              <w:t xml:space="preserve">Se l’utente non vuole </w:t>
            </w:r>
            <w:r w:rsidR="003E36F4">
              <w:t>accedere ad un servizio</w:t>
            </w:r>
            <w:r w:rsidRPr="001C0121">
              <w:t xml:space="preserve"> deve fare un clic su “</w:t>
            </w:r>
            <w:r w:rsidR="003E36F4">
              <w:rPr>
                <w:rStyle w:val="Strong"/>
              </w:rPr>
              <w:t>Indietro</w:t>
            </w:r>
            <w:r>
              <w:t>”,</w:t>
            </w:r>
            <w:r w:rsidRPr="001C0121">
              <w:t xml:space="preserve"> il sistema </w:t>
            </w:r>
            <w:r w:rsidR="003E36F4">
              <w:t>lo riporta alla home page privata</w:t>
            </w:r>
            <w:r w:rsidRPr="001C0121">
              <w:t>.</w:t>
            </w:r>
          </w:p>
        </w:tc>
      </w:tr>
    </w:tbl>
    <w:p w:rsidR="00CB5803" w:rsidRDefault="00CB5803" w:rsidP="0099555A">
      <w:pPr>
        <w:widowControl/>
        <w:spacing w:line="240" w:lineRule="auto"/>
      </w:pPr>
    </w:p>
    <w:p w:rsidR="003E36F4" w:rsidRDefault="003E36F4">
      <w:pPr>
        <w:widowControl/>
        <w:spacing w:line="240" w:lineRule="auto"/>
      </w:pPr>
      <w:r>
        <w:br w:type="page"/>
      </w:r>
    </w:p>
    <w:p w:rsidR="00CB5803" w:rsidRDefault="00CB5803" w:rsidP="0099555A">
      <w:pPr>
        <w:widowControl/>
        <w:spacing w:line="240" w:lineRule="auto"/>
      </w:pPr>
    </w:p>
    <w:p w:rsidR="00CB5803" w:rsidRDefault="00CB5803" w:rsidP="00CB5803">
      <w:pPr>
        <w:pStyle w:val="Body"/>
      </w:pPr>
      <w:r>
        <w:t xml:space="preserve">Nella pagina è inoltre disponibile l’accesso al menù “Archivio” con l’accesso ai documenti presenti </w:t>
      </w:r>
    </w:p>
    <w:p w:rsidR="00CB5803" w:rsidRDefault="00CB5803" w:rsidP="00CB5803">
      <w:pPr>
        <w:pStyle w:val="Body"/>
        <w:tabs>
          <w:tab w:val="left" w:pos="851"/>
        </w:tabs>
      </w:pPr>
      <w:r>
        <w:t xml:space="preserve">nell’ ARCHIVIO </w:t>
      </w:r>
      <w:r w:rsidR="00A64847">
        <w:t>documentale personale</w:t>
      </w:r>
      <w:r>
        <w:t>.</w:t>
      </w:r>
      <w:r w:rsidRPr="00CB5803">
        <w:rPr>
          <w:noProof/>
        </w:rPr>
        <w:t xml:space="preserve"> </w:t>
      </w:r>
    </w:p>
    <w:p w:rsidR="00CB5803" w:rsidRDefault="00CB5803" w:rsidP="00CB5803">
      <w:pPr>
        <w:pStyle w:val="Body"/>
      </w:pPr>
    </w:p>
    <w:p w:rsidR="00CB5803" w:rsidRDefault="00CB5803" w:rsidP="00CB5803">
      <w:pPr>
        <w:pStyle w:val="Body"/>
      </w:pPr>
      <w:r>
        <w:rPr>
          <w:noProof/>
          <w:lang w:val="en-US"/>
        </w:rPr>
        <mc:AlternateContent>
          <mc:Choice Requires="wps">
            <w:drawing>
              <wp:anchor distT="0" distB="0" distL="114300" distR="114300" simplePos="0" relativeHeight="252047360" behindDoc="0" locked="0" layoutInCell="1" allowOverlap="1" wp14:anchorId="4A583604" wp14:editId="351D09BA">
                <wp:simplePos x="0" y="0"/>
                <wp:positionH relativeFrom="column">
                  <wp:posOffset>-219456</wp:posOffset>
                </wp:positionH>
                <wp:positionV relativeFrom="paragraph">
                  <wp:posOffset>1504239</wp:posOffset>
                </wp:positionV>
                <wp:extent cx="685800" cy="133350"/>
                <wp:effectExtent l="0" t="0" r="19050" b="19050"/>
                <wp:wrapNone/>
                <wp:docPr id="473"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33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E7646" id="Rectangle 2202" o:spid="_x0000_s1026" style="position:absolute;margin-left:-17.3pt;margin-top:118.45pt;width:5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" strokecolor="red" strokeweight="1.5pt">
                <v:fill opacity="0"/>
              </v:rect>
            </w:pict>
          </mc:Fallback>
        </mc:AlternateContent>
      </w:r>
      <w:r>
        <w:rPr>
          <w:noProof/>
          <w:lang w:val="en-US"/>
        </w:rPr>
        <w:drawing>
          <wp:inline distT="0" distB="0" distL="0" distR="0" wp14:anchorId="680D72D2" wp14:editId="66FADBD2">
            <wp:extent cx="5307509" cy="249555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2105" cy="2497711"/>
                    </a:xfrm>
                    <a:prstGeom prst="rect">
                      <a:avLst/>
                    </a:prstGeom>
                  </pic:spPr>
                </pic:pic>
              </a:graphicData>
            </a:graphic>
          </wp:inline>
        </w:drawing>
      </w:r>
    </w:p>
    <w:p w:rsidR="00211901" w:rsidRDefault="00211901">
      <w:pPr>
        <w:widowControl/>
        <w:spacing w:line="240" w:lineRule="auto"/>
      </w:pPr>
    </w:p>
    <w:p w:rsidR="00211901" w:rsidRPr="00211901" w:rsidRDefault="00211901" w:rsidP="00211901">
      <w:pPr>
        <w:pStyle w:val="Body"/>
      </w:pPr>
      <w:r w:rsidRPr="00211901">
        <w:t xml:space="preserve">Si rimanda al paragrafo </w:t>
      </w:r>
      <w:r w:rsidRPr="00A64847">
        <w:t>“</w:t>
      </w:r>
      <w:hyperlink w:anchor="_CONSULTAZIONE_ARCHIVIO_PERSONALE" w:history="1">
        <w:r w:rsidRPr="00A64847">
          <w:rPr>
            <w:rStyle w:val="Hyperlink"/>
          </w:rPr>
          <w:t>CONSULTAZI</w:t>
        </w:r>
        <w:r w:rsidRPr="00A64847">
          <w:rPr>
            <w:rStyle w:val="Hyperlink"/>
          </w:rPr>
          <w:t>O</w:t>
        </w:r>
        <w:r w:rsidRPr="00A64847">
          <w:rPr>
            <w:rStyle w:val="Hyperlink"/>
          </w:rPr>
          <w:t>NE ARCHIVIO PERSONALE”</w:t>
        </w:r>
      </w:hyperlink>
      <w:r w:rsidRPr="00A64847">
        <w:t xml:space="preserve"> per</w:t>
      </w:r>
      <w:r w:rsidRPr="00211901">
        <w:t xml:space="preserve"> maggiori dettagli.</w:t>
      </w:r>
    </w:p>
    <w:p w:rsidR="00211901" w:rsidRDefault="00211901">
      <w:pPr>
        <w:widowControl/>
        <w:spacing w:line="240" w:lineRule="auto"/>
        <w:rPr>
          <w:rFonts w:ascii="Verdana" w:hAnsi="Verdana"/>
          <w:sz w:val="20"/>
        </w:rPr>
      </w:pPr>
      <w:r>
        <w:br w:type="page"/>
      </w:r>
    </w:p>
    <w:p w:rsidR="00CB5803" w:rsidRDefault="00211901" w:rsidP="00211901">
      <w:pPr>
        <w:pStyle w:val="Body"/>
      </w:pPr>
      <w:r w:rsidRPr="00211901">
        <w:lastRenderedPageBreak/>
        <w:t>La sezione centrale contiene l’elenco delle istanze disponibili alla data legate ai vari procedimenti amministrativi.</w:t>
      </w:r>
    </w:p>
    <w:p w:rsidR="00211901" w:rsidRDefault="00211901" w:rsidP="00211901">
      <w:pPr>
        <w:pStyle w:val="Body"/>
      </w:pPr>
    </w:p>
    <w:p w:rsidR="00211901" w:rsidRDefault="00211901" w:rsidP="00211901">
      <w:pPr>
        <w:pStyle w:val="Body"/>
      </w:pPr>
      <w:r>
        <w:rPr>
          <w:noProof/>
          <w:lang w:val="en-US"/>
        </w:rPr>
        <w:drawing>
          <wp:anchor distT="0" distB="0" distL="114300" distR="114300" simplePos="0" relativeHeight="252049408" behindDoc="1" locked="0" layoutInCell="1" allowOverlap="1" wp14:anchorId="227BC512" wp14:editId="0143FF90">
            <wp:simplePos x="0" y="0"/>
            <wp:positionH relativeFrom="page">
              <wp:posOffset>914400</wp:posOffset>
            </wp:positionH>
            <wp:positionV relativeFrom="paragraph">
              <wp:posOffset>234315</wp:posOffset>
            </wp:positionV>
            <wp:extent cx="5568315" cy="3404870"/>
            <wp:effectExtent l="0" t="0" r="0" b="5080"/>
            <wp:wrapTight wrapText="bothSides">
              <wp:wrapPolygon edited="0">
                <wp:start x="0" y="0"/>
                <wp:lineTo x="0" y="21511"/>
                <wp:lineTo x="21504" y="21511"/>
                <wp:lineTo x="21504" y="0"/>
                <wp:lineTo x="0" y="0"/>
              </wp:wrapPolygon>
            </wp:wrapTight>
            <wp:docPr id="114" name="Picture 114" descr="C:\Users\nicolaia\AppData\Local\Microsoft\Windows\Temporary Internet Files\Content.Word\pagi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ia\AppData\Local\Microsoft\Windows\Temporary Internet Files\Content.Word\pagina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8315" cy="3404870"/>
                    </a:xfrm>
                    <a:prstGeom prst="rect">
                      <a:avLst/>
                    </a:prstGeom>
                    <a:noFill/>
                    <a:ln>
                      <a:noFill/>
                    </a:ln>
                  </pic:spPr>
                </pic:pic>
              </a:graphicData>
            </a:graphic>
          </wp:anchor>
        </w:drawing>
      </w:r>
    </w:p>
    <w:p w:rsidR="00211901" w:rsidRDefault="00211901">
      <w:pPr>
        <w:widowControl/>
        <w:spacing w:line="240" w:lineRule="auto"/>
      </w:pPr>
    </w:p>
    <w:p w:rsidR="00211901" w:rsidRDefault="00211901">
      <w:pPr>
        <w:widowControl/>
        <w:spacing w:line="240" w:lineRule="auto"/>
      </w:pPr>
    </w:p>
    <w:p w:rsidR="00211901" w:rsidRDefault="00211901">
      <w:pPr>
        <w:widowControl/>
        <w:spacing w:line="240" w:lineRule="auto"/>
      </w:pPr>
    </w:p>
    <w:p w:rsidR="00211901" w:rsidRDefault="00211901">
      <w:pPr>
        <w:widowControl/>
        <w:spacing w:line="240" w:lineRule="auto"/>
      </w:pPr>
    </w:p>
    <w:p w:rsidR="00211901" w:rsidRDefault="00211901">
      <w:pPr>
        <w:widowControl/>
        <w:spacing w:line="240" w:lineRule="auto"/>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p>
    <w:p w:rsidR="00211901" w:rsidRDefault="00211901" w:rsidP="00211901">
      <w:pPr>
        <w:pStyle w:val="Body"/>
      </w:pPr>
      <w:r>
        <w:t xml:space="preserve">Si rimanda al paragrafo </w:t>
      </w:r>
      <w:r w:rsidRPr="00076BBF">
        <w:t>“</w:t>
      </w:r>
      <w:hyperlink w:anchor="_ISTANZE" w:history="1">
        <w:r w:rsidRPr="00076BBF">
          <w:rPr>
            <w:rStyle w:val="Hyperlink"/>
            <w:spacing w:val="-1"/>
          </w:rPr>
          <w:t>ISTANZE</w:t>
        </w:r>
      </w:hyperlink>
      <w:r w:rsidRPr="00076BBF">
        <w:t>” per</w:t>
      </w:r>
      <w:r w:rsidR="00483EC6">
        <w:t xml:space="preserve"> </w:t>
      </w:r>
      <w:r>
        <w:t>maggiori dettagli.</w:t>
      </w:r>
    </w:p>
    <w:p w:rsidR="00211901" w:rsidRDefault="00211901">
      <w:pPr>
        <w:widowControl/>
        <w:spacing w:line="240" w:lineRule="auto"/>
        <w:rPr>
          <w:rFonts w:ascii="Verdana" w:hAnsi="Verdana"/>
          <w:sz w:val="20"/>
        </w:rPr>
      </w:pPr>
      <w:r>
        <w:br w:type="page"/>
      </w:r>
    </w:p>
    <w:p w:rsidR="001C0121" w:rsidRDefault="00211901" w:rsidP="00211901">
      <w:pPr>
        <w:pStyle w:val="Heading1"/>
      </w:pPr>
      <w:bookmarkStart w:id="23" w:name="_FUNZIONI_DI_SERVIZIO"/>
      <w:bookmarkStart w:id="24" w:name="_Toc472334507"/>
      <w:bookmarkEnd w:id="23"/>
      <w:r w:rsidRPr="00211901">
        <w:lastRenderedPageBreak/>
        <w:t>FUNZIONI DI SERVIZIO</w:t>
      </w:r>
      <w:bookmarkEnd w:id="24"/>
    </w:p>
    <w:p w:rsidR="001C0121" w:rsidRDefault="001C0121" w:rsidP="001C0121">
      <w:pPr>
        <w:pStyle w:val="Heading2"/>
      </w:pPr>
      <w:bookmarkStart w:id="25" w:name="_VARIAZIONE_DATI_DI"/>
      <w:bookmarkStart w:id="26" w:name="_Toc470546790"/>
      <w:bookmarkStart w:id="27" w:name="_Toc472334508"/>
      <w:bookmarkEnd w:id="25"/>
      <w:r>
        <w:rPr>
          <w:sz w:val="36"/>
        </w:rPr>
        <w:t>V</w:t>
      </w:r>
      <w:r>
        <w:t>ARIAZIONE</w:t>
      </w:r>
      <w:r>
        <w:rPr>
          <w:spacing w:val="2"/>
        </w:rPr>
        <w:t xml:space="preserve"> </w:t>
      </w:r>
      <w:r>
        <w:t>DATI</w:t>
      </w:r>
      <w:r>
        <w:rPr>
          <w:spacing w:val="-2"/>
        </w:rPr>
        <w:t xml:space="preserve"> </w:t>
      </w:r>
      <w:r>
        <w:t>DI RECAPITO</w:t>
      </w:r>
      <w:bookmarkEnd w:id="26"/>
      <w:bookmarkEnd w:id="27"/>
    </w:p>
    <w:p w:rsidR="000F56B6" w:rsidRPr="000F56B6" w:rsidRDefault="000F56B6" w:rsidP="000F56B6"/>
    <w:p w:rsidR="001C0121" w:rsidRDefault="001C0121" w:rsidP="001C0121">
      <w:pPr>
        <w:pStyle w:val="Body"/>
      </w:pPr>
      <w:r>
        <w:t xml:space="preserve">La funzione consente di modificare alcuni dei dati personali dell’utente inseriti precedentemente con l’Abilitazione al Servizio Istanze Online. </w:t>
      </w:r>
    </w:p>
    <w:p w:rsidR="001C0121" w:rsidRDefault="001C0121" w:rsidP="001C0121">
      <w:pPr>
        <w:pStyle w:val="Body"/>
      </w:pPr>
      <w:r>
        <w:t xml:space="preserve">Dalla schermata principale dell’Area riservata delle “Istanze on line” selezionare </w:t>
      </w:r>
      <w:r w:rsidR="00063284">
        <w:t xml:space="preserve">nelle “Funzioni di Servizio” </w:t>
      </w:r>
      <w:r>
        <w:t>la voce “Variazione dati recapito”.</w:t>
      </w:r>
    </w:p>
    <w:p w:rsidR="001C0121" w:rsidRDefault="001C0121" w:rsidP="001C0121">
      <w:pPr>
        <w:pStyle w:val="Body"/>
      </w:pPr>
    </w:p>
    <w:p w:rsidR="001C0121" w:rsidRDefault="001C0121" w:rsidP="001C0121">
      <w:pPr>
        <w:pStyle w:val="Body"/>
      </w:pPr>
      <w:r w:rsidRPr="003078AB">
        <w:rPr>
          <w:b/>
          <w:noProof/>
          <w:lang w:val="en-US"/>
        </w:rPr>
        <mc:AlternateContent>
          <mc:Choice Requires="wps">
            <w:drawing>
              <wp:anchor distT="0" distB="0" distL="114300" distR="114300" simplePos="0" relativeHeight="252051456" behindDoc="0" locked="0" layoutInCell="1" allowOverlap="1" wp14:anchorId="11F1932F" wp14:editId="7BA83894">
                <wp:simplePos x="0" y="0"/>
                <wp:positionH relativeFrom="column">
                  <wp:posOffset>-102413</wp:posOffset>
                </wp:positionH>
                <wp:positionV relativeFrom="paragraph">
                  <wp:posOffset>1272489</wp:posOffset>
                </wp:positionV>
                <wp:extent cx="933450" cy="209550"/>
                <wp:effectExtent l="0" t="0" r="19050" b="19050"/>
                <wp:wrapNone/>
                <wp:docPr id="468"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095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82950" id="Rectangle 1115" o:spid="_x0000_s1026" style="position:absolute;margin-left:-8.05pt;margin-top:100.2pt;width:73.5pt;height:1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" strokecolor="red" strokeweight="1.5pt">
                <v:fill opacity="0"/>
              </v:rect>
            </w:pict>
          </mc:Fallback>
        </mc:AlternateContent>
      </w:r>
      <w:r>
        <w:rPr>
          <w:noProof/>
          <w:lang w:val="en-US"/>
        </w:rPr>
        <w:drawing>
          <wp:inline distT="0" distB="0" distL="0" distR="0" wp14:anchorId="5A945EA8" wp14:editId="0900386A">
            <wp:extent cx="5391150" cy="3498488"/>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1C0121" w:rsidRDefault="001C0121" w:rsidP="001C0121">
      <w:pPr>
        <w:pStyle w:val="Body"/>
      </w:pPr>
    </w:p>
    <w:p w:rsidR="000F56B6" w:rsidRDefault="000F56B6">
      <w:pPr>
        <w:widowControl/>
        <w:spacing w:line="240" w:lineRule="auto"/>
        <w:rPr>
          <w:rFonts w:ascii="Verdana" w:hAnsi="Verdana"/>
          <w:sz w:val="20"/>
        </w:rPr>
      </w:pPr>
      <w:r>
        <w:br w:type="page"/>
      </w:r>
    </w:p>
    <w:p w:rsidR="001C0121" w:rsidRDefault="001C0121" w:rsidP="001C0121">
      <w:pPr>
        <w:pStyle w:val="Body"/>
      </w:pPr>
      <w:r w:rsidRPr="001C0121">
        <w:lastRenderedPageBreak/>
        <w:t>Il siste</w:t>
      </w:r>
      <w:r>
        <w:t xml:space="preserve">ma prospetta </w:t>
      </w:r>
      <w:r w:rsidR="000F56B6">
        <w:t xml:space="preserve">una </w:t>
      </w:r>
      <w:r>
        <w:t>pagina</w:t>
      </w:r>
      <w:r w:rsidR="000F56B6">
        <w:t xml:space="preserve"> per la variazione dei dati</w:t>
      </w:r>
      <w:r>
        <w:t>:</w:t>
      </w:r>
    </w:p>
    <w:p w:rsidR="000F56B6" w:rsidRDefault="000F56B6" w:rsidP="001C0121">
      <w:pPr>
        <w:pStyle w:val="Body"/>
      </w:pPr>
    </w:p>
    <w:p w:rsidR="001C0121" w:rsidRDefault="0051501E" w:rsidP="001C0121">
      <w:pPr>
        <w:pStyle w:val="Body"/>
      </w:pPr>
      <w:r>
        <w:rPr>
          <w:noProof/>
          <w:lang w:val="en-US"/>
        </w:rPr>
        <w:drawing>
          <wp:anchor distT="0" distB="0" distL="114300" distR="114300" simplePos="0" relativeHeight="252438528" behindDoc="1" locked="0" layoutInCell="1" allowOverlap="1">
            <wp:simplePos x="0" y="0"/>
            <wp:positionH relativeFrom="column">
              <wp:posOffset>-361950</wp:posOffset>
            </wp:positionH>
            <wp:positionV relativeFrom="paragraph">
              <wp:posOffset>3810</wp:posOffset>
            </wp:positionV>
            <wp:extent cx="4333875" cy="5657850"/>
            <wp:effectExtent l="0" t="0" r="9525" b="0"/>
            <wp:wrapTight wrapText="bothSides">
              <wp:wrapPolygon edited="0">
                <wp:start x="0" y="0"/>
                <wp:lineTo x="0" y="21527"/>
                <wp:lineTo x="21553" y="21527"/>
                <wp:lineTo x="21553"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333875" cy="5657850"/>
                    </a:xfrm>
                    <a:prstGeom prst="rect">
                      <a:avLst/>
                    </a:prstGeom>
                  </pic:spPr>
                </pic:pic>
              </a:graphicData>
            </a:graphic>
          </wp:anchor>
        </w:drawing>
      </w:r>
    </w:p>
    <w:p w:rsidR="001C0121" w:rsidRPr="001C0121" w:rsidRDefault="001C0121" w:rsidP="001C0121">
      <w:pPr>
        <w:pStyle w:val="Body"/>
      </w:pPr>
    </w:p>
    <w:p w:rsidR="001C0121" w:rsidRDefault="001C0121" w:rsidP="001C0121">
      <w:pPr>
        <w:pStyle w:val="Body"/>
      </w:pPr>
      <w:r w:rsidRPr="001C0121">
        <w:t>Rettificare i dati di interesse e fare clic su  “</w:t>
      </w:r>
      <w:r w:rsidRPr="001C0121">
        <w:rPr>
          <w:rStyle w:val="Strong"/>
        </w:rPr>
        <w:t>Conferma</w:t>
      </w:r>
      <w:r w:rsidRPr="001C0121">
        <w:t>”.</w:t>
      </w: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1C0121" w:rsidRDefault="001C0121" w:rsidP="001C0121">
      <w:pPr>
        <w:pStyle w:val="Body"/>
      </w:pPr>
    </w:p>
    <w:p w:rsidR="00217A5E" w:rsidRDefault="00217A5E" w:rsidP="001C0121">
      <w:pPr>
        <w:pStyle w:val="Body"/>
      </w:pPr>
    </w:p>
    <w:tbl>
      <w:tblPr>
        <w:tblStyle w:val="TableGrid"/>
        <w:tblW w:w="9639" w:type="dxa"/>
        <w:tblInd w:w="-5" w:type="dxa"/>
        <w:tblLook w:val="04A0" w:firstRow="1" w:lastRow="0" w:firstColumn="1" w:lastColumn="0" w:noHBand="0" w:noVBand="1"/>
      </w:tblPr>
      <w:tblGrid>
        <w:gridCol w:w="1560"/>
        <w:gridCol w:w="8079"/>
      </w:tblGrid>
      <w:tr w:rsidR="00A46745" w:rsidTr="00217A5E">
        <w:trPr>
          <w:trHeight w:val="980"/>
        </w:trPr>
        <w:tc>
          <w:tcPr>
            <w:tcW w:w="1560" w:type="dxa"/>
          </w:tcPr>
          <w:p w:rsidR="00A46745" w:rsidRDefault="00A46745" w:rsidP="00584312">
            <w:pPr>
              <w:pStyle w:val="Body"/>
              <w:ind w:left="0"/>
            </w:pPr>
            <w:r w:rsidRPr="005B1914">
              <w:rPr>
                <w:noProof/>
                <w:spacing w:val="-1"/>
                <w:lang w:val="en-US"/>
              </w:rPr>
              <w:drawing>
                <wp:anchor distT="0" distB="0" distL="114300" distR="114300" simplePos="0" relativeHeight="252461056" behindDoc="1" locked="0" layoutInCell="1" allowOverlap="1" wp14:anchorId="750B945F" wp14:editId="58480582">
                  <wp:simplePos x="0" y="0"/>
                  <wp:positionH relativeFrom="column">
                    <wp:posOffset>274320</wp:posOffset>
                  </wp:positionH>
                  <wp:positionV relativeFrom="paragraph">
                    <wp:posOffset>177980</wp:posOffset>
                  </wp:positionV>
                  <wp:extent cx="364616" cy="364616"/>
                  <wp:effectExtent l="0" t="0" r="0" b="0"/>
                  <wp:wrapTight wrapText="bothSides">
                    <wp:wrapPolygon edited="0">
                      <wp:start x="0" y="0"/>
                      <wp:lineTo x="0" y="20321"/>
                      <wp:lineTo x="20321" y="20321"/>
                      <wp:lineTo x="20321" y="0"/>
                      <wp:lineTo x="0" y="0"/>
                    </wp:wrapPolygon>
                  </wp:wrapTight>
                  <wp:docPr id="147"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A46745" w:rsidRPr="009C0A94" w:rsidRDefault="00217A5E" w:rsidP="00217A5E">
            <w:pPr>
              <w:pStyle w:val="Body"/>
              <w:spacing w:before="240"/>
              <w:ind w:left="0"/>
            </w:pPr>
            <w:r w:rsidRPr="001C0121">
              <w:t>Se l’utente non vuole procedere con l’operazione deve fare un clic su “</w:t>
            </w:r>
            <w:r w:rsidRPr="001C0121">
              <w:rPr>
                <w:rStyle w:val="Strong"/>
              </w:rPr>
              <w:t>Esci</w:t>
            </w:r>
            <w:r>
              <w:t>”,</w:t>
            </w:r>
            <w:r w:rsidRPr="001C0121">
              <w:t xml:space="preserve"> il sistema interrompe l’attività.</w:t>
            </w:r>
          </w:p>
        </w:tc>
      </w:tr>
    </w:tbl>
    <w:p w:rsidR="001C0121" w:rsidRDefault="001C0121" w:rsidP="001C0121">
      <w:pPr>
        <w:pStyle w:val="Body"/>
      </w:pPr>
    </w:p>
    <w:p w:rsidR="007035FB" w:rsidRDefault="007035FB" w:rsidP="001C0121">
      <w:pPr>
        <w:pStyle w:val="Body"/>
      </w:pPr>
    </w:p>
    <w:tbl>
      <w:tblPr>
        <w:tblStyle w:val="TableGrid"/>
        <w:tblW w:w="9639" w:type="dxa"/>
        <w:tblInd w:w="-5" w:type="dxa"/>
        <w:tblLook w:val="04A0" w:firstRow="1" w:lastRow="0" w:firstColumn="1" w:lastColumn="0" w:noHBand="0" w:noVBand="1"/>
      </w:tblPr>
      <w:tblGrid>
        <w:gridCol w:w="1560"/>
        <w:gridCol w:w="8079"/>
      </w:tblGrid>
      <w:tr w:rsidR="001C0121" w:rsidTr="00A46745">
        <w:trPr>
          <w:trHeight w:val="1391"/>
        </w:trPr>
        <w:tc>
          <w:tcPr>
            <w:tcW w:w="1560" w:type="dxa"/>
          </w:tcPr>
          <w:p w:rsidR="001C0121" w:rsidRDefault="001C0121" w:rsidP="001C0121">
            <w:pPr>
              <w:pStyle w:val="Body"/>
              <w:ind w:left="0"/>
            </w:pPr>
            <w:r w:rsidRPr="005B1914">
              <w:rPr>
                <w:noProof/>
                <w:spacing w:val="-1"/>
                <w:lang w:val="en-US"/>
              </w:rPr>
              <w:drawing>
                <wp:anchor distT="0" distB="0" distL="114300" distR="114300" simplePos="0" relativeHeight="252060672" behindDoc="1" locked="0" layoutInCell="1" allowOverlap="1" wp14:anchorId="0C29F670" wp14:editId="40DFECC7">
                  <wp:simplePos x="0" y="0"/>
                  <wp:positionH relativeFrom="column">
                    <wp:posOffset>226695</wp:posOffset>
                  </wp:positionH>
                  <wp:positionV relativeFrom="paragraph">
                    <wp:posOffset>301625</wp:posOffset>
                  </wp:positionV>
                  <wp:extent cx="364616" cy="364616"/>
                  <wp:effectExtent l="0" t="0" r="0" b="0"/>
                  <wp:wrapTight wrapText="bothSides">
                    <wp:wrapPolygon edited="0">
                      <wp:start x="0" y="0"/>
                      <wp:lineTo x="0" y="20321"/>
                      <wp:lineTo x="20321" y="20321"/>
                      <wp:lineTo x="20321" y="0"/>
                      <wp:lineTo x="0" y="0"/>
                    </wp:wrapPolygon>
                  </wp:wrapTight>
                  <wp:docPr id="17"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9C0A94" w:rsidRDefault="001C0121" w:rsidP="009C0A94">
            <w:pPr>
              <w:pStyle w:val="Body"/>
              <w:spacing w:before="240"/>
              <w:ind w:left="0"/>
            </w:pPr>
            <w:r w:rsidRPr="009C0A94">
              <w:t xml:space="preserve">I </w:t>
            </w:r>
            <w:r w:rsidR="0008307B">
              <w:t>dati anagrafici e l’indirizzo e</w:t>
            </w:r>
            <w:r w:rsidRPr="009C0A94">
              <w:t>mail dell’utente vengono prospettati in formato protetto.</w:t>
            </w:r>
          </w:p>
          <w:p w:rsidR="001C0121" w:rsidRPr="009C0A94" w:rsidRDefault="001C0121" w:rsidP="009C0A94">
            <w:pPr>
              <w:pStyle w:val="Body"/>
              <w:ind w:left="0"/>
            </w:pPr>
            <w:r w:rsidRPr="009C0A94">
              <w:t>I campi contrassegnati con l’asterisco (*) sono obbligatori.</w:t>
            </w:r>
          </w:p>
        </w:tc>
      </w:tr>
    </w:tbl>
    <w:p w:rsidR="00F67A76" w:rsidRDefault="00F67A76">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F67A76" w:rsidTr="00A46745">
        <w:trPr>
          <w:trHeight w:val="2553"/>
        </w:trPr>
        <w:tc>
          <w:tcPr>
            <w:tcW w:w="1560" w:type="dxa"/>
          </w:tcPr>
          <w:p w:rsidR="00F67A76" w:rsidRDefault="00F67A76" w:rsidP="00063284">
            <w:pPr>
              <w:pStyle w:val="Body"/>
              <w:ind w:left="0"/>
            </w:pPr>
            <w:r>
              <w:rPr>
                <w:rFonts w:ascii="Times New Roman" w:hAnsi="Times New Roman"/>
                <w:noProof/>
                <w:lang w:val="en-US"/>
              </w:rPr>
              <w:lastRenderedPageBreak/>
              <w:drawing>
                <wp:anchor distT="0" distB="0" distL="114300" distR="114300" simplePos="0" relativeHeight="252068864" behindDoc="0" locked="0" layoutInCell="1" allowOverlap="1" wp14:anchorId="270F6512" wp14:editId="14A531EB">
                  <wp:simplePos x="0" y="0"/>
                  <wp:positionH relativeFrom="margin">
                    <wp:posOffset>229539</wp:posOffset>
                  </wp:positionH>
                  <wp:positionV relativeFrom="margin">
                    <wp:posOffset>654685</wp:posOffset>
                  </wp:positionV>
                  <wp:extent cx="396240" cy="364490"/>
                  <wp:effectExtent l="0" t="0" r="3810" b="0"/>
                  <wp:wrapSquare wrapText="bothSides"/>
                  <wp:docPr id="22"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 cy="364490"/>
                          </a:xfrm>
                          <a:prstGeom prst="rect">
                            <a:avLst/>
                          </a:prstGeom>
                        </pic:spPr>
                      </pic:pic>
                    </a:graphicData>
                  </a:graphic>
                </wp:anchor>
              </w:drawing>
            </w:r>
          </w:p>
        </w:tc>
        <w:tc>
          <w:tcPr>
            <w:tcW w:w="8079" w:type="dxa"/>
            <w:shd w:val="clear" w:color="auto" w:fill="D9D9D9" w:themeFill="background1" w:themeFillShade="D9"/>
          </w:tcPr>
          <w:p w:rsidR="00A46745" w:rsidRDefault="00F67A76" w:rsidP="00F67A76">
            <w:pPr>
              <w:pStyle w:val="Body"/>
              <w:spacing w:before="240"/>
              <w:ind w:left="0"/>
            </w:pPr>
            <w:r>
              <w:t>Il sistema prevede un’associazione automatica</w:t>
            </w:r>
            <w:r w:rsidR="00A46745">
              <w:t xml:space="preserve"> di:</w:t>
            </w:r>
          </w:p>
          <w:p w:rsidR="00A46745" w:rsidRDefault="00F67A76" w:rsidP="00A46745">
            <w:pPr>
              <w:pStyle w:val="Body"/>
              <w:numPr>
                <w:ilvl w:val="0"/>
                <w:numId w:val="17"/>
              </w:numPr>
            </w:pPr>
            <w:r>
              <w:t xml:space="preserve">Province alle Nazioni </w:t>
            </w:r>
          </w:p>
          <w:p w:rsidR="00A46745" w:rsidRDefault="00F67A76" w:rsidP="00A46745">
            <w:pPr>
              <w:pStyle w:val="Body"/>
              <w:numPr>
                <w:ilvl w:val="0"/>
                <w:numId w:val="17"/>
              </w:numPr>
            </w:pPr>
            <w:r>
              <w:t>Comuni alle Province</w:t>
            </w:r>
          </w:p>
          <w:p w:rsidR="00F67A76" w:rsidRDefault="00F67A76" w:rsidP="00A46745">
            <w:pPr>
              <w:pStyle w:val="Body"/>
              <w:ind w:left="0"/>
            </w:pPr>
            <w:r>
              <w:t>man mano che la selezione viene effettuata.</w:t>
            </w:r>
          </w:p>
          <w:p w:rsidR="00F67A76" w:rsidRDefault="00F67A76" w:rsidP="00F67A76">
            <w:pPr>
              <w:pStyle w:val="Body"/>
              <w:ind w:left="0"/>
            </w:pPr>
            <w:r>
              <w:t>Se si seleziona una “Nazione di domicilio” estera, non si inseriscono la Provincia e il Comune.</w:t>
            </w:r>
          </w:p>
        </w:tc>
      </w:tr>
    </w:tbl>
    <w:p w:rsidR="00F67A76" w:rsidRDefault="00F67A76">
      <w:pPr>
        <w:widowControl/>
        <w:spacing w:line="240" w:lineRule="auto"/>
      </w:pPr>
    </w:p>
    <w:p w:rsidR="00F67A76" w:rsidRDefault="00F67A76">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F67A76" w:rsidTr="00A46745">
        <w:trPr>
          <w:trHeight w:val="1138"/>
        </w:trPr>
        <w:tc>
          <w:tcPr>
            <w:tcW w:w="1560" w:type="dxa"/>
          </w:tcPr>
          <w:p w:rsidR="00F67A76" w:rsidRDefault="00F67A76" w:rsidP="00063284">
            <w:pPr>
              <w:pStyle w:val="Body"/>
              <w:ind w:left="0"/>
            </w:pPr>
            <w:r>
              <w:rPr>
                <w:rFonts w:ascii="Times New Roman" w:hAnsi="Times New Roman"/>
                <w:noProof/>
                <w:lang w:val="en-US"/>
              </w:rPr>
              <w:drawing>
                <wp:anchor distT="0" distB="0" distL="114300" distR="114300" simplePos="0" relativeHeight="252064768" behindDoc="1" locked="0" layoutInCell="1" allowOverlap="1" wp14:anchorId="7DEA8C25" wp14:editId="2A0F7056">
                  <wp:simplePos x="0" y="0"/>
                  <wp:positionH relativeFrom="column">
                    <wp:posOffset>269875</wp:posOffset>
                  </wp:positionH>
                  <wp:positionV relativeFrom="paragraph">
                    <wp:posOffset>241110</wp:posOffset>
                  </wp:positionV>
                  <wp:extent cx="356616" cy="356615"/>
                  <wp:effectExtent l="0" t="0" r="5715" b="5715"/>
                  <wp:wrapTight wrapText="bothSides">
                    <wp:wrapPolygon edited="0">
                      <wp:start x="0" y="0"/>
                      <wp:lineTo x="0" y="20791"/>
                      <wp:lineTo x="20791" y="20791"/>
                      <wp:lineTo x="20791" y="0"/>
                      <wp:lineTo x="0" y="0"/>
                    </wp:wrapPolygon>
                  </wp:wrapTight>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F67A76" w:rsidRDefault="00F67A76" w:rsidP="00A46745">
            <w:pPr>
              <w:pStyle w:val="Body"/>
              <w:spacing w:before="240"/>
              <w:ind w:left="0"/>
            </w:pPr>
            <w:r w:rsidRPr="00F67A76">
              <w:t>Il sistema verifica che il campo numero di telefono cellulare</w:t>
            </w:r>
            <w:r w:rsidR="00A46745">
              <w:t xml:space="preserve"> </w:t>
            </w:r>
            <w:r w:rsidRPr="00F67A76">
              <w:t>conten</w:t>
            </w:r>
            <w:r w:rsidR="00A46745">
              <w:t>ga un numero di almeno 7 cifre, altrimenti deve essere non valorizzato.</w:t>
            </w:r>
          </w:p>
        </w:tc>
      </w:tr>
    </w:tbl>
    <w:p w:rsidR="00F67A76" w:rsidRDefault="00F67A76">
      <w:pPr>
        <w:widowControl/>
        <w:spacing w:line="240" w:lineRule="auto"/>
      </w:pPr>
    </w:p>
    <w:p w:rsidR="007035FB" w:rsidRDefault="007035FB">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F67A76" w:rsidTr="00A46745">
        <w:trPr>
          <w:trHeight w:val="1843"/>
        </w:trPr>
        <w:tc>
          <w:tcPr>
            <w:tcW w:w="1560" w:type="dxa"/>
          </w:tcPr>
          <w:p w:rsidR="00F67A76" w:rsidRDefault="00F67A76" w:rsidP="00063284">
            <w:pPr>
              <w:pStyle w:val="Body"/>
              <w:ind w:left="0"/>
            </w:pPr>
            <w:r w:rsidRPr="005B1914">
              <w:rPr>
                <w:noProof/>
                <w:spacing w:val="-1"/>
                <w:lang w:val="en-US"/>
              </w:rPr>
              <w:drawing>
                <wp:anchor distT="0" distB="0" distL="114300" distR="114300" simplePos="0" relativeHeight="252066816" behindDoc="1" locked="0" layoutInCell="1" allowOverlap="1" wp14:anchorId="49D93D46" wp14:editId="2E108C42">
                  <wp:simplePos x="0" y="0"/>
                  <wp:positionH relativeFrom="column">
                    <wp:posOffset>226695</wp:posOffset>
                  </wp:positionH>
                  <wp:positionV relativeFrom="paragraph">
                    <wp:posOffset>301625</wp:posOffset>
                  </wp:positionV>
                  <wp:extent cx="364616" cy="364616"/>
                  <wp:effectExtent l="0" t="0" r="0" b="0"/>
                  <wp:wrapTight wrapText="bothSides">
                    <wp:wrapPolygon edited="0">
                      <wp:start x="0" y="0"/>
                      <wp:lineTo x="0" y="20321"/>
                      <wp:lineTo x="20321" y="20321"/>
                      <wp:lineTo x="20321" y="0"/>
                      <wp:lineTo x="0" y="0"/>
                    </wp:wrapPolygon>
                  </wp:wrapTight>
                  <wp:docPr id="21"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F67A76" w:rsidRDefault="00F67A76" w:rsidP="00F67A76">
            <w:pPr>
              <w:pStyle w:val="Body"/>
              <w:spacing w:before="240"/>
              <w:ind w:left="0"/>
            </w:pPr>
            <w:r>
              <w:t xml:space="preserve">Alla conferma il sistema effettua i controlli di obbligatorietà e di congruenza dei dati. </w:t>
            </w:r>
          </w:p>
          <w:p w:rsidR="00F67A76" w:rsidRPr="009C0A94" w:rsidRDefault="00F67A76" w:rsidP="00F67A76">
            <w:pPr>
              <w:pStyle w:val="Body"/>
              <w:ind w:left="0"/>
            </w:pPr>
            <w:r>
              <w:t>In caso di errori riscontrati, il sistema blocca l’operazione di aggiornamento dei dati e segnala quanto riscontato con un apposito messaggio.</w:t>
            </w:r>
          </w:p>
        </w:tc>
      </w:tr>
    </w:tbl>
    <w:p w:rsidR="00F67A76" w:rsidRDefault="00F67A76">
      <w:pPr>
        <w:widowControl/>
        <w:spacing w:line="240" w:lineRule="auto"/>
      </w:pPr>
    </w:p>
    <w:p w:rsidR="00A46745" w:rsidRDefault="00A46745" w:rsidP="00F67A76">
      <w:pPr>
        <w:pStyle w:val="Body"/>
      </w:pPr>
    </w:p>
    <w:p w:rsidR="00217A5E" w:rsidRDefault="00217A5E" w:rsidP="00F67A76">
      <w:pPr>
        <w:pStyle w:val="Body"/>
      </w:pPr>
    </w:p>
    <w:p w:rsidR="00F67A76" w:rsidRDefault="00F67A76" w:rsidP="00F67A76">
      <w:pPr>
        <w:pStyle w:val="Body"/>
      </w:pPr>
      <w:r w:rsidRPr="00F67A76">
        <w:t>A verifica conclusa con esito positivo, il sistema prospetta un messaggio di avvenuta modifica.</w:t>
      </w:r>
    </w:p>
    <w:p w:rsidR="00217A5E" w:rsidRDefault="00217A5E" w:rsidP="00F67A76">
      <w:pPr>
        <w:pStyle w:val="Body"/>
      </w:pPr>
    </w:p>
    <w:p w:rsidR="001C0121" w:rsidRDefault="00BF3A00" w:rsidP="00F67A76">
      <w:pPr>
        <w:pStyle w:val="Body"/>
        <w:rPr>
          <w:rFonts w:ascii="Times New Roman" w:hAnsi="Times New Roman"/>
          <w:b/>
          <w:color w:val="000080"/>
          <w:sz w:val="36"/>
        </w:rPr>
      </w:pPr>
      <w:r>
        <w:rPr>
          <w:noProof/>
          <w:lang w:val="en-US"/>
        </w:rPr>
        <w:drawing>
          <wp:anchor distT="0" distB="0" distL="114300" distR="114300" simplePos="0" relativeHeight="252439552" behindDoc="1" locked="0" layoutInCell="1" allowOverlap="1" wp14:anchorId="3BA7C9D7" wp14:editId="2EF71A78">
            <wp:simplePos x="0" y="0"/>
            <wp:positionH relativeFrom="column">
              <wp:posOffset>-342900</wp:posOffset>
            </wp:positionH>
            <wp:positionV relativeFrom="paragraph">
              <wp:posOffset>113030</wp:posOffset>
            </wp:positionV>
            <wp:extent cx="3143250" cy="723900"/>
            <wp:effectExtent l="0" t="0" r="0" b="0"/>
            <wp:wrapTight wrapText="bothSides">
              <wp:wrapPolygon edited="0">
                <wp:start x="0" y="0"/>
                <wp:lineTo x="0" y="21032"/>
                <wp:lineTo x="21469" y="21032"/>
                <wp:lineTo x="2146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143250" cy="723900"/>
                    </a:xfrm>
                    <a:prstGeom prst="rect">
                      <a:avLst/>
                    </a:prstGeom>
                  </pic:spPr>
                </pic:pic>
              </a:graphicData>
            </a:graphic>
          </wp:anchor>
        </w:drawing>
      </w:r>
      <w:r w:rsidR="00F67A76">
        <w:tab/>
      </w:r>
      <w:r w:rsidR="00F67A76">
        <w:tab/>
      </w:r>
    </w:p>
    <w:p w:rsidR="00211901" w:rsidRDefault="00F67A76" w:rsidP="00F67A76">
      <w:pPr>
        <w:pStyle w:val="Body"/>
      </w:pPr>
      <w:r w:rsidRPr="00F67A76">
        <w:t>Fare clic su “</w:t>
      </w:r>
      <w:r w:rsidRPr="00F67A76">
        <w:rPr>
          <w:rStyle w:val="Strong"/>
        </w:rPr>
        <w:t>Esci</w:t>
      </w:r>
      <w:r w:rsidRPr="00F67A76">
        <w:t>” per terminare l’operazione.</w:t>
      </w:r>
      <w:r>
        <w:br w:type="page"/>
      </w:r>
    </w:p>
    <w:p w:rsidR="005F0F77" w:rsidRDefault="00F67A76" w:rsidP="00F67A76">
      <w:pPr>
        <w:pStyle w:val="Heading2"/>
      </w:pPr>
      <w:bookmarkStart w:id="28" w:name="_CAMBIO_CODICE_PERSONALE"/>
      <w:bookmarkStart w:id="29" w:name="_Toc472334509"/>
      <w:bookmarkEnd w:id="28"/>
      <w:r w:rsidRPr="00F67A76">
        <w:lastRenderedPageBreak/>
        <w:t>CAMBIO CODICE PERSONALE</w:t>
      </w:r>
      <w:bookmarkEnd w:id="29"/>
    </w:p>
    <w:p w:rsidR="00217A5E" w:rsidRPr="00217A5E" w:rsidRDefault="00217A5E" w:rsidP="00217A5E"/>
    <w:p w:rsidR="005A19E5" w:rsidRDefault="005F0F77" w:rsidP="005A19E5">
      <w:pPr>
        <w:pStyle w:val="Body"/>
      </w:pPr>
      <w:r>
        <w:t xml:space="preserve">La funzione consente all’utente di cambiare il Codice Personale; può essere utilizzata </w:t>
      </w:r>
      <w:r w:rsidRPr="00217A5E">
        <w:rPr>
          <w:b/>
        </w:rPr>
        <w:t>solo se si conosce il codice personale</w:t>
      </w:r>
      <w:r>
        <w:t>, altrimenti l’utente deve procedere con la funzione</w:t>
      </w:r>
      <w:r w:rsidR="005A19E5">
        <w:t xml:space="preserve"> di:</w:t>
      </w:r>
    </w:p>
    <w:p w:rsidR="005A19E5" w:rsidRDefault="005F0F77" w:rsidP="00CA4660">
      <w:pPr>
        <w:pStyle w:val="Body"/>
        <w:numPr>
          <w:ilvl w:val="0"/>
          <w:numId w:val="24"/>
        </w:numPr>
      </w:pPr>
      <w:r w:rsidRPr="00A64847">
        <w:t>“</w:t>
      </w:r>
      <w:hyperlink w:anchor="_RECUPERO_CODICE_PERSONALE" w:history="1">
        <w:r w:rsidRPr="00A64847">
          <w:rPr>
            <w:rStyle w:val="Hyperlink"/>
          </w:rPr>
          <w:t>Recupero codice personale</w:t>
        </w:r>
      </w:hyperlink>
      <w:r w:rsidRPr="00A64847">
        <w:t>”</w:t>
      </w:r>
      <w:r w:rsidR="005A19E5">
        <w:t xml:space="preserve"> se ricorda la “</w:t>
      </w:r>
      <w:r w:rsidR="005A19E5" w:rsidRPr="00D42AAA">
        <w:rPr>
          <w:rStyle w:val="Strong"/>
        </w:rPr>
        <w:t>domanda chiave</w:t>
      </w:r>
      <w:r w:rsidR="005A19E5">
        <w:t xml:space="preserve">” inserita nella fase di “Richiesta di Abilitazione al Servizio Istanze Online”, </w:t>
      </w:r>
    </w:p>
    <w:p w:rsidR="005A19E5" w:rsidRDefault="005A19E5" w:rsidP="00CA4660">
      <w:pPr>
        <w:pStyle w:val="Body"/>
        <w:numPr>
          <w:ilvl w:val="0"/>
          <w:numId w:val="24"/>
        </w:numPr>
      </w:pPr>
      <w:r w:rsidRPr="00A64847">
        <w:t>“</w:t>
      </w:r>
      <w:hyperlink w:anchor="_RIGENERAZIONE_DEL_CODICE" w:history="1">
        <w:r w:rsidRPr="00A64847">
          <w:rPr>
            <w:rStyle w:val="Hyperlink"/>
          </w:rPr>
          <w:t>Rigenerazione Codice Personale</w:t>
        </w:r>
      </w:hyperlink>
      <w:r w:rsidRPr="00A64847">
        <w:t>”</w:t>
      </w:r>
      <w:r>
        <w:t xml:space="preserve"> se non ricorda la domanda chiave</w:t>
      </w:r>
      <w:r w:rsidRPr="00A64847">
        <w:t>.</w:t>
      </w:r>
    </w:p>
    <w:p w:rsidR="005F0F77" w:rsidRDefault="005F0F77" w:rsidP="005F0F77">
      <w:pPr>
        <w:pStyle w:val="Body"/>
      </w:pPr>
    </w:p>
    <w:p w:rsidR="005F0F77" w:rsidRDefault="005F0F77" w:rsidP="005F0F77">
      <w:pPr>
        <w:pStyle w:val="Body"/>
      </w:pPr>
      <w:r>
        <w:t xml:space="preserve">Dalla schermata principale dell’Area riservata delle “Istanze on line” selezionare </w:t>
      </w:r>
      <w:r w:rsidR="00063284">
        <w:t xml:space="preserve">nelle “Funzioni di Servizio” </w:t>
      </w:r>
      <w:r>
        <w:t>la voce “Cambio Codice Personale”.</w:t>
      </w:r>
    </w:p>
    <w:p w:rsidR="005F0F77" w:rsidRDefault="005F0F77" w:rsidP="005F0F77">
      <w:pPr>
        <w:pStyle w:val="Body"/>
      </w:pPr>
    </w:p>
    <w:p w:rsidR="00F67A76" w:rsidRDefault="005F0F77" w:rsidP="005F0F77">
      <w:pPr>
        <w:pStyle w:val="Body"/>
      </w:pPr>
      <w:r>
        <w:rPr>
          <w:rFonts w:cs="Verdana"/>
          <w:noProof/>
          <w:lang w:val="en-US"/>
        </w:rPr>
        <mc:AlternateContent>
          <mc:Choice Requires="wps">
            <w:drawing>
              <wp:anchor distT="0" distB="0" distL="114300" distR="114300" simplePos="0" relativeHeight="252075008" behindDoc="0" locked="0" layoutInCell="1" allowOverlap="1" wp14:anchorId="3B4B5C9D" wp14:editId="552CCBF9">
                <wp:simplePos x="0" y="0"/>
                <wp:positionH relativeFrom="column">
                  <wp:posOffset>-175565</wp:posOffset>
                </wp:positionH>
                <wp:positionV relativeFrom="paragraph">
                  <wp:posOffset>1418895</wp:posOffset>
                </wp:positionV>
                <wp:extent cx="1200150" cy="236220"/>
                <wp:effectExtent l="9525" t="12065" r="9525" b="18415"/>
                <wp:wrapNone/>
                <wp:docPr id="377"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622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0901" id="Rectangle 1199" o:spid="_x0000_s1026" style="position:absolute;margin-left:-13.8pt;margin-top:111.7pt;width:94.5pt;height:18.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" strokecolor="red" strokeweight="1.5pt">
                <v:fill opacity="0"/>
              </v:rect>
            </w:pict>
          </mc:Fallback>
        </mc:AlternateContent>
      </w:r>
      <w:r>
        <w:rPr>
          <w:noProof/>
          <w:lang w:val="en-US"/>
        </w:rPr>
        <w:drawing>
          <wp:inline distT="0" distB="0" distL="0" distR="0" wp14:anchorId="3B4652B9" wp14:editId="13E0570E">
            <wp:extent cx="5391150" cy="3498488"/>
            <wp:effectExtent l="0" t="0" r="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r w:rsidR="00F67A76">
        <w:br w:type="page"/>
      </w:r>
    </w:p>
    <w:p w:rsidR="005F0F77" w:rsidRDefault="005F0F77" w:rsidP="005F0F77">
      <w:pPr>
        <w:pStyle w:val="Body"/>
      </w:pPr>
      <w:r w:rsidRPr="005F0F77">
        <w:lastRenderedPageBreak/>
        <w:t xml:space="preserve">Viene </w:t>
      </w:r>
      <w:r>
        <w:t xml:space="preserve">prospettata </w:t>
      </w:r>
      <w:r w:rsidR="00217A5E">
        <w:t xml:space="preserve">una </w:t>
      </w:r>
      <w:r>
        <w:t>pagina</w:t>
      </w:r>
      <w:r w:rsidR="00217A5E">
        <w:t xml:space="preserve"> per effettuare la modifica</w:t>
      </w:r>
      <w:r>
        <w:t>:</w:t>
      </w:r>
    </w:p>
    <w:p w:rsidR="005F0F77" w:rsidRDefault="005F0F77" w:rsidP="005F0F77">
      <w:pPr>
        <w:pStyle w:val="Body"/>
      </w:pPr>
      <w:r>
        <w:rPr>
          <w:noProof/>
          <w:lang w:val="en-US"/>
        </w:rPr>
        <w:drawing>
          <wp:anchor distT="0" distB="0" distL="114300" distR="114300" simplePos="0" relativeHeight="252077056" behindDoc="1" locked="0" layoutInCell="1" allowOverlap="1" wp14:anchorId="5232FA55" wp14:editId="08BA795B">
            <wp:simplePos x="0" y="0"/>
            <wp:positionH relativeFrom="margin">
              <wp:posOffset>-321412</wp:posOffset>
            </wp:positionH>
            <wp:positionV relativeFrom="paragraph">
              <wp:posOffset>156845</wp:posOffset>
            </wp:positionV>
            <wp:extent cx="4478020" cy="3552825"/>
            <wp:effectExtent l="0" t="0" r="0" b="9525"/>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478020" cy="3552825"/>
                    </a:xfrm>
                    <a:prstGeom prst="rect">
                      <a:avLst/>
                    </a:prstGeom>
                  </pic:spPr>
                </pic:pic>
              </a:graphicData>
            </a:graphic>
            <wp14:sizeRelH relativeFrom="margin">
              <wp14:pctWidth>0</wp14:pctWidth>
            </wp14:sizeRelH>
            <wp14:sizeRelV relativeFrom="margin">
              <wp14:pctHeight>0</wp14:pctHeight>
            </wp14:sizeRelV>
          </wp:anchor>
        </w:drawing>
      </w:r>
    </w:p>
    <w:p w:rsidR="005F0F77" w:rsidRDefault="005F0F77" w:rsidP="005F0F77">
      <w:pPr>
        <w:pStyle w:val="Body"/>
      </w:pPr>
    </w:p>
    <w:p w:rsidR="005F0F77" w:rsidRDefault="005F0F77" w:rsidP="00217A5E">
      <w:pPr>
        <w:pStyle w:val="Body"/>
        <w:jc w:val="left"/>
      </w:pPr>
      <w:r w:rsidRPr="005F0F77">
        <w:t>Inserire i dati richiesti e fare clic su “</w:t>
      </w:r>
      <w:r w:rsidRPr="005F0F77">
        <w:rPr>
          <w:rStyle w:val="Strong"/>
        </w:rPr>
        <w:t>Conferma</w:t>
      </w:r>
      <w:r w:rsidRPr="005F0F77">
        <w:t>”</w:t>
      </w:r>
      <w:r>
        <w:t>.</w:t>
      </w: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r w:rsidRPr="006C3724">
        <w:rPr>
          <w:noProof/>
          <w:highlight w:val="yellow"/>
          <w:lang w:val="en-US"/>
        </w:rPr>
        <mc:AlternateContent>
          <mc:Choice Requires="wps">
            <w:drawing>
              <wp:anchor distT="0" distB="0" distL="114300" distR="114300" simplePos="0" relativeHeight="252081152" behindDoc="0" locked="0" layoutInCell="1" allowOverlap="1" wp14:anchorId="346DDEBC" wp14:editId="76069880">
                <wp:simplePos x="0" y="0"/>
                <wp:positionH relativeFrom="column">
                  <wp:posOffset>373075</wp:posOffset>
                </wp:positionH>
                <wp:positionV relativeFrom="paragraph">
                  <wp:posOffset>57302</wp:posOffset>
                </wp:positionV>
                <wp:extent cx="248717" cy="292608"/>
                <wp:effectExtent l="19050" t="19050" r="18415" b="12700"/>
                <wp:wrapNone/>
                <wp:docPr id="165"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17" cy="292608"/>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3755" id="Rectangle 1197" o:spid="_x0000_s1026" style="position:absolute;margin-left:29.4pt;margin-top:4.5pt;width:19.6pt;height:23.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" strokecolor="red" strokeweight="2.25pt">
                <v:fill opacity="0"/>
              </v:rect>
            </w:pict>
          </mc:Fallback>
        </mc:AlternateContent>
      </w:r>
    </w:p>
    <w:p w:rsidR="005F0F77" w:rsidRDefault="005F0F77" w:rsidP="005F0F77">
      <w:pPr>
        <w:pStyle w:val="Body"/>
      </w:pPr>
    </w:p>
    <w:p w:rsidR="005F0F77" w:rsidRDefault="005F0F77" w:rsidP="005F0F77">
      <w:pPr>
        <w:pStyle w:val="Body"/>
      </w:pPr>
    </w:p>
    <w:p w:rsidR="005F0F77" w:rsidRDefault="005F0F77" w:rsidP="005F0F77">
      <w:pPr>
        <w:pStyle w:val="Body"/>
      </w:pPr>
    </w:p>
    <w:p w:rsidR="005F0F77" w:rsidRDefault="005F0F77" w:rsidP="005F0F77">
      <w:pPr>
        <w:pStyle w:val="Body"/>
      </w:pPr>
    </w:p>
    <w:tbl>
      <w:tblPr>
        <w:tblStyle w:val="TableGrid"/>
        <w:tblW w:w="9639" w:type="dxa"/>
        <w:tblInd w:w="-5" w:type="dxa"/>
        <w:tblLook w:val="04A0" w:firstRow="1" w:lastRow="0" w:firstColumn="1" w:lastColumn="0" w:noHBand="0" w:noVBand="1"/>
      </w:tblPr>
      <w:tblGrid>
        <w:gridCol w:w="1560"/>
        <w:gridCol w:w="8079"/>
      </w:tblGrid>
      <w:tr w:rsidR="005F0F77" w:rsidTr="00063284">
        <w:trPr>
          <w:trHeight w:val="908"/>
        </w:trPr>
        <w:tc>
          <w:tcPr>
            <w:tcW w:w="1560" w:type="dxa"/>
          </w:tcPr>
          <w:p w:rsidR="005F0F77" w:rsidRDefault="005F0F77" w:rsidP="00063284">
            <w:pPr>
              <w:pStyle w:val="Body"/>
              <w:ind w:left="0"/>
            </w:pPr>
            <w:r>
              <w:rPr>
                <w:rFonts w:ascii="Times New Roman" w:hAnsi="Times New Roman"/>
                <w:noProof/>
                <w:lang w:val="en-US"/>
              </w:rPr>
              <w:drawing>
                <wp:anchor distT="0" distB="0" distL="114300" distR="114300" simplePos="0" relativeHeight="252079104" behindDoc="1" locked="0" layoutInCell="1" allowOverlap="1" wp14:anchorId="08C31665" wp14:editId="3F3EE45A">
                  <wp:simplePos x="0" y="0"/>
                  <wp:positionH relativeFrom="column">
                    <wp:posOffset>303022</wp:posOffset>
                  </wp:positionH>
                  <wp:positionV relativeFrom="paragraph">
                    <wp:posOffset>564693</wp:posOffset>
                  </wp:positionV>
                  <wp:extent cx="356616" cy="356615"/>
                  <wp:effectExtent l="0" t="0" r="5715" b="5715"/>
                  <wp:wrapTight wrapText="bothSides">
                    <wp:wrapPolygon edited="0">
                      <wp:start x="0" y="0"/>
                      <wp:lineTo x="0" y="20791"/>
                      <wp:lineTo x="20791" y="20791"/>
                      <wp:lineTo x="20791" y="0"/>
                      <wp:lineTo x="0" y="0"/>
                    </wp:wrapPolygon>
                  </wp:wrapTight>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r w:rsidR="00F67A76">
              <w:br w:type="page"/>
            </w:r>
          </w:p>
        </w:tc>
        <w:tc>
          <w:tcPr>
            <w:tcW w:w="8079" w:type="dxa"/>
            <w:shd w:val="clear" w:color="auto" w:fill="D9D9D9" w:themeFill="background1" w:themeFillShade="D9"/>
          </w:tcPr>
          <w:p w:rsidR="005F0F77" w:rsidRPr="005F0F77" w:rsidRDefault="005F0F77" w:rsidP="005F0F77">
            <w:pPr>
              <w:pStyle w:val="Body"/>
              <w:spacing w:before="240"/>
              <w:ind w:left="0"/>
            </w:pPr>
            <w:r>
              <w:t xml:space="preserve">Se il </w:t>
            </w:r>
            <w:r w:rsidRPr="005F0F77">
              <w:t>Sistema riscontra</w:t>
            </w:r>
            <w:r w:rsidR="00217A5E">
              <w:t xml:space="preserve"> </w:t>
            </w:r>
            <w:r w:rsidRPr="005F0F77">
              <w:t xml:space="preserve"> per l’utente in oggetto una “Rigenerazione del codice personale” in atto, blocca l’aggiornamento e prospetta il seguente messaggio:</w:t>
            </w:r>
          </w:p>
          <w:p w:rsidR="005F0F77" w:rsidRDefault="005F0F77" w:rsidP="005F0F77">
            <w:pPr>
              <w:pStyle w:val="Body"/>
              <w:ind w:left="0"/>
            </w:pPr>
            <w:r w:rsidRPr="005F0F77">
              <w:t>“</w:t>
            </w:r>
            <w:r w:rsidRPr="005F0F77">
              <w:rPr>
                <w:i/>
              </w:rPr>
              <w:t>Funzionalità non disponibile in quanto è in corso una richiesta di rigenerazione del codice personale. L'utente deve recarsi presso l'istituto scolastico/ufficio con i documenti richiesti e completare la procedura di rigenerazione</w:t>
            </w:r>
            <w:r w:rsidRPr="005F0F77">
              <w:t>.”</w:t>
            </w:r>
          </w:p>
        </w:tc>
      </w:tr>
    </w:tbl>
    <w:p w:rsidR="00F67A76" w:rsidRDefault="00F67A76" w:rsidP="005F0F77">
      <w:pPr>
        <w:pStyle w:val="Body"/>
      </w:pPr>
    </w:p>
    <w:p w:rsidR="007035FB" w:rsidRDefault="007035FB" w:rsidP="005F0F77">
      <w:pPr>
        <w:pStyle w:val="Body"/>
      </w:pPr>
    </w:p>
    <w:tbl>
      <w:tblPr>
        <w:tblStyle w:val="TableGrid"/>
        <w:tblW w:w="9639" w:type="dxa"/>
        <w:tblInd w:w="-5" w:type="dxa"/>
        <w:tblLook w:val="04A0" w:firstRow="1" w:lastRow="0" w:firstColumn="1" w:lastColumn="0" w:noHBand="0" w:noVBand="1"/>
      </w:tblPr>
      <w:tblGrid>
        <w:gridCol w:w="1560"/>
        <w:gridCol w:w="8079"/>
      </w:tblGrid>
      <w:tr w:rsidR="00BD6B13" w:rsidTr="0070456D">
        <w:trPr>
          <w:trHeight w:val="1059"/>
        </w:trPr>
        <w:tc>
          <w:tcPr>
            <w:tcW w:w="1560" w:type="dxa"/>
          </w:tcPr>
          <w:p w:rsidR="00BD6B13" w:rsidRDefault="00BD6B13" w:rsidP="00063284">
            <w:pPr>
              <w:pStyle w:val="Body"/>
              <w:ind w:left="0"/>
            </w:pPr>
            <w:r w:rsidRPr="005B1914">
              <w:rPr>
                <w:noProof/>
                <w:spacing w:val="-1"/>
                <w:lang w:val="en-US"/>
              </w:rPr>
              <w:drawing>
                <wp:anchor distT="0" distB="0" distL="114300" distR="114300" simplePos="0" relativeHeight="252083200" behindDoc="1" locked="0" layoutInCell="1" allowOverlap="1" wp14:anchorId="7E98FE22" wp14:editId="4E5A5B42">
                  <wp:simplePos x="0" y="0"/>
                  <wp:positionH relativeFrom="column">
                    <wp:posOffset>226695</wp:posOffset>
                  </wp:positionH>
                  <wp:positionV relativeFrom="paragraph">
                    <wp:posOffset>181278</wp:posOffset>
                  </wp:positionV>
                  <wp:extent cx="364616" cy="364616"/>
                  <wp:effectExtent l="0" t="0" r="0" b="0"/>
                  <wp:wrapTight wrapText="bothSides">
                    <wp:wrapPolygon edited="0">
                      <wp:start x="0" y="0"/>
                      <wp:lineTo x="0" y="20321"/>
                      <wp:lineTo x="20321" y="20321"/>
                      <wp:lineTo x="20321" y="0"/>
                      <wp:lineTo x="0" y="0"/>
                    </wp:wrapPolygon>
                  </wp:wrapTight>
                  <wp:docPr id="25"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BD6B13" w:rsidRDefault="00BD6B13" w:rsidP="00063284">
            <w:pPr>
              <w:pStyle w:val="Body"/>
              <w:spacing w:before="240"/>
              <w:ind w:left="0"/>
            </w:pPr>
            <w:r w:rsidRPr="00BD6B13">
              <w:t>Se l’utente non vuole procedere con l’operazione deve fare un clic su “</w:t>
            </w:r>
            <w:r w:rsidRPr="00217A5E">
              <w:rPr>
                <w:rStyle w:val="Strong"/>
              </w:rPr>
              <w:t>Esci</w:t>
            </w:r>
            <w:r w:rsidR="00217A5E">
              <w:t>”,</w:t>
            </w:r>
            <w:r w:rsidRPr="00BD6B13">
              <w:t xml:space="preserve"> il sistema interrompe l’attività</w:t>
            </w:r>
            <w:r>
              <w:t>.</w:t>
            </w:r>
          </w:p>
        </w:tc>
      </w:tr>
    </w:tbl>
    <w:p w:rsidR="00BD6B13" w:rsidRDefault="00BD6B13">
      <w:pPr>
        <w:widowControl/>
        <w:spacing w:line="240" w:lineRule="auto"/>
      </w:pPr>
    </w:p>
    <w:p w:rsidR="005F0F77" w:rsidRDefault="005F0F77">
      <w:pPr>
        <w:widowControl/>
        <w:spacing w:line="240" w:lineRule="auto"/>
      </w:pPr>
      <w:r>
        <w:br w:type="page"/>
      </w:r>
    </w:p>
    <w:tbl>
      <w:tblPr>
        <w:tblStyle w:val="TableGrid"/>
        <w:tblW w:w="9639" w:type="dxa"/>
        <w:tblInd w:w="-5" w:type="dxa"/>
        <w:tblLook w:val="04A0" w:firstRow="1" w:lastRow="0" w:firstColumn="1" w:lastColumn="0" w:noHBand="0" w:noVBand="1"/>
      </w:tblPr>
      <w:tblGrid>
        <w:gridCol w:w="1560"/>
        <w:gridCol w:w="8079"/>
      </w:tblGrid>
      <w:tr w:rsidR="00BD6B13" w:rsidTr="00217A5E">
        <w:trPr>
          <w:trHeight w:val="1606"/>
        </w:trPr>
        <w:tc>
          <w:tcPr>
            <w:tcW w:w="1560" w:type="dxa"/>
          </w:tcPr>
          <w:p w:rsidR="00BD6B13" w:rsidRDefault="00BD6B13" w:rsidP="00063284">
            <w:pPr>
              <w:pStyle w:val="Body"/>
              <w:ind w:left="0"/>
            </w:pPr>
            <w:r>
              <w:rPr>
                <w:rFonts w:ascii="Times New Roman" w:hAnsi="Times New Roman"/>
                <w:noProof/>
                <w:lang w:val="en-US"/>
              </w:rPr>
              <w:lastRenderedPageBreak/>
              <w:drawing>
                <wp:anchor distT="0" distB="0" distL="114300" distR="114300" simplePos="0" relativeHeight="252085248" behindDoc="0" locked="0" layoutInCell="1" allowOverlap="1" wp14:anchorId="28B46F94" wp14:editId="2D2941A8">
                  <wp:simplePos x="0" y="0"/>
                  <wp:positionH relativeFrom="margin">
                    <wp:posOffset>231914</wp:posOffset>
                  </wp:positionH>
                  <wp:positionV relativeFrom="margin">
                    <wp:posOffset>290195</wp:posOffset>
                  </wp:positionV>
                  <wp:extent cx="396362" cy="364617"/>
                  <wp:effectExtent l="0" t="0" r="3810" b="0"/>
                  <wp:wrapSquare wrapText="bothSides"/>
                  <wp:docPr id="26"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BD6B13" w:rsidRPr="00217A5E" w:rsidRDefault="00BD6B13" w:rsidP="009379D9">
            <w:pPr>
              <w:pStyle w:val="TableParagraph"/>
              <w:spacing w:before="119" w:line="360" w:lineRule="auto"/>
              <w:ind w:left="63"/>
              <w:rPr>
                <w:rFonts w:ascii="Verdana" w:eastAsia="Times New Roman" w:hAnsi="Verdana" w:cs="Times New Roman"/>
                <w:sz w:val="20"/>
                <w:szCs w:val="20"/>
                <w:lang w:val="it-IT"/>
              </w:rPr>
            </w:pPr>
            <w:r w:rsidRPr="00217A5E">
              <w:rPr>
                <w:rFonts w:ascii="Verdana" w:eastAsia="Times New Roman" w:hAnsi="Verdana" w:cs="Times New Roman"/>
                <w:sz w:val="20"/>
                <w:szCs w:val="20"/>
                <w:lang w:val="it-IT"/>
              </w:rPr>
              <w:t>L’utente deve inserire negli spazi corrispondenti:</w:t>
            </w:r>
          </w:p>
          <w:p w:rsidR="00BD6B13" w:rsidRPr="00217A5E" w:rsidRDefault="00BD6B13" w:rsidP="00CA4660">
            <w:pPr>
              <w:pStyle w:val="TableParagraph"/>
              <w:numPr>
                <w:ilvl w:val="0"/>
                <w:numId w:val="25"/>
              </w:numPr>
              <w:spacing w:before="119" w:line="360" w:lineRule="auto"/>
              <w:rPr>
                <w:rFonts w:ascii="Verdana" w:eastAsia="Times New Roman" w:hAnsi="Verdana" w:cs="Times New Roman"/>
                <w:sz w:val="20"/>
                <w:szCs w:val="20"/>
                <w:lang w:val="it-IT"/>
              </w:rPr>
            </w:pPr>
            <w:r w:rsidRPr="00217A5E">
              <w:rPr>
                <w:rFonts w:ascii="Verdana" w:eastAsia="Times New Roman" w:hAnsi="Verdana" w:cs="Times New Roman"/>
                <w:sz w:val="20"/>
                <w:szCs w:val="20"/>
                <w:lang w:val="it-IT"/>
              </w:rPr>
              <w:t>il codice personale attuale</w:t>
            </w:r>
          </w:p>
          <w:p w:rsidR="00BD6B13" w:rsidRPr="009379D9" w:rsidRDefault="00BD6B13" w:rsidP="00CA4660">
            <w:pPr>
              <w:pStyle w:val="TableParagraph"/>
              <w:numPr>
                <w:ilvl w:val="0"/>
                <w:numId w:val="25"/>
              </w:numPr>
              <w:spacing w:before="119" w:line="360" w:lineRule="auto"/>
              <w:rPr>
                <w:lang w:val="it-IT"/>
              </w:rPr>
            </w:pPr>
            <w:r w:rsidRPr="00217A5E">
              <w:rPr>
                <w:rFonts w:ascii="Verdana" w:eastAsia="Times New Roman" w:hAnsi="Verdana" w:cs="Times New Roman"/>
                <w:sz w:val="20"/>
                <w:szCs w:val="20"/>
                <w:lang w:val="it-IT"/>
              </w:rPr>
              <w:t>il nuovo codice personale (da digitare due volte come richiesto).</w:t>
            </w:r>
          </w:p>
        </w:tc>
      </w:tr>
    </w:tbl>
    <w:p w:rsidR="00BD6B13" w:rsidRDefault="00BD6B13">
      <w:pPr>
        <w:widowControl/>
        <w:spacing w:line="240" w:lineRule="auto"/>
      </w:pPr>
    </w:p>
    <w:p w:rsidR="00BD6B13" w:rsidRDefault="00BD6B13">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BD6B13" w:rsidTr="00063284">
        <w:trPr>
          <w:trHeight w:val="908"/>
        </w:trPr>
        <w:tc>
          <w:tcPr>
            <w:tcW w:w="1560" w:type="dxa"/>
          </w:tcPr>
          <w:p w:rsidR="00BD6B13" w:rsidRDefault="00BD6B13" w:rsidP="00063284">
            <w:pPr>
              <w:pStyle w:val="Body"/>
              <w:ind w:left="0"/>
            </w:pPr>
            <w:r w:rsidRPr="005B1914">
              <w:rPr>
                <w:noProof/>
                <w:spacing w:val="-1"/>
                <w:lang w:val="en-US"/>
              </w:rPr>
              <w:drawing>
                <wp:anchor distT="0" distB="0" distL="114300" distR="114300" simplePos="0" relativeHeight="252089344" behindDoc="1" locked="0" layoutInCell="1" allowOverlap="1" wp14:anchorId="2C337E5E" wp14:editId="4E83B9A9">
                  <wp:simplePos x="0" y="0"/>
                  <wp:positionH relativeFrom="column">
                    <wp:posOffset>225425</wp:posOffset>
                  </wp:positionH>
                  <wp:positionV relativeFrom="paragraph">
                    <wp:posOffset>521781</wp:posOffset>
                  </wp:positionV>
                  <wp:extent cx="364616" cy="364616"/>
                  <wp:effectExtent l="0" t="0" r="0" b="0"/>
                  <wp:wrapTight wrapText="bothSides">
                    <wp:wrapPolygon edited="0">
                      <wp:start x="0" y="0"/>
                      <wp:lineTo x="0" y="20321"/>
                      <wp:lineTo x="20321" y="20321"/>
                      <wp:lineTo x="20321" y="0"/>
                      <wp:lineTo x="0" y="0"/>
                    </wp:wrapPolygon>
                  </wp:wrapTight>
                  <wp:docPr id="30"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BD6B13" w:rsidRPr="009379D9" w:rsidRDefault="00217A5E" w:rsidP="009379D9">
            <w:pPr>
              <w:pStyle w:val="TableParagraph"/>
              <w:spacing w:before="119" w:line="360" w:lineRule="auto"/>
              <w:ind w:left="63"/>
              <w:rPr>
                <w:rFonts w:ascii="Verdana"/>
                <w:spacing w:val="-1"/>
                <w:sz w:val="20"/>
                <w:lang w:val="it-IT"/>
              </w:rPr>
            </w:pPr>
            <w:r>
              <w:rPr>
                <w:lang w:val="it-IT"/>
              </w:rPr>
              <w:t>I</w:t>
            </w:r>
            <w:r w:rsidR="00BD6B13" w:rsidRPr="00763DB8">
              <w:rPr>
                <w:lang w:val="it-IT"/>
              </w:rPr>
              <w:t xml:space="preserve">l </w:t>
            </w:r>
            <w:r w:rsidR="00BD6B13" w:rsidRPr="009379D9">
              <w:rPr>
                <w:rFonts w:ascii="Verdana"/>
                <w:spacing w:val="-1"/>
                <w:sz w:val="20"/>
                <w:lang w:val="it-IT"/>
              </w:rPr>
              <w:t>codice personale</w:t>
            </w:r>
            <w:r>
              <w:rPr>
                <w:rFonts w:ascii="Verdana"/>
                <w:spacing w:val="-1"/>
                <w:sz w:val="20"/>
                <w:lang w:val="it-IT"/>
              </w:rPr>
              <w:t xml:space="preserve"> secondo le politiche di sicurezza deve</w:t>
            </w:r>
            <w:r w:rsidR="00BD6B13" w:rsidRPr="009379D9">
              <w:rPr>
                <w:rFonts w:ascii="Verdana"/>
                <w:spacing w:val="-1"/>
                <w:sz w:val="20"/>
                <w:lang w:val="it-IT"/>
              </w:rPr>
              <w:t>:</w:t>
            </w:r>
          </w:p>
          <w:p w:rsidR="00BD6B13" w:rsidRPr="009379D9" w:rsidRDefault="00BD6B13" w:rsidP="00CA4660">
            <w:pPr>
              <w:pStyle w:val="TableParagraph"/>
              <w:numPr>
                <w:ilvl w:val="0"/>
                <w:numId w:val="27"/>
              </w:numPr>
              <w:spacing w:before="119" w:line="360" w:lineRule="auto"/>
              <w:rPr>
                <w:rFonts w:ascii="Verdana"/>
                <w:spacing w:val="-1"/>
                <w:sz w:val="20"/>
                <w:lang w:val="it-IT"/>
              </w:rPr>
            </w:pPr>
            <w:r w:rsidRPr="009379D9">
              <w:rPr>
                <w:rFonts w:ascii="Verdana"/>
                <w:spacing w:val="-1"/>
                <w:sz w:val="20"/>
                <w:lang w:val="it-IT"/>
              </w:rPr>
              <w:t xml:space="preserve">essere lungo almeno </w:t>
            </w:r>
            <w:r w:rsidR="00217A5E">
              <w:rPr>
                <w:rFonts w:ascii="Verdana"/>
                <w:spacing w:val="-1"/>
                <w:sz w:val="20"/>
                <w:lang w:val="it-IT"/>
              </w:rPr>
              <w:t>8</w:t>
            </w:r>
            <w:r w:rsidRPr="009379D9">
              <w:rPr>
                <w:rFonts w:ascii="Verdana"/>
                <w:spacing w:val="-1"/>
                <w:sz w:val="20"/>
                <w:lang w:val="it-IT"/>
              </w:rPr>
              <w:t xml:space="preserve"> caratteri e non pi</w:t>
            </w:r>
            <w:r w:rsidR="00217A5E">
              <w:rPr>
                <w:rFonts w:ascii="Verdana"/>
                <w:spacing w:val="-1"/>
                <w:sz w:val="20"/>
                <w:lang w:val="it-IT"/>
              </w:rPr>
              <w:t>ù</w:t>
            </w:r>
            <w:r w:rsidRPr="009379D9">
              <w:rPr>
                <w:rFonts w:ascii="Verdana"/>
                <w:spacing w:val="-1"/>
                <w:sz w:val="20"/>
                <w:lang w:val="it-IT"/>
              </w:rPr>
              <w:t xml:space="preserve"> di </w:t>
            </w:r>
            <w:r w:rsidR="00217A5E">
              <w:rPr>
                <w:rFonts w:ascii="Verdana"/>
                <w:spacing w:val="-1"/>
                <w:sz w:val="20"/>
                <w:lang w:val="it-IT"/>
              </w:rPr>
              <w:t>10</w:t>
            </w:r>
          </w:p>
          <w:p w:rsidR="00483EC6" w:rsidRDefault="00BD6B13" w:rsidP="00CA4660">
            <w:pPr>
              <w:pStyle w:val="TableParagraph"/>
              <w:numPr>
                <w:ilvl w:val="0"/>
                <w:numId w:val="27"/>
              </w:numPr>
              <w:spacing w:before="119" w:line="360" w:lineRule="auto"/>
              <w:rPr>
                <w:rFonts w:ascii="Verdana"/>
                <w:spacing w:val="-1"/>
                <w:sz w:val="20"/>
                <w:lang w:val="it-IT"/>
              </w:rPr>
            </w:pPr>
            <w:r w:rsidRPr="009379D9">
              <w:rPr>
                <w:rFonts w:ascii="Verdana"/>
                <w:spacing w:val="-1"/>
                <w:sz w:val="20"/>
                <w:lang w:val="it-IT"/>
              </w:rPr>
              <w:t xml:space="preserve">contenere al suo interno lettere dalla A alla Z, minuscole o </w:t>
            </w:r>
            <w:r w:rsidR="00483EC6">
              <w:rPr>
                <w:rFonts w:ascii="Verdana"/>
                <w:spacing w:val="-1"/>
                <w:sz w:val="20"/>
                <w:lang w:val="it-IT"/>
              </w:rPr>
              <w:t xml:space="preserve">  </w:t>
            </w:r>
          </w:p>
          <w:p w:rsidR="00BD6B13" w:rsidRPr="00763DB8" w:rsidRDefault="00BD6B13" w:rsidP="00CA4660">
            <w:pPr>
              <w:pStyle w:val="TableParagraph"/>
              <w:spacing w:before="119" w:line="360" w:lineRule="auto"/>
              <w:ind w:left="783"/>
              <w:rPr>
                <w:lang w:val="it-IT"/>
              </w:rPr>
            </w:pPr>
            <w:r w:rsidRPr="009379D9">
              <w:rPr>
                <w:rFonts w:ascii="Verdana"/>
                <w:spacing w:val="-1"/>
                <w:sz w:val="20"/>
                <w:lang w:val="it-IT"/>
              </w:rPr>
              <w:t xml:space="preserve">maiuscole, e numeri da 0 a 9 (almeno una lettera ed almeno </w:t>
            </w:r>
            <w:r w:rsidR="00CA4660">
              <w:rPr>
                <w:rFonts w:ascii="Verdana"/>
                <w:spacing w:val="-1"/>
                <w:sz w:val="20"/>
                <w:lang w:val="it-IT"/>
              </w:rPr>
              <w:t xml:space="preserve">1 </w:t>
            </w:r>
            <w:r w:rsidRPr="009379D9">
              <w:rPr>
                <w:rFonts w:ascii="Verdana"/>
                <w:spacing w:val="-1"/>
                <w:sz w:val="20"/>
                <w:lang w:val="it-IT"/>
              </w:rPr>
              <w:t>cifra).</w:t>
            </w:r>
          </w:p>
        </w:tc>
      </w:tr>
    </w:tbl>
    <w:p w:rsidR="00BD6B13" w:rsidRDefault="00BD6B13">
      <w:pPr>
        <w:widowControl/>
        <w:spacing w:line="240" w:lineRule="auto"/>
      </w:pPr>
    </w:p>
    <w:p w:rsidR="00BD6B13" w:rsidRDefault="00BD6B13">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BD6B13" w:rsidTr="00217A5E">
        <w:trPr>
          <w:trHeight w:val="3068"/>
        </w:trPr>
        <w:tc>
          <w:tcPr>
            <w:tcW w:w="1560" w:type="dxa"/>
          </w:tcPr>
          <w:p w:rsidR="00BD6B13" w:rsidRDefault="00BD6B13" w:rsidP="00063284">
            <w:pPr>
              <w:pStyle w:val="Body"/>
              <w:ind w:left="0"/>
            </w:pPr>
            <w:r>
              <w:rPr>
                <w:rFonts w:ascii="Times New Roman" w:hAnsi="Times New Roman"/>
                <w:noProof/>
                <w:lang w:val="en-US"/>
              </w:rPr>
              <w:drawing>
                <wp:anchor distT="0" distB="0" distL="114300" distR="114300" simplePos="0" relativeHeight="252087296" behindDoc="0" locked="0" layoutInCell="1" allowOverlap="1" wp14:anchorId="28B46F94" wp14:editId="2D2941A8">
                  <wp:simplePos x="0" y="0"/>
                  <wp:positionH relativeFrom="margin">
                    <wp:posOffset>228066</wp:posOffset>
                  </wp:positionH>
                  <wp:positionV relativeFrom="margin">
                    <wp:posOffset>780516</wp:posOffset>
                  </wp:positionV>
                  <wp:extent cx="396362" cy="364617"/>
                  <wp:effectExtent l="0" t="0" r="3810" b="0"/>
                  <wp:wrapSquare wrapText="bothSides"/>
                  <wp:docPr id="29"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BD6B13" w:rsidRPr="009379D9" w:rsidRDefault="00BD6B13" w:rsidP="009379D9">
            <w:pPr>
              <w:pStyle w:val="TableParagraph"/>
              <w:spacing w:before="119" w:line="360" w:lineRule="auto"/>
              <w:ind w:left="63"/>
              <w:rPr>
                <w:rFonts w:ascii="Verdana"/>
                <w:spacing w:val="-1"/>
                <w:sz w:val="20"/>
                <w:lang w:val="it-IT"/>
              </w:rPr>
            </w:pPr>
            <w:r w:rsidRPr="00217A5E">
              <w:rPr>
                <w:rFonts w:ascii="Verdana"/>
                <w:spacing w:val="-1"/>
                <w:sz w:val="20"/>
                <w:lang w:val="it-IT"/>
              </w:rPr>
              <w:t xml:space="preserve">Il sistema </w:t>
            </w:r>
            <w:r w:rsidRPr="009379D9">
              <w:rPr>
                <w:rFonts w:ascii="Verdana"/>
                <w:spacing w:val="-1"/>
                <w:sz w:val="20"/>
                <w:lang w:val="it-IT"/>
              </w:rPr>
              <w:t>verifica che:</w:t>
            </w:r>
          </w:p>
          <w:p w:rsidR="00BD6B13" w:rsidRPr="009379D9" w:rsidRDefault="00BD6B13" w:rsidP="00CA4660">
            <w:pPr>
              <w:pStyle w:val="TableParagraph"/>
              <w:numPr>
                <w:ilvl w:val="0"/>
                <w:numId w:val="28"/>
              </w:numPr>
              <w:spacing w:before="119" w:line="360" w:lineRule="auto"/>
              <w:rPr>
                <w:rFonts w:ascii="Verdana"/>
                <w:spacing w:val="-1"/>
                <w:sz w:val="20"/>
                <w:lang w:val="it-IT"/>
              </w:rPr>
            </w:pPr>
            <w:r w:rsidRPr="009379D9">
              <w:rPr>
                <w:rFonts w:ascii="Verdana"/>
                <w:spacing w:val="-1"/>
                <w:sz w:val="20"/>
                <w:lang w:val="it-IT"/>
              </w:rPr>
              <w:t>il codice personale attuale specificato corrispond</w:t>
            </w:r>
            <w:r w:rsidR="00217A5E">
              <w:rPr>
                <w:rFonts w:ascii="Verdana"/>
                <w:spacing w:val="-1"/>
                <w:sz w:val="20"/>
                <w:lang w:val="it-IT"/>
              </w:rPr>
              <w:t>a</w:t>
            </w:r>
            <w:r w:rsidRPr="009379D9">
              <w:rPr>
                <w:rFonts w:ascii="Verdana"/>
                <w:spacing w:val="-1"/>
                <w:sz w:val="20"/>
                <w:lang w:val="it-IT"/>
              </w:rPr>
              <w:t xml:space="preserve"> a quello registrato a sistema per l</w:t>
            </w:r>
            <w:r w:rsidRPr="009379D9">
              <w:rPr>
                <w:rFonts w:ascii="Verdana"/>
                <w:spacing w:val="-1"/>
                <w:sz w:val="20"/>
                <w:lang w:val="it-IT"/>
              </w:rPr>
              <w:t>’</w:t>
            </w:r>
            <w:r w:rsidRPr="009379D9">
              <w:rPr>
                <w:rFonts w:ascii="Verdana"/>
                <w:spacing w:val="-1"/>
                <w:sz w:val="20"/>
                <w:lang w:val="it-IT"/>
              </w:rPr>
              <w:t>utente</w:t>
            </w:r>
          </w:p>
          <w:p w:rsidR="00BD6B13" w:rsidRPr="009379D9" w:rsidRDefault="00BD6B13" w:rsidP="00CA4660">
            <w:pPr>
              <w:pStyle w:val="TableParagraph"/>
              <w:numPr>
                <w:ilvl w:val="0"/>
                <w:numId w:val="28"/>
              </w:numPr>
              <w:spacing w:before="119" w:line="360" w:lineRule="auto"/>
              <w:rPr>
                <w:rFonts w:ascii="Verdana"/>
                <w:spacing w:val="-1"/>
                <w:sz w:val="20"/>
                <w:lang w:val="it-IT"/>
              </w:rPr>
            </w:pPr>
            <w:r w:rsidRPr="009379D9">
              <w:rPr>
                <w:rFonts w:ascii="Verdana"/>
                <w:spacing w:val="-1"/>
                <w:sz w:val="20"/>
                <w:lang w:val="it-IT"/>
              </w:rPr>
              <w:t>i due campi che si riferiscono al</w:t>
            </w:r>
            <w:r w:rsidR="00217A5E">
              <w:rPr>
                <w:rFonts w:ascii="Verdana"/>
                <w:spacing w:val="-1"/>
                <w:sz w:val="20"/>
                <w:lang w:val="it-IT"/>
              </w:rPr>
              <w:t xml:space="preserve"> nuovo codice personale contenga</w:t>
            </w:r>
            <w:r w:rsidRPr="009379D9">
              <w:rPr>
                <w:rFonts w:ascii="Verdana"/>
                <w:spacing w:val="-1"/>
                <w:sz w:val="20"/>
                <w:lang w:val="it-IT"/>
              </w:rPr>
              <w:t>no valori uguali</w:t>
            </w:r>
          </w:p>
          <w:p w:rsidR="00BD6B13" w:rsidRPr="009379D9" w:rsidRDefault="00BD6B13" w:rsidP="00CA4660">
            <w:pPr>
              <w:pStyle w:val="TableParagraph"/>
              <w:numPr>
                <w:ilvl w:val="0"/>
                <w:numId w:val="28"/>
              </w:numPr>
              <w:spacing w:before="119" w:line="360" w:lineRule="auto"/>
              <w:rPr>
                <w:lang w:val="it-IT"/>
              </w:rPr>
            </w:pPr>
            <w:r w:rsidRPr="009379D9">
              <w:rPr>
                <w:rFonts w:ascii="Verdana"/>
                <w:spacing w:val="-1"/>
                <w:sz w:val="20"/>
                <w:lang w:val="it-IT"/>
              </w:rPr>
              <w:t xml:space="preserve">il nuovo codice personale </w:t>
            </w:r>
            <w:r w:rsidR="00217A5E">
              <w:rPr>
                <w:rFonts w:ascii="Verdana"/>
                <w:spacing w:val="-1"/>
                <w:sz w:val="20"/>
                <w:lang w:val="it-IT"/>
              </w:rPr>
              <w:t>sia</w:t>
            </w:r>
            <w:r w:rsidRPr="009379D9">
              <w:rPr>
                <w:rFonts w:ascii="Verdana"/>
                <w:spacing w:val="-1"/>
                <w:sz w:val="20"/>
                <w:lang w:val="it-IT"/>
              </w:rPr>
              <w:t xml:space="preserve"> diverso dal vecchio e rispett</w:t>
            </w:r>
            <w:r w:rsidR="00217A5E">
              <w:rPr>
                <w:rFonts w:ascii="Verdana"/>
                <w:spacing w:val="-1"/>
                <w:sz w:val="20"/>
                <w:lang w:val="it-IT"/>
              </w:rPr>
              <w:t>i</w:t>
            </w:r>
            <w:r w:rsidRPr="009379D9">
              <w:rPr>
                <w:rFonts w:ascii="Verdana"/>
                <w:spacing w:val="-1"/>
                <w:sz w:val="20"/>
                <w:lang w:val="it-IT"/>
              </w:rPr>
              <w:t xml:space="preserve"> i criteri minimi derivanti dalle politiche di sicurezza.</w:t>
            </w:r>
          </w:p>
        </w:tc>
      </w:tr>
    </w:tbl>
    <w:p w:rsidR="00BD6B13" w:rsidRDefault="00BD6B13">
      <w:pPr>
        <w:widowControl/>
        <w:spacing w:line="240" w:lineRule="auto"/>
      </w:pPr>
    </w:p>
    <w:p w:rsidR="00BD6B13" w:rsidRDefault="00BD6B13">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BD6B13" w:rsidTr="009379D9">
        <w:trPr>
          <w:trHeight w:val="1060"/>
        </w:trPr>
        <w:tc>
          <w:tcPr>
            <w:tcW w:w="1560" w:type="dxa"/>
          </w:tcPr>
          <w:p w:rsidR="00BD6B13" w:rsidRDefault="00BD6B13" w:rsidP="00063284">
            <w:pPr>
              <w:pStyle w:val="Body"/>
              <w:ind w:left="0"/>
            </w:pPr>
            <w:r>
              <w:rPr>
                <w:rFonts w:ascii="Times New Roman" w:hAnsi="Times New Roman"/>
                <w:noProof/>
                <w:lang w:val="en-US"/>
              </w:rPr>
              <w:drawing>
                <wp:anchor distT="0" distB="0" distL="114300" distR="114300" simplePos="0" relativeHeight="252091392" behindDoc="1" locked="0" layoutInCell="1" allowOverlap="1" wp14:anchorId="11F72599" wp14:editId="516A2743">
                  <wp:simplePos x="0" y="0"/>
                  <wp:positionH relativeFrom="column">
                    <wp:posOffset>269875</wp:posOffset>
                  </wp:positionH>
                  <wp:positionV relativeFrom="paragraph">
                    <wp:posOffset>176734</wp:posOffset>
                  </wp:positionV>
                  <wp:extent cx="356616" cy="356615"/>
                  <wp:effectExtent l="0" t="0" r="5715" b="5715"/>
                  <wp:wrapTight wrapText="bothSides">
                    <wp:wrapPolygon edited="0">
                      <wp:start x="0" y="0"/>
                      <wp:lineTo x="0" y="20791"/>
                      <wp:lineTo x="20791" y="20791"/>
                      <wp:lineTo x="20791" y="0"/>
                      <wp:lineTo x="0" y="0"/>
                    </wp:wrapPolygon>
                  </wp:wrapTight>
                  <wp:docPr id="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BD6B13" w:rsidRPr="00763DB8" w:rsidRDefault="009379D9" w:rsidP="009379D9">
            <w:pPr>
              <w:pStyle w:val="TableParagraph"/>
              <w:spacing w:before="119" w:line="360" w:lineRule="auto"/>
              <w:ind w:left="63"/>
              <w:rPr>
                <w:lang w:val="it-IT"/>
              </w:rPr>
            </w:pPr>
            <w:r>
              <w:rPr>
                <w:rFonts w:ascii="Verdana"/>
                <w:spacing w:val="-1"/>
                <w:sz w:val="20"/>
                <w:lang w:val="it-IT"/>
              </w:rPr>
              <w:t>In caso di errori riscontrati, il sistema blocca l</w:t>
            </w:r>
            <w:r>
              <w:rPr>
                <w:rFonts w:ascii="Verdana"/>
                <w:spacing w:val="-1"/>
                <w:sz w:val="20"/>
                <w:lang w:val="it-IT"/>
              </w:rPr>
              <w:t>’</w:t>
            </w:r>
            <w:r>
              <w:rPr>
                <w:rFonts w:ascii="Verdana"/>
                <w:spacing w:val="-1"/>
                <w:sz w:val="20"/>
                <w:lang w:val="it-IT"/>
              </w:rPr>
              <w:t xml:space="preserve">operazione di aggiornamento dei dati e segnala quanto riscontato. </w:t>
            </w:r>
          </w:p>
        </w:tc>
      </w:tr>
    </w:tbl>
    <w:p w:rsidR="00251072" w:rsidRDefault="00251072">
      <w:pPr>
        <w:widowControl/>
        <w:spacing w:line="240" w:lineRule="auto"/>
      </w:pPr>
    </w:p>
    <w:p w:rsidR="00483EC6" w:rsidRDefault="00483EC6" w:rsidP="00251072">
      <w:pPr>
        <w:pStyle w:val="Body"/>
      </w:pPr>
    </w:p>
    <w:p w:rsidR="00251072" w:rsidRDefault="00251072" w:rsidP="00251072">
      <w:pPr>
        <w:pStyle w:val="Body"/>
      </w:pPr>
      <w:r w:rsidRPr="00251072">
        <w:t>A verifica conclusa con esito positivo, il sistema prospetta un messaggio di avvenuto cambio.</w:t>
      </w:r>
    </w:p>
    <w:p w:rsidR="00251072" w:rsidRDefault="00251072" w:rsidP="00251072">
      <w:pPr>
        <w:pStyle w:val="Body"/>
      </w:pPr>
    </w:p>
    <w:p w:rsidR="00251072" w:rsidRDefault="00251072" w:rsidP="00251072">
      <w:pPr>
        <w:pStyle w:val="Body"/>
      </w:pPr>
      <w:r>
        <w:rPr>
          <w:noProof/>
          <w:lang w:val="en-US"/>
        </w:rPr>
        <w:drawing>
          <wp:anchor distT="0" distB="0" distL="114300" distR="114300" simplePos="0" relativeHeight="252093440" behindDoc="1" locked="0" layoutInCell="1" allowOverlap="1" wp14:anchorId="1DA6787E" wp14:editId="1669405C">
            <wp:simplePos x="0" y="0"/>
            <wp:positionH relativeFrom="column">
              <wp:posOffset>160426</wp:posOffset>
            </wp:positionH>
            <wp:positionV relativeFrom="paragraph">
              <wp:posOffset>54686</wp:posOffset>
            </wp:positionV>
            <wp:extent cx="3333600" cy="1094400"/>
            <wp:effectExtent l="0" t="0" r="635" b="0"/>
            <wp:wrapTight wrapText="bothSides">
              <wp:wrapPolygon edited="0">
                <wp:start x="0" y="0"/>
                <wp:lineTo x="0" y="21061"/>
                <wp:lineTo x="21481" y="21061"/>
                <wp:lineTo x="21481"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33600" cy="1094400"/>
                    </a:xfrm>
                    <a:prstGeom prst="rect">
                      <a:avLst/>
                    </a:prstGeom>
                  </pic:spPr>
                </pic:pic>
              </a:graphicData>
            </a:graphic>
            <wp14:sizeRelH relativeFrom="margin">
              <wp14:pctWidth>0</wp14:pctWidth>
            </wp14:sizeRelH>
            <wp14:sizeRelV relativeFrom="margin">
              <wp14:pctHeight>0</wp14:pctHeight>
            </wp14:sizeRelV>
          </wp:anchor>
        </w:drawing>
      </w:r>
    </w:p>
    <w:p w:rsidR="00251072" w:rsidRDefault="00251072" w:rsidP="00251072">
      <w:pPr>
        <w:pStyle w:val="Body"/>
      </w:pPr>
    </w:p>
    <w:p w:rsidR="00251072" w:rsidRDefault="00251072" w:rsidP="00251072">
      <w:pPr>
        <w:pStyle w:val="Body"/>
      </w:pPr>
      <w:r w:rsidRPr="00251072">
        <w:t>Fare clic su “</w:t>
      </w:r>
      <w:r w:rsidRPr="00251072">
        <w:rPr>
          <w:rStyle w:val="Strong"/>
        </w:rPr>
        <w:t>Esci</w:t>
      </w:r>
      <w:r w:rsidRPr="00251072">
        <w:t xml:space="preserve">” </w:t>
      </w:r>
    </w:p>
    <w:p w:rsidR="00251072" w:rsidRDefault="00251072" w:rsidP="00251072">
      <w:pPr>
        <w:pStyle w:val="Body"/>
      </w:pPr>
      <w:r>
        <w:rPr>
          <w:rFonts w:cs="Verdana"/>
          <w:noProof/>
          <w:lang w:val="en-US"/>
        </w:rPr>
        <mc:AlternateContent>
          <mc:Choice Requires="wps">
            <w:drawing>
              <wp:anchor distT="0" distB="0" distL="114300" distR="114300" simplePos="0" relativeHeight="252095488" behindDoc="0" locked="0" layoutInCell="1" allowOverlap="1" wp14:anchorId="3417E860" wp14:editId="143A86AA">
                <wp:simplePos x="0" y="0"/>
                <wp:positionH relativeFrom="column">
                  <wp:posOffset>139599</wp:posOffset>
                </wp:positionH>
                <wp:positionV relativeFrom="paragraph">
                  <wp:posOffset>161824</wp:posOffset>
                </wp:positionV>
                <wp:extent cx="495300" cy="295275"/>
                <wp:effectExtent l="19050" t="19050" r="19050" b="19050"/>
                <wp:wrapNone/>
                <wp:docPr id="375"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9786" id="Rectangle 1202" o:spid="_x0000_s1026" style="position:absolute;margin-left:11pt;margin-top:12.75pt;width:39pt;height:23.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" strokecolor="red" strokeweight="2.25pt">
                <v:fill opacity="0"/>
              </v:rect>
            </w:pict>
          </mc:Fallback>
        </mc:AlternateContent>
      </w:r>
      <w:r w:rsidRPr="00251072">
        <w:t>per terminare l’operazione.</w:t>
      </w:r>
    </w:p>
    <w:p w:rsidR="00251072" w:rsidRDefault="00251072" w:rsidP="00251072">
      <w:pPr>
        <w:pStyle w:val="Body"/>
      </w:pPr>
    </w:p>
    <w:p w:rsidR="00251072" w:rsidRDefault="00251072" w:rsidP="00251072">
      <w:pPr>
        <w:pStyle w:val="Body"/>
      </w:pPr>
    </w:p>
    <w:p w:rsidR="004E75CE" w:rsidRDefault="005F0F77" w:rsidP="00D42AAA">
      <w:pPr>
        <w:pStyle w:val="Heading2"/>
      </w:pPr>
      <w:bookmarkStart w:id="30" w:name="_RECUPERO_CODICE_PERSONALE"/>
      <w:bookmarkEnd w:id="30"/>
      <w:r>
        <w:br w:type="page"/>
      </w:r>
      <w:bookmarkStart w:id="31" w:name="_Toc472334510"/>
      <w:r w:rsidR="00D42AAA" w:rsidRPr="00D42AAA">
        <w:lastRenderedPageBreak/>
        <w:t>RECUPERO CODICE PERSONALE</w:t>
      </w:r>
      <w:bookmarkEnd w:id="31"/>
    </w:p>
    <w:p w:rsidR="00217A5E" w:rsidRPr="00217A5E" w:rsidRDefault="00217A5E" w:rsidP="00217A5E"/>
    <w:p w:rsidR="00D42AAA" w:rsidRDefault="00D42AAA" w:rsidP="00D42AAA">
      <w:pPr>
        <w:pStyle w:val="Body"/>
      </w:pPr>
      <w:r>
        <w:t>La funzione consente di ottenere un nuovo Codice Personale che sarà comunicato sulla casella di posta dell’utente, quando non si è più in possesso del proprio codice personale; è necessario ricordare la “</w:t>
      </w:r>
      <w:r w:rsidRPr="00D42AAA">
        <w:rPr>
          <w:rStyle w:val="Strong"/>
        </w:rPr>
        <w:t>domanda chiave</w:t>
      </w:r>
      <w:r>
        <w:t xml:space="preserve">” inserita nella fase di “Richiesta di Abilitazione al Servizio Istanze Online”, altrimenti l’utente deve procedere con la funzione </w:t>
      </w:r>
      <w:r w:rsidRPr="00A64847">
        <w:t>“</w:t>
      </w:r>
      <w:hyperlink w:anchor="_RIGENERAZIONE_DEL_CODICE" w:history="1">
        <w:r w:rsidRPr="00A64847">
          <w:rPr>
            <w:rStyle w:val="Hyperlink"/>
          </w:rPr>
          <w:t>Rigenerazione Codice Personale</w:t>
        </w:r>
      </w:hyperlink>
      <w:r w:rsidRPr="00A64847">
        <w:t>”.</w:t>
      </w:r>
    </w:p>
    <w:p w:rsidR="00D42AAA" w:rsidRDefault="00D42AAA" w:rsidP="00D42AAA">
      <w:pPr>
        <w:pStyle w:val="Body"/>
      </w:pPr>
    </w:p>
    <w:p w:rsidR="00D42AAA" w:rsidRDefault="00D42AAA" w:rsidP="00D42AAA">
      <w:pPr>
        <w:pStyle w:val="Body"/>
      </w:pPr>
      <w:r>
        <w:t xml:space="preserve">Dalla schermata principale dell’Area riservata delle “Istanze on line” selezionare </w:t>
      </w:r>
      <w:r w:rsidR="00063284">
        <w:t xml:space="preserve">nelle “Funzioni di Servizio” </w:t>
      </w:r>
      <w:r>
        <w:t xml:space="preserve">la voce “Recupero Codice Personale”. </w:t>
      </w:r>
    </w:p>
    <w:p w:rsidR="00D42AAA" w:rsidRDefault="00D42AAA" w:rsidP="00D42AAA">
      <w:pPr>
        <w:pStyle w:val="Body"/>
      </w:pPr>
    </w:p>
    <w:p w:rsidR="00D42AAA" w:rsidRDefault="00D42AAA" w:rsidP="00D42AAA">
      <w:pPr>
        <w:pStyle w:val="Body"/>
      </w:pPr>
      <w:r>
        <w:rPr>
          <w:noProof/>
          <w:color w:val="000080"/>
          <w:spacing w:val="-1"/>
          <w:sz w:val="36"/>
          <w:lang w:val="en-US"/>
        </w:rPr>
        <mc:AlternateContent>
          <mc:Choice Requires="wps">
            <w:drawing>
              <wp:anchor distT="0" distB="0" distL="114300" distR="114300" simplePos="0" relativeHeight="252097536" behindDoc="0" locked="0" layoutInCell="1" allowOverlap="1" wp14:anchorId="0036A34A" wp14:editId="4B22F73E">
                <wp:simplePos x="0" y="0"/>
                <wp:positionH relativeFrom="column">
                  <wp:posOffset>-131673</wp:posOffset>
                </wp:positionH>
                <wp:positionV relativeFrom="paragraph">
                  <wp:posOffset>1640179</wp:posOffset>
                </wp:positionV>
                <wp:extent cx="1200150" cy="236220"/>
                <wp:effectExtent l="9525" t="9525" r="9525" b="11430"/>
                <wp:wrapNone/>
                <wp:docPr id="374"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622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D09A3" id="Rectangle 1203" o:spid="_x0000_s1026" style="position:absolute;margin-left:-10.35pt;margin-top:129.15pt;width:94.5pt;height:18.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" strokecolor="red" strokeweight="1.5pt">
                <v:fill opacity="0"/>
              </v:rect>
            </w:pict>
          </mc:Fallback>
        </mc:AlternateContent>
      </w:r>
      <w:r>
        <w:rPr>
          <w:noProof/>
          <w:lang w:val="en-US"/>
        </w:rPr>
        <w:drawing>
          <wp:inline distT="0" distB="0" distL="0" distR="0" wp14:anchorId="1DD57C75" wp14:editId="22146282">
            <wp:extent cx="5391150" cy="3498488"/>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D42AAA" w:rsidRDefault="00D42AAA" w:rsidP="00D42AAA">
      <w:pPr>
        <w:pStyle w:val="Body"/>
      </w:pPr>
    </w:p>
    <w:p w:rsidR="00D42AAA" w:rsidRDefault="00D42AAA" w:rsidP="00D42AAA">
      <w:pPr>
        <w:pStyle w:val="Body"/>
        <w:rPr>
          <w:noProof/>
          <w:color w:val="000080"/>
          <w:spacing w:val="-1"/>
          <w:sz w:val="36"/>
        </w:rPr>
      </w:pPr>
      <w:r w:rsidRPr="005D0FC2">
        <w:rPr>
          <w:spacing w:val="-1"/>
        </w:rPr>
        <w:t>V</w:t>
      </w:r>
      <w:r>
        <w:rPr>
          <w:spacing w:val="-1"/>
        </w:rPr>
        <w:t xml:space="preserve">iene </w:t>
      </w:r>
      <w:r w:rsidRPr="005D0FC2">
        <w:t>prospettata</w:t>
      </w:r>
      <w:r w:rsidRPr="005D0FC2">
        <w:rPr>
          <w:spacing w:val="-8"/>
        </w:rPr>
        <w:t xml:space="preserve"> </w:t>
      </w:r>
      <w:r w:rsidR="005A19E5">
        <w:rPr>
          <w:spacing w:val="-8"/>
        </w:rPr>
        <w:t xml:space="preserve">una </w:t>
      </w:r>
      <w:r w:rsidRPr="005D0FC2">
        <w:t>pagina</w:t>
      </w:r>
      <w:r w:rsidR="005A19E5">
        <w:t xml:space="preserve"> per l’identificazione dell’utente</w:t>
      </w:r>
      <w:r>
        <w:t>:</w:t>
      </w:r>
      <w:r w:rsidRPr="003E120A">
        <w:rPr>
          <w:noProof/>
          <w:color w:val="000080"/>
          <w:spacing w:val="-1"/>
          <w:sz w:val="36"/>
        </w:rPr>
        <w:t xml:space="preserve"> </w:t>
      </w:r>
    </w:p>
    <w:p w:rsidR="00D42AAA" w:rsidRDefault="00D42AAA" w:rsidP="00D42AAA">
      <w:pPr>
        <w:pStyle w:val="Body"/>
        <w:rPr>
          <w:noProof/>
          <w:color w:val="000080"/>
          <w:spacing w:val="-1"/>
          <w:sz w:val="36"/>
        </w:rPr>
      </w:pPr>
      <w:r>
        <w:rPr>
          <w:noProof/>
          <w:lang w:val="en-US"/>
        </w:rPr>
        <w:drawing>
          <wp:anchor distT="0" distB="0" distL="114300" distR="114300" simplePos="0" relativeHeight="252099584" behindDoc="1" locked="0" layoutInCell="1" allowOverlap="1" wp14:anchorId="0A992819" wp14:editId="30A3FB4F">
            <wp:simplePos x="0" y="0"/>
            <wp:positionH relativeFrom="margin">
              <wp:posOffset>-358445</wp:posOffset>
            </wp:positionH>
            <wp:positionV relativeFrom="paragraph">
              <wp:posOffset>379578</wp:posOffset>
            </wp:positionV>
            <wp:extent cx="4781550" cy="1123950"/>
            <wp:effectExtent l="0" t="0" r="0" b="0"/>
            <wp:wrapTight wrapText="bothSides">
              <wp:wrapPolygon edited="0">
                <wp:start x="0" y="0"/>
                <wp:lineTo x="0" y="21234"/>
                <wp:lineTo x="21514" y="21234"/>
                <wp:lineTo x="21514"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781550" cy="1123950"/>
                    </a:xfrm>
                    <a:prstGeom prst="rect">
                      <a:avLst/>
                    </a:prstGeom>
                  </pic:spPr>
                </pic:pic>
              </a:graphicData>
            </a:graphic>
          </wp:anchor>
        </w:drawing>
      </w:r>
    </w:p>
    <w:p w:rsidR="00D42AAA" w:rsidRPr="00D42AAA" w:rsidRDefault="00881ECE" w:rsidP="00D42AAA">
      <w:pPr>
        <w:pStyle w:val="Body"/>
        <w:jc w:val="left"/>
      </w:pPr>
      <w:r>
        <w:rPr>
          <w:noProof/>
          <w:color w:val="000080"/>
          <w:spacing w:val="-1"/>
          <w:sz w:val="36"/>
          <w:lang w:val="en-US"/>
        </w:rPr>
        <mc:AlternateContent>
          <mc:Choice Requires="wps">
            <w:drawing>
              <wp:anchor distT="0" distB="0" distL="114300" distR="114300" simplePos="0" relativeHeight="252103680" behindDoc="0" locked="0" layoutInCell="1" allowOverlap="1" wp14:anchorId="13ABD023" wp14:editId="415C8C75">
                <wp:simplePos x="0" y="0"/>
                <wp:positionH relativeFrom="column">
                  <wp:posOffset>259715</wp:posOffset>
                </wp:positionH>
                <wp:positionV relativeFrom="paragraph">
                  <wp:posOffset>686435</wp:posOffset>
                </wp:positionV>
                <wp:extent cx="390525" cy="236220"/>
                <wp:effectExtent l="0" t="0" r="28575" b="11430"/>
                <wp:wrapNone/>
                <wp:docPr id="3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622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60EF1" id="Rectangle 1203" o:spid="_x0000_s1026" style="position:absolute;margin-left:20.45pt;margin-top:54.05pt;width:30.75pt;height:18.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" strokecolor="red" strokeweight="1.5pt">
                <v:fill opacity="0"/>
              </v:rect>
            </w:pict>
          </mc:Fallback>
        </mc:AlternateContent>
      </w:r>
      <w:r>
        <w:rPr>
          <w:noProof/>
          <w:color w:val="000080"/>
          <w:spacing w:val="-1"/>
          <w:sz w:val="36"/>
          <w:lang w:val="en-US"/>
        </w:rPr>
        <mc:AlternateContent>
          <mc:Choice Requires="wps">
            <w:drawing>
              <wp:anchor distT="0" distB="0" distL="114300" distR="114300" simplePos="0" relativeHeight="252101632" behindDoc="0" locked="0" layoutInCell="1" allowOverlap="1" wp14:anchorId="13ABD023" wp14:editId="415C8C75">
                <wp:simplePos x="0" y="0"/>
                <wp:positionH relativeFrom="column">
                  <wp:posOffset>-131445</wp:posOffset>
                </wp:positionH>
                <wp:positionV relativeFrom="paragraph">
                  <wp:posOffset>687705</wp:posOffset>
                </wp:positionV>
                <wp:extent cx="390525" cy="236220"/>
                <wp:effectExtent l="0" t="0" r="28575" b="11430"/>
                <wp:wrapNone/>
                <wp:docPr id="202"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622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13EB" id="Rectangle 1203" o:spid="_x0000_s1026" style="position:absolute;margin-left:-10.35pt;margin-top:54.15pt;width:30.75pt;height:18.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" strokecolor="red" strokeweight="1.5pt">
                <v:fill opacity="0"/>
              </v:rect>
            </w:pict>
          </mc:Fallback>
        </mc:AlternateContent>
      </w:r>
      <w:r w:rsidR="00D42AAA" w:rsidRPr="00D42AAA">
        <w:t>Inserire il codice fiscale e fare clic su “</w:t>
      </w:r>
      <w:r w:rsidR="00D42AAA" w:rsidRPr="00D42AAA">
        <w:rPr>
          <w:rStyle w:val="Strong"/>
        </w:rPr>
        <w:t>Conferma</w:t>
      </w:r>
      <w:r w:rsidR="00D42AAA" w:rsidRPr="00D42AAA">
        <w:t>”</w:t>
      </w:r>
      <w:r w:rsidR="00D42AAA">
        <w:t>.</w:t>
      </w:r>
    </w:p>
    <w:p w:rsidR="00D42AAA" w:rsidRDefault="00D42AAA" w:rsidP="00D42AAA">
      <w:pPr>
        <w:pStyle w:val="Body"/>
      </w:pPr>
      <w:r>
        <w:br w:type="page"/>
      </w:r>
    </w:p>
    <w:tbl>
      <w:tblPr>
        <w:tblStyle w:val="TableGrid"/>
        <w:tblW w:w="9639" w:type="dxa"/>
        <w:tblInd w:w="-5" w:type="dxa"/>
        <w:tblLook w:val="04A0" w:firstRow="1" w:lastRow="0" w:firstColumn="1" w:lastColumn="0" w:noHBand="0" w:noVBand="1"/>
      </w:tblPr>
      <w:tblGrid>
        <w:gridCol w:w="1560"/>
        <w:gridCol w:w="8079"/>
      </w:tblGrid>
      <w:tr w:rsidR="00881ECE" w:rsidTr="005A19E5">
        <w:trPr>
          <w:trHeight w:val="2173"/>
        </w:trPr>
        <w:tc>
          <w:tcPr>
            <w:tcW w:w="1560" w:type="dxa"/>
          </w:tcPr>
          <w:p w:rsidR="00881ECE" w:rsidRDefault="00881ECE" w:rsidP="00063284">
            <w:pPr>
              <w:pStyle w:val="Body"/>
              <w:ind w:left="0"/>
            </w:pPr>
            <w:r>
              <w:rPr>
                <w:rFonts w:ascii="Times New Roman" w:hAnsi="Times New Roman"/>
                <w:noProof/>
                <w:lang w:val="en-US"/>
              </w:rPr>
              <w:lastRenderedPageBreak/>
              <w:drawing>
                <wp:anchor distT="0" distB="0" distL="114300" distR="114300" simplePos="0" relativeHeight="252105728" behindDoc="1" locked="0" layoutInCell="1" allowOverlap="1" wp14:anchorId="09BE4C6C" wp14:editId="64866FA6">
                  <wp:simplePos x="0" y="0"/>
                  <wp:positionH relativeFrom="column">
                    <wp:posOffset>229870</wp:posOffset>
                  </wp:positionH>
                  <wp:positionV relativeFrom="paragraph">
                    <wp:posOffset>452755</wp:posOffset>
                  </wp:positionV>
                  <wp:extent cx="356616" cy="356615"/>
                  <wp:effectExtent l="0" t="0" r="5715" b="5715"/>
                  <wp:wrapTight wrapText="bothSides">
                    <wp:wrapPolygon edited="0">
                      <wp:start x="0" y="0"/>
                      <wp:lineTo x="0" y="20791"/>
                      <wp:lineTo x="20791" y="20791"/>
                      <wp:lineTo x="20791" y="0"/>
                      <wp:lineTo x="0" y="0"/>
                    </wp:wrapPolygon>
                  </wp:wrapTight>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D76993" w:rsidRDefault="007035FB" w:rsidP="007035FB">
            <w:pPr>
              <w:pStyle w:val="Body"/>
              <w:spacing w:before="240"/>
              <w:ind w:left="0"/>
            </w:pPr>
            <w:r w:rsidRPr="007035FB">
              <w:t>Se il sistema riscontra un errore nel reperimento dell’indirizzo di posta elettronica, blocca l’operazione e segnala l’impossibilità di proseguire e avvisa l’utente della necessità di impostare un indirizzo email valido tramite la funzione “Modifica email” alla pagina “I tuoi dati personali” presente nell’ “Area riservata” fornendo direttamente il link di accesso.</w:t>
            </w:r>
          </w:p>
        </w:tc>
      </w:tr>
    </w:tbl>
    <w:p w:rsidR="00881ECE" w:rsidRDefault="00881ECE" w:rsidP="00881ECE"/>
    <w:p w:rsidR="007035FB" w:rsidRDefault="007035FB" w:rsidP="00881ECE"/>
    <w:tbl>
      <w:tblPr>
        <w:tblStyle w:val="TableGrid"/>
        <w:tblW w:w="9639" w:type="dxa"/>
        <w:tblInd w:w="-5" w:type="dxa"/>
        <w:tblLook w:val="04A0" w:firstRow="1" w:lastRow="0" w:firstColumn="1" w:lastColumn="0" w:noHBand="0" w:noVBand="1"/>
      </w:tblPr>
      <w:tblGrid>
        <w:gridCol w:w="1560"/>
        <w:gridCol w:w="8079"/>
      </w:tblGrid>
      <w:tr w:rsidR="007035FB" w:rsidTr="005A19E5">
        <w:trPr>
          <w:trHeight w:val="2848"/>
        </w:trPr>
        <w:tc>
          <w:tcPr>
            <w:tcW w:w="1560" w:type="dxa"/>
          </w:tcPr>
          <w:p w:rsidR="007035FB" w:rsidRDefault="007035FB" w:rsidP="00063284">
            <w:pPr>
              <w:pStyle w:val="Body"/>
              <w:ind w:left="0"/>
            </w:pPr>
            <w:r>
              <w:rPr>
                <w:rFonts w:ascii="Times New Roman" w:hAnsi="Times New Roman"/>
                <w:noProof/>
                <w:lang w:val="en-US"/>
              </w:rPr>
              <w:drawing>
                <wp:anchor distT="0" distB="0" distL="114300" distR="114300" simplePos="0" relativeHeight="252111872" behindDoc="1" locked="0" layoutInCell="1" allowOverlap="1" wp14:anchorId="59315D78" wp14:editId="55DBB296">
                  <wp:simplePos x="0" y="0"/>
                  <wp:positionH relativeFrom="column">
                    <wp:posOffset>324967</wp:posOffset>
                  </wp:positionH>
                  <wp:positionV relativeFrom="paragraph">
                    <wp:posOffset>681736</wp:posOffset>
                  </wp:positionV>
                  <wp:extent cx="356616" cy="356615"/>
                  <wp:effectExtent l="0" t="0" r="5715" b="5715"/>
                  <wp:wrapTight wrapText="bothSides">
                    <wp:wrapPolygon edited="0">
                      <wp:start x="0" y="0"/>
                      <wp:lineTo x="0" y="20791"/>
                      <wp:lineTo x="20791" y="20791"/>
                      <wp:lineTo x="20791" y="0"/>
                      <wp:lineTo x="0" y="0"/>
                    </wp:wrapPolygon>
                  </wp:wrapTight>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7035FB" w:rsidRDefault="007035FB" w:rsidP="007035FB">
            <w:pPr>
              <w:pStyle w:val="Body"/>
              <w:spacing w:before="240"/>
              <w:ind w:left="0"/>
            </w:pPr>
            <w:r w:rsidRPr="00165F81">
              <w:t>Se il Sistema riscontra</w:t>
            </w:r>
            <w:r>
              <w:t xml:space="preserve"> per l’utente in oggetto una “</w:t>
            </w:r>
            <w:r w:rsidRPr="007035FB">
              <w:rPr>
                <w:rStyle w:val="Strong"/>
              </w:rPr>
              <w:t>Rigenerazione del codice personale</w:t>
            </w:r>
            <w:r>
              <w:t>”</w:t>
            </w:r>
            <w:r w:rsidRPr="00165F81">
              <w:t xml:space="preserve"> in atto, blocca l’aggiornamento e prospetta il seguente messaggio:</w:t>
            </w:r>
          </w:p>
          <w:p w:rsidR="007035FB" w:rsidRDefault="007035FB" w:rsidP="007035FB">
            <w:pPr>
              <w:pStyle w:val="Body"/>
              <w:ind w:left="0"/>
            </w:pPr>
            <w:r w:rsidRPr="00165F81">
              <w:t>“</w:t>
            </w:r>
            <w:r w:rsidRPr="007035FB">
              <w:rPr>
                <w:i/>
              </w:rPr>
              <w:t>Funzionalità non disponibile in quanto è in corso una richiesta di rigenerazione del codice personale. L'utente deve recarsi presso l'istituto scolastico/ufficio con i documenti richiesti e completare la procedura di rigenerazione</w:t>
            </w:r>
            <w:r w:rsidRPr="007035FB">
              <w:t>.”</w:t>
            </w:r>
          </w:p>
        </w:tc>
      </w:tr>
    </w:tbl>
    <w:p w:rsidR="007035FB" w:rsidRDefault="007035FB" w:rsidP="00881ECE"/>
    <w:p w:rsidR="007035FB" w:rsidRDefault="007035FB" w:rsidP="00881ECE"/>
    <w:tbl>
      <w:tblPr>
        <w:tblStyle w:val="TableGrid"/>
        <w:tblW w:w="9639" w:type="dxa"/>
        <w:tblInd w:w="-5" w:type="dxa"/>
        <w:tblLook w:val="04A0" w:firstRow="1" w:lastRow="0" w:firstColumn="1" w:lastColumn="0" w:noHBand="0" w:noVBand="1"/>
      </w:tblPr>
      <w:tblGrid>
        <w:gridCol w:w="1560"/>
        <w:gridCol w:w="8079"/>
      </w:tblGrid>
      <w:tr w:rsidR="007035FB" w:rsidTr="00063284">
        <w:trPr>
          <w:trHeight w:val="908"/>
        </w:trPr>
        <w:tc>
          <w:tcPr>
            <w:tcW w:w="1560" w:type="dxa"/>
          </w:tcPr>
          <w:p w:rsidR="007035FB" w:rsidRDefault="007035FB" w:rsidP="00063284">
            <w:pPr>
              <w:pStyle w:val="Body"/>
              <w:ind w:left="0"/>
            </w:pPr>
            <w:r w:rsidRPr="005B1914">
              <w:rPr>
                <w:noProof/>
                <w:spacing w:val="-1"/>
                <w:lang w:val="en-US"/>
              </w:rPr>
              <w:drawing>
                <wp:anchor distT="0" distB="0" distL="114300" distR="114300" simplePos="0" relativeHeight="252113920" behindDoc="1" locked="0" layoutInCell="1" allowOverlap="1" wp14:anchorId="781075DC" wp14:editId="2A8667AB">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41"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7035FB" w:rsidRDefault="007035FB" w:rsidP="00063284">
            <w:pPr>
              <w:pStyle w:val="Body"/>
              <w:spacing w:before="240"/>
              <w:ind w:left="0"/>
            </w:pPr>
            <w:r w:rsidRPr="007035FB">
              <w:t>Se l’utente non vuole procedere con l’operazione di recupero deve fare un clic su “</w:t>
            </w:r>
            <w:r w:rsidRPr="007035FB">
              <w:rPr>
                <w:rStyle w:val="Strong"/>
              </w:rPr>
              <w:t>Esci</w:t>
            </w:r>
            <w:r w:rsidR="005A19E5">
              <w:t>”,</w:t>
            </w:r>
            <w:r w:rsidRPr="007035FB">
              <w:t xml:space="preserve"> il sistema interrompe l’attività</w:t>
            </w:r>
            <w:r w:rsidR="00362FDE">
              <w:t>.</w:t>
            </w:r>
          </w:p>
        </w:tc>
      </w:tr>
    </w:tbl>
    <w:p w:rsidR="007035FB" w:rsidRDefault="007035FB" w:rsidP="00881ECE"/>
    <w:p w:rsidR="007035FB" w:rsidRDefault="007035FB" w:rsidP="00881ECE"/>
    <w:tbl>
      <w:tblPr>
        <w:tblStyle w:val="TableGrid"/>
        <w:tblW w:w="9639" w:type="dxa"/>
        <w:tblInd w:w="-5" w:type="dxa"/>
        <w:tblLook w:val="04A0" w:firstRow="1" w:lastRow="0" w:firstColumn="1" w:lastColumn="0" w:noHBand="0" w:noVBand="1"/>
      </w:tblPr>
      <w:tblGrid>
        <w:gridCol w:w="1560"/>
        <w:gridCol w:w="8079"/>
      </w:tblGrid>
      <w:tr w:rsidR="007035FB" w:rsidTr="005A19E5">
        <w:trPr>
          <w:trHeight w:val="1049"/>
        </w:trPr>
        <w:tc>
          <w:tcPr>
            <w:tcW w:w="1560" w:type="dxa"/>
          </w:tcPr>
          <w:p w:rsidR="007035FB" w:rsidRDefault="007035FB" w:rsidP="00063284">
            <w:pPr>
              <w:pStyle w:val="Body"/>
              <w:ind w:left="0"/>
            </w:pPr>
            <w:r>
              <w:rPr>
                <w:rFonts w:ascii="Times New Roman" w:hAnsi="Times New Roman"/>
                <w:noProof/>
                <w:lang w:val="en-US"/>
              </w:rPr>
              <w:drawing>
                <wp:anchor distT="0" distB="0" distL="114300" distR="114300" simplePos="0" relativeHeight="252115968" behindDoc="0" locked="0" layoutInCell="1" allowOverlap="1" wp14:anchorId="4609277B" wp14:editId="683C85A7">
                  <wp:simplePos x="0" y="0"/>
                  <wp:positionH relativeFrom="margin">
                    <wp:posOffset>169545</wp:posOffset>
                  </wp:positionH>
                  <wp:positionV relativeFrom="margin">
                    <wp:posOffset>173355</wp:posOffset>
                  </wp:positionV>
                  <wp:extent cx="396362" cy="364617"/>
                  <wp:effectExtent l="0" t="0" r="3810" b="0"/>
                  <wp:wrapSquare wrapText="bothSides"/>
                  <wp:docPr id="42"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7035FB" w:rsidRDefault="007035FB" w:rsidP="00063284">
            <w:pPr>
              <w:pStyle w:val="Body"/>
              <w:spacing w:before="240"/>
              <w:ind w:left="0"/>
            </w:pPr>
            <w:r w:rsidRPr="007035FB">
              <w:t>Il sistema verifica che il Codice Fiscale digitato sia corretto e sia associato allo Username dell’utente collegato o in caso di delega dell’utente delegante.</w:t>
            </w:r>
          </w:p>
        </w:tc>
      </w:tr>
    </w:tbl>
    <w:p w:rsidR="007035FB" w:rsidRDefault="007035FB" w:rsidP="00881ECE"/>
    <w:p w:rsidR="007035FB" w:rsidRDefault="007035FB" w:rsidP="00881ECE"/>
    <w:p w:rsidR="005D3DCB" w:rsidRDefault="005D3DCB" w:rsidP="00881ECE"/>
    <w:p w:rsidR="005D3DCB" w:rsidRDefault="005D3DCB" w:rsidP="00A90542">
      <w:pPr>
        <w:pStyle w:val="Body"/>
      </w:pPr>
      <w:r w:rsidRPr="00CA179D">
        <w:rPr>
          <w:rFonts w:cs="Verdana"/>
        </w:rPr>
        <w:t>In caso di conferma dell’operazione,</w:t>
      </w:r>
      <w:r w:rsidRPr="00CA179D">
        <w:t xml:space="preserve"> superati i primi controlli, il sistema prospetta la </w:t>
      </w:r>
      <w:r>
        <w:t>“</w:t>
      </w:r>
      <w:r w:rsidRPr="00272596">
        <w:rPr>
          <w:b/>
        </w:rPr>
        <w:t>domanda chiave</w:t>
      </w:r>
      <w:r>
        <w:t>”</w:t>
      </w:r>
      <w:r w:rsidRPr="00CA179D">
        <w:t xml:space="preserve"> inserita nella fase di </w:t>
      </w:r>
      <w:r>
        <w:t>“</w:t>
      </w:r>
      <w:r w:rsidRPr="00CA179D">
        <w:t>Richiesta di Abilitazione al Servizio Istanze Online</w:t>
      </w:r>
      <w:r>
        <w:t>”</w:t>
      </w:r>
      <w:r w:rsidRPr="00CA179D">
        <w:t xml:space="preserve"> e richiede l’impostazione della relativa </w:t>
      </w:r>
      <w:r w:rsidRPr="00272596">
        <w:rPr>
          <w:b/>
        </w:rPr>
        <w:t>risposta</w:t>
      </w:r>
      <w:r w:rsidRPr="00CA179D">
        <w:t>.</w:t>
      </w:r>
    </w:p>
    <w:p w:rsidR="005D3DCB" w:rsidRPr="00CA179D" w:rsidRDefault="005D3DCB" w:rsidP="005D3DCB">
      <w:pPr>
        <w:pStyle w:val="Body"/>
      </w:pPr>
      <w:r>
        <w:rPr>
          <w:noProof/>
          <w:lang w:val="en-US"/>
        </w:rPr>
        <w:drawing>
          <wp:anchor distT="0" distB="0" distL="114300" distR="114300" simplePos="0" relativeHeight="252120064" behindDoc="1" locked="0" layoutInCell="1" allowOverlap="1" wp14:anchorId="2965AE31" wp14:editId="3CD8604C">
            <wp:simplePos x="0" y="0"/>
            <wp:positionH relativeFrom="column">
              <wp:posOffset>0</wp:posOffset>
            </wp:positionH>
            <wp:positionV relativeFrom="paragraph">
              <wp:posOffset>234315</wp:posOffset>
            </wp:positionV>
            <wp:extent cx="3870000" cy="1180800"/>
            <wp:effectExtent l="0" t="0" r="0" b="635"/>
            <wp:wrapTight wrapText="bothSides">
              <wp:wrapPolygon edited="0">
                <wp:start x="0" y="0"/>
                <wp:lineTo x="0" y="21263"/>
                <wp:lineTo x="21479" y="21263"/>
                <wp:lineTo x="2147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70000" cy="1180800"/>
                    </a:xfrm>
                    <a:prstGeom prst="rect">
                      <a:avLst/>
                    </a:prstGeom>
                  </pic:spPr>
                </pic:pic>
              </a:graphicData>
            </a:graphic>
            <wp14:sizeRelH relativeFrom="margin">
              <wp14:pctWidth>0</wp14:pctWidth>
            </wp14:sizeRelH>
            <wp14:sizeRelV relativeFrom="margin">
              <wp14:pctHeight>0</wp14:pctHeight>
            </wp14:sizeRelV>
          </wp:anchor>
        </w:drawing>
      </w:r>
    </w:p>
    <w:p w:rsidR="005D3DCB" w:rsidRDefault="005D3DCB" w:rsidP="00881ECE">
      <w:r>
        <w:rPr>
          <w:rFonts w:ascii="Verdana"/>
          <w:noProof/>
          <w:sz w:val="18"/>
          <w:lang w:val="en-US"/>
        </w:rPr>
        <mc:AlternateContent>
          <mc:Choice Requires="wps">
            <w:drawing>
              <wp:anchor distT="0" distB="0" distL="114300" distR="114300" simplePos="0" relativeHeight="252122112" behindDoc="0" locked="0" layoutInCell="1" allowOverlap="1" wp14:anchorId="7054ADEE" wp14:editId="7BA1756C">
                <wp:simplePos x="0" y="0"/>
                <wp:positionH relativeFrom="column">
                  <wp:posOffset>530200</wp:posOffset>
                </wp:positionH>
                <wp:positionV relativeFrom="paragraph">
                  <wp:posOffset>847293</wp:posOffset>
                </wp:positionV>
                <wp:extent cx="361950" cy="219075"/>
                <wp:effectExtent l="19050" t="19050" r="19050" b="28575"/>
                <wp:wrapNone/>
                <wp:docPr id="372"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90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4992" id="Rectangle 1204" o:spid="_x0000_s1026" style="position:absolute;margin-left:41.75pt;margin-top:66.7pt;width:28.5pt;height:1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" strokecolor="red" strokeweight="2.25pt">
                <v:fill opacity="0"/>
              </v:rect>
            </w:pict>
          </mc:Fallback>
        </mc:AlternateContent>
      </w:r>
      <w:r>
        <w:rPr>
          <w:rFonts w:ascii="Verdana"/>
          <w:noProof/>
          <w:sz w:val="18"/>
          <w:lang w:val="en-US"/>
        </w:rPr>
        <mc:AlternateContent>
          <mc:Choice Requires="wps">
            <w:drawing>
              <wp:anchor distT="0" distB="0" distL="114300" distR="114300" simplePos="0" relativeHeight="252124160" behindDoc="0" locked="0" layoutInCell="1" allowOverlap="1" wp14:anchorId="7054ADEE" wp14:editId="7BA1756C">
                <wp:simplePos x="0" y="0"/>
                <wp:positionH relativeFrom="column">
                  <wp:posOffset>168250</wp:posOffset>
                </wp:positionH>
                <wp:positionV relativeFrom="paragraph">
                  <wp:posOffset>847979</wp:posOffset>
                </wp:positionV>
                <wp:extent cx="361950" cy="219075"/>
                <wp:effectExtent l="19050" t="19050" r="19050" b="28575"/>
                <wp:wrapNone/>
                <wp:docPr id="44"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90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255FB" id="Rectangle 1204" o:spid="_x0000_s1026" style="position:absolute;margin-left:13.25pt;margin-top:66.75pt;width:28.5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" strokecolor="red" strokeweight="2.25pt">
                <v:fill opacity="0"/>
              </v:rect>
            </w:pict>
          </mc:Fallback>
        </mc:AlternateContent>
      </w:r>
      <w:r>
        <w:t xml:space="preserve">  </w:t>
      </w:r>
    </w:p>
    <w:p w:rsidR="005D3DCB" w:rsidRDefault="005D3DCB" w:rsidP="00881ECE"/>
    <w:p w:rsidR="005D3DCB" w:rsidRDefault="005D3DCB" w:rsidP="005D3DCB">
      <w:pPr>
        <w:pStyle w:val="Body"/>
      </w:pPr>
      <w:r w:rsidRPr="004C3CD5">
        <w:t>Inserire la risposta e fare clic su “</w:t>
      </w:r>
      <w:r w:rsidRPr="004C3CD5">
        <w:rPr>
          <w:b/>
        </w:rPr>
        <w:t>Conferma</w:t>
      </w:r>
      <w:r w:rsidRPr="004C3CD5">
        <w:t>”</w:t>
      </w:r>
      <w:r>
        <w:t>.</w:t>
      </w:r>
    </w:p>
    <w:p w:rsidR="005D3DCB" w:rsidRDefault="005D3DCB" w:rsidP="005D3DCB">
      <w:pPr>
        <w:pStyle w:val="Body"/>
      </w:pPr>
    </w:p>
    <w:p w:rsidR="005D3DCB" w:rsidRDefault="005D3DCB" w:rsidP="005D3DCB">
      <w:pPr>
        <w:pStyle w:val="Body"/>
      </w:pPr>
    </w:p>
    <w:p w:rsidR="005D3DCB" w:rsidRDefault="005D3DCB" w:rsidP="005D3DCB">
      <w:pPr>
        <w:pStyle w:val="Body"/>
      </w:pPr>
    </w:p>
    <w:tbl>
      <w:tblPr>
        <w:tblStyle w:val="TableGrid"/>
        <w:tblW w:w="9639" w:type="dxa"/>
        <w:tblInd w:w="-5" w:type="dxa"/>
        <w:tblLook w:val="04A0" w:firstRow="1" w:lastRow="0" w:firstColumn="1" w:lastColumn="0" w:noHBand="0" w:noVBand="1"/>
      </w:tblPr>
      <w:tblGrid>
        <w:gridCol w:w="1560"/>
        <w:gridCol w:w="8079"/>
      </w:tblGrid>
      <w:tr w:rsidR="005D3DCB" w:rsidTr="005D3DCB">
        <w:trPr>
          <w:trHeight w:val="2437"/>
        </w:trPr>
        <w:tc>
          <w:tcPr>
            <w:tcW w:w="1560" w:type="dxa"/>
          </w:tcPr>
          <w:p w:rsidR="005D3DCB" w:rsidRDefault="005D3DCB" w:rsidP="00063284">
            <w:pPr>
              <w:pStyle w:val="Body"/>
              <w:ind w:left="0"/>
            </w:pPr>
            <w:r>
              <w:rPr>
                <w:rFonts w:ascii="Times New Roman" w:hAnsi="Times New Roman"/>
                <w:noProof/>
                <w:lang w:val="en-US"/>
              </w:rPr>
              <w:lastRenderedPageBreak/>
              <w:drawing>
                <wp:anchor distT="0" distB="0" distL="114300" distR="114300" simplePos="0" relativeHeight="252126208" behindDoc="1" locked="0" layoutInCell="1" allowOverlap="1" wp14:anchorId="75561F3A" wp14:editId="03F8F999">
                  <wp:simplePos x="0" y="0"/>
                  <wp:positionH relativeFrom="column">
                    <wp:posOffset>229870</wp:posOffset>
                  </wp:positionH>
                  <wp:positionV relativeFrom="paragraph">
                    <wp:posOffset>564693</wp:posOffset>
                  </wp:positionV>
                  <wp:extent cx="356616" cy="356615"/>
                  <wp:effectExtent l="0" t="0" r="5715" b="5715"/>
                  <wp:wrapTight wrapText="bothSides">
                    <wp:wrapPolygon edited="0">
                      <wp:start x="0" y="0"/>
                      <wp:lineTo x="0" y="20791"/>
                      <wp:lineTo x="20791" y="20791"/>
                      <wp:lineTo x="20791" y="0"/>
                      <wp:lineTo x="0" y="0"/>
                    </wp:wrapPolygon>
                  </wp:wrapTight>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5D3DCB" w:rsidRDefault="005D3DCB" w:rsidP="00063284">
            <w:pPr>
              <w:pStyle w:val="Body"/>
              <w:spacing w:before="240"/>
              <w:ind w:left="0"/>
            </w:pPr>
            <w:r w:rsidRPr="005D3DCB">
              <w:t>In caso di errori riscontrati, il sistema blocca l’operazione e segnala quanto riscontato con un apposito messaggio.</w:t>
            </w:r>
          </w:p>
          <w:p w:rsidR="005D3DCB" w:rsidRDefault="005D3DCB" w:rsidP="00063284">
            <w:pPr>
              <w:pStyle w:val="Body"/>
              <w:spacing w:before="240"/>
              <w:ind w:left="0"/>
            </w:pPr>
            <w:r w:rsidRPr="007202C8">
              <w:rPr>
                <w:rFonts w:eastAsia="Verdana" w:cs="Verdana"/>
                <w:noProof/>
                <w:lang w:val="en-US"/>
              </w:rPr>
              <w:drawing>
                <wp:anchor distT="0" distB="0" distL="114300" distR="114300" simplePos="0" relativeHeight="252128256" behindDoc="0" locked="0" layoutInCell="1" allowOverlap="1" wp14:anchorId="48C081FF" wp14:editId="1C47EF77">
                  <wp:simplePos x="0" y="0"/>
                  <wp:positionH relativeFrom="margin">
                    <wp:posOffset>549377</wp:posOffset>
                  </wp:positionH>
                  <wp:positionV relativeFrom="paragraph">
                    <wp:posOffset>45619</wp:posOffset>
                  </wp:positionV>
                  <wp:extent cx="3152775" cy="618490"/>
                  <wp:effectExtent l="0" t="0" r="9525" b="0"/>
                  <wp:wrapSquare wrapText="bothSides"/>
                  <wp:docPr id="47" name="Picture 47" descr="C:\Users\nicolaia\OneDrive\PROGETTI\PROGETTI  DAL 2014\PORTALE StreamIAM new\immagini istanza abilitserv\dati errati codice pers. chiedi rigene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icolaia\OneDrive\PROGETTI\PROGETTI  DAL 2014\PORTALE StreamIAM new\immagini istanza abilitserv\dati errati codice pers. chiedi rigeneraz.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277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DCB" w:rsidRDefault="005D3DCB" w:rsidP="00063284">
            <w:pPr>
              <w:pStyle w:val="Body"/>
              <w:spacing w:before="240"/>
              <w:ind w:left="0"/>
            </w:pPr>
          </w:p>
        </w:tc>
      </w:tr>
    </w:tbl>
    <w:p w:rsidR="005D3DCB" w:rsidRDefault="005D3DCB" w:rsidP="005D3DCB">
      <w:pPr>
        <w:pStyle w:val="Body"/>
      </w:pPr>
    </w:p>
    <w:p w:rsidR="005D3DCB" w:rsidRDefault="005D3DCB" w:rsidP="005D3DCB">
      <w:pPr>
        <w:pStyle w:val="Body"/>
      </w:pPr>
    </w:p>
    <w:tbl>
      <w:tblPr>
        <w:tblStyle w:val="TableGrid"/>
        <w:tblW w:w="9639" w:type="dxa"/>
        <w:tblInd w:w="-5" w:type="dxa"/>
        <w:tblLook w:val="04A0" w:firstRow="1" w:lastRow="0" w:firstColumn="1" w:lastColumn="0" w:noHBand="0" w:noVBand="1"/>
      </w:tblPr>
      <w:tblGrid>
        <w:gridCol w:w="1560"/>
        <w:gridCol w:w="8079"/>
      </w:tblGrid>
      <w:tr w:rsidR="005D3DCB" w:rsidTr="005D3DCB">
        <w:trPr>
          <w:trHeight w:val="5474"/>
        </w:trPr>
        <w:tc>
          <w:tcPr>
            <w:tcW w:w="1560" w:type="dxa"/>
          </w:tcPr>
          <w:p w:rsidR="005D3DCB" w:rsidRDefault="005D3DCB" w:rsidP="00063284">
            <w:pPr>
              <w:pStyle w:val="Body"/>
              <w:ind w:left="0"/>
            </w:pPr>
            <w:r w:rsidRPr="005B1914">
              <w:rPr>
                <w:noProof/>
                <w:spacing w:val="-1"/>
                <w:lang w:val="en-US"/>
              </w:rPr>
              <w:drawing>
                <wp:anchor distT="0" distB="0" distL="114300" distR="114300" simplePos="0" relativeHeight="252130304" behindDoc="1" locked="0" layoutInCell="1" allowOverlap="1" wp14:anchorId="794860A0" wp14:editId="68AFD90D">
                  <wp:simplePos x="0" y="0"/>
                  <wp:positionH relativeFrom="column">
                    <wp:posOffset>267335</wp:posOffset>
                  </wp:positionH>
                  <wp:positionV relativeFrom="paragraph">
                    <wp:posOffset>1492449</wp:posOffset>
                  </wp:positionV>
                  <wp:extent cx="364616" cy="364616"/>
                  <wp:effectExtent l="0" t="0" r="0" b="0"/>
                  <wp:wrapTight wrapText="bothSides">
                    <wp:wrapPolygon edited="0">
                      <wp:start x="0" y="0"/>
                      <wp:lineTo x="0" y="20321"/>
                      <wp:lineTo x="20321" y="20321"/>
                      <wp:lineTo x="20321" y="0"/>
                      <wp:lineTo x="0" y="0"/>
                    </wp:wrapPolygon>
                  </wp:wrapTight>
                  <wp:docPr id="37"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5D3DCB" w:rsidRPr="003105E2" w:rsidRDefault="005D3DCB" w:rsidP="005D3DCB">
            <w:pPr>
              <w:pStyle w:val="Body"/>
              <w:spacing w:before="240"/>
              <w:ind w:left="0"/>
            </w:pPr>
            <w:r w:rsidRPr="003105E2">
              <w:t>In caso di segnalazione d’</w:t>
            </w:r>
            <w:r>
              <w:t>errore:</w:t>
            </w:r>
          </w:p>
          <w:p w:rsidR="005D3DCB" w:rsidRPr="003105E2" w:rsidRDefault="005D3DCB" w:rsidP="0054691A">
            <w:pPr>
              <w:pStyle w:val="Body"/>
              <w:numPr>
                <w:ilvl w:val="0"/>
                <w:numId w:val="29"/>
              </w:numPr>
            </w:pPr>
            <w:r w:rsidRPr="003105E2">
              <w:t>se l’utente vuole riprovare ad inserire i dati richiesti deve fare un clic su “</w:t>
            </w:r>
            <w:r w:rsidRPr="005D3DCB">
              <w:rPr>
                <w:rStyle w:val="Strong"/>
              </w:rPr>
              <w:t>Riprovare</w:t>
            </w:r>
            <w:r w:rsidRPr="003105E2">
              <w:t>”; il sistema prospetta di nuovo la pagina per inserire i dati.</w:t>
            </w:r>
          </w:p>
          <w:p w:rsidR="005D3DCB" w:rsidRDefault="005D3DCB" w:rsidP="0054691A">
            <w:pPr>
              <w:pStyle w:val="Body"/>
              <w:numPr>
                <w:ilvl w:val="0"/>
                <w:numId w:val="29"/>
              </w:numPr>
            </w:pPr>
            <w:r w:rsidRPr="003105E2">
              <w:t>se l’utente ritiene di non poter procedere con i dati in suo possesso deve fare un clic su “</w:t>
            </w:r>
            <w:r w:rsidRPr="005D3DCB">
              <w:rPr>
                <w:rStyle w:val="Strong"/>
              </w:rPr>
              <w:t>Rigenerazione</w:t>
            </w:r>
            <w:r w:rsidRPr="003105E2">
              <w:t>”; il sistema prospetta una nuova pagina per procedere (</w:t>
            </w:r>
            <w:r>
              <w:t>cfr.</w:t>
            </w:r>
            <w:r w:rsidRPr="003105E2">
              <w:t xml:space="preserve"> </w:t>
            </w:r>
            <w:hyperlink w:anchor="_RIGENERAZIONE_DEL_CODICE" w:history="1">
              <w:r w:rsidRPr="00A64847">
                <w:rPr>
                  <w:rStyle w:val="Hyperlink"/>
                </w:rPr>
                <w:t>Rigenerazione  codice personale</w:t>
              </w:r>
            </w:hyperlink>
            <w:r w:rsidRPr="00A64847">
              <w:t>)</w:t>
            </w:r>
            <w:r w:rsidRPr="003105E2">
              <w:t>.</w:t>
            </w:r>
          </w:p>
          <w:p w:rsidR="005D3DCB" w:rsidRDefault="005D3DCB" w:rsidP="005D3DCB">
            <w:pPr>
              <w:pStyle w:val="Body"/>
              <w:ind w:left="0"/>
            </w:pPr>
            <w:r w:rsidRPr="007202C8">
              <w:rPr>
                <w:rFonts w:eastAsia="Verdana" w:cs="Verdana"/>
                <w:noProof/>
                <w:lang w:val="en-US"/>
              </w:rPr>
              <w:drawing>
                <wp:anchor distT="0" distB="0" distL="114300" distR="114300" simplePos="0" relativeHeight="252131328" behindDoc="0" locked="0" layoutInCell="1" allowOverlap="1">
                  <wp:simplePos x="0" y="0"/>
                  <wp:positionH relativeFrom="column">
                    <wp:posOffset>615747</wp:posOffset>
                  </wp:positionH>
                  <wp:positionV relativeFrom="paragraph">
                    <wp:posOffset>80696</wp:posOffset>
                  </wp:positionV>
                  <wp:extent cx="3744000" cy="734400"/>
                  <wp:effectExtent l="0" t="0" r="0" b="8890"/>
                  <wp:wrapSquare wrapText="bothSides"/>
                  <wp:docPr id="48" name="Picture 48" descr="C:\Users\nicolaia\OneDrive\PROGETTI\PROGETTI  DAL 2014\PORTALE StreamIAM new\immagini istanza abilitserv\dati errati codice pers. chiedi rigene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icolaia\OneDrive\PROGETTI\PROGETTI  DAL 2014\PORTALE StreamIAM new\immagini istanza abilitserv\dati errati codice pers. chiedi rigeneraz.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4000" cy="734400"/>
                          </a:xfrm>
                          <a:prstGeom prst="rect">
                            <a:avLst/>
                          </a:prstGeom>
                          <a:noFill/>
                          <a:ln>
                            <a:noFill/>
                          </a:ln>
                        </pic:spPr>
                      </pic:pic>
                    </a:graphicData>
                  </a:graphic>
                </wp:anchor>
              </w:drawing>
            </w:r>
          </w:p>
          <w:p w:rsidR="005D3DCB" w:rsidRDefault="005D3DCB" w:rsidP="005D3DCB">
            <w:pPr>
              <w:pStyle w:val="Body"/>
              <w:ind w:left="0"/>
            </w:pPr>
          </w:p>
          <w:p w:rsidR="005D3DCB" w:rsidRDefault="005D3DCB" w:rsidP="00063284">
            <w:pPr>
              <w:pStyle w:val="Body"/>
              <w:spacing w:before="240"/>
              <w:ind w:left="0"/>
            </w:pPr>
            <w:r>
              <w:rPr>
                <w:rFonts w:eastAsia="Verdana" w:cs="Verdana"/>
                <w:noProof/>
                <w:lang w:val="en-US"/>
              </w:rPr>
              <mc:AlternateContent>
                <mc:Choice Requires="wps">
                  <w:drawing>
                    <wp:anchor distT="0" distB="0" distL="114300" distR="114300" simplePos="0" relativeHeight="252137472" behindDoc="0" locked="0" layoutInCell="1" allowOverlap="1" wp14:anchorId="12AA5F2A" wp14:editId="2D1178F8">
                      <wp:simplePos x="0" y="0"/>
                      <wp:positionH relativeFrom="column">
                        <wp:posOffset>1054913</wp:posOffset>
                      </wp:positionH>
                      <wp:positionV relativeFrom="paragraph">
                        <wp:posOffset>159334</wp:posOffset>
                      </wp:positionV>
                      <wp:extent cx="416966" cy="161925"/>
                      <wp:effectExtent l="19050" t="19050" r="21590" b="28575"/>
                      <wp:wrapNone/>
                      <wp:docPr id="50"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966" cy="1619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F877" id="Rectangle 1246" o:spid="_x0000_s1026" style="position:absolute;margin-left:83.05pt;margin-top:12.55pt;width:32.85pt;height:12.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" strokecolor="red" strokeweight="2.25pt">
                      <v:fill opacity="0"/>
                    </v:rect>
                  </w:pict>
                </mc:Fallback>
              </mc:AlternateContent>
            </w:r>
            <w:r>
              <w:rPr>
                <w:rFonts w:eastAsia="Verdana" w:cs="Verdana"/>
                <w:noProof/>
                <w:lang w:val="en-US"/>
              </w:rPr>
              <mc:AlternateContent>
                <mc:Choice Requires="wps">
                  <w:drawing>
                    <wp:anchor distT="0" distB="0" distL="114300" distR="114300" simplePos="0" relativeHeight="252135424" behindDoc="0" locked="0" layoutInCell="1" allowOverlap="1" wp14:anchorId="12AA5F2A" wp14:editId="2D1178F8">
                      <wp:simplePos x="0" y="0"/>
                      <wp:positionH relativeFrom="column">
                        <wp:posOffset>711097</wp:posOffset>
                      </wp:positionH>
                      <wp:positionV relativeFrom="paragraph">
                        <wp:posOffset>152019</wp:posOffset>
                      </wp:positionV>
                      <wp:extent cx="343815" cy="161925"/>
                      <wp:effectExtent l="19050" t="19050" r="18415" b="28575"/>
                      <wp:wrapNone/>
                      <wp:docPr id="49"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15" cy="1619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61EE0" id="Rectangle 1246" o:spid="_x0000_s1026" style="position:absolute;margin-left:56pt;margin-top:11.95pt;width:27.05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" strokecolor="red" strokeweight="2.25pt">
                      <v:fill opacity="0"/>
                    </v:rect>
                  </w:pict>
                </mc:Fallback>
              </mc:AlternateContent>
            </w:r>
            <w:r>
              <w:rPr>
                <w:rFonts w:eastAsia="Verdana" w:cs="Verdana"/>
                <w:noProof/>
                <w:lang w:val="en-US"/>
              </w:rPr>
              <mc:AlternateContent>
                <mc:Choice Requires="wps">
                  <w:drawing>
                    <wp:anchor distT="0" distB="0" distL="114300" distR="114300" simplePos="0" relativeHeight="252133376" behindDoc="0" locked="0" layoutInCell="1" allowOverlap="1" wp14:anchorId="12AA5F2A" wp14:editId="2D1178F8">
                      <wp:simplePos x="0" y="0"/>
                      <wp:positionH relativeFrom="column">
                        <wp:posOffset>1471320</wp:posOffset>
                      </wp:positionH>
                      <wp:positionV relativeFrom="paragraph">
                        <wp:posOffset>151638</wp:posOffset>
                      </wp:positionV>
                      <wp:extent cx="285750" cy="161925"/>
                      <wp:effectExtent l="19050" t="19050" r="19050" b="28575"/>
                      <wp:wrapNone/>
                      <wp:docPr id="370"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19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11DCF" id="Rectangle 1246" o:spid="_x0000_s1026" style="position:absolute;margin-left:115.85pt;margin-top:11.95pt;width:22.5pt;height:12.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" strokecolor="red" strokeweight="2.25pt">
                      <v:fill opacity="0"/>
                    </v:rect>
                  </w:pict>
                </mc:Fallback>
              </mc:AlternateContent>
            </w:r>
          </w:p>
          <w:p w:rsidR="005D3DCB" w:rsidRDefault="005D3DCB" w:rsidP="005D3DCB">
            <w:pPr>
              <w:pStyle w:val="Body"/>
              <w:ind w:left="720"/>
            </w:pPr>
          </w:p>
          <w:p w:rsidR="005D3DCB" w:rsidRDefault="005D3DCB" w:rsidP="0054691A">
            <w:pPr>
              <w:pStyle w:val="Body"/>
              <w:numPr>
                <w:ilvl w:val="0"/>
                <w:numId w:val="30"/>
              </w:numPr>
            </w:pPr>
            <w:r w:rsidRPr="005D3DCB">
              <w:t>se l’utente non vuole procedere con l’operazione di recupero deve fare un clic su “</w:t>
            </w:r>
            <w:r w:rsidRPr="005D3DCB">
              <w:rPr>
                <w:rStyle w:val="Strong"/>
              </w:rPr>
              <w:t>Esci</w:t>
            </w:r>
            <w:r w:rsidRPr="005D3DCB">
              <w:t>”, il sistema interrompe l’attività.</w:t>
            </w:r>
          </w:p>
        </w:tc>
      </w:tr>
    </w:tbl>
    <w:p w:rsidR="005D3DCB" w:rsidRDefault="005D3DCB" w:rsidP="00881ECE"/>
    <w:p w:rsidR="00483EC6" w:rsidRDefault="00483EC6" w:rsidP="005D3DCB">
      <w:pPr>
        <w:pStyle w:val="Body"/>
      </w:pPr>
    </w:p>
    <w:p w:rsidR="00A90542" w:rsidRDefault="005D3DCB" w:rsidP="00A90542">
      <w:pPr>
        <w:pStyle w:val="Body"/>
      </w:pPr>
      <w:r w:rsidRPr="005D3DCB">
        <w:t>In caso di conferma dell’o</w:t>
      </w:r>
      <w:r w:rsidR="00A90542">
        <w:t>perazione, superati i controlli</w:t>
      </w:r>
      <w:r w:rsidRPr="005D3DCB">
        <w:t>, il sistema prospetta il segue</w:t>
      </w:r>
      <w:r w:rsidR="00A90542">
        <w:t>n</w:t>
      </w:r>
      <w:r w:rsidRPr="005D3DCB">
        <w:t>te messaggio</w:t>
      </w:r>
      <w:r w:rsidR="004C44FF">
        <w:t>:</w:t>
      </w:r>
      <w:r w:rsidRPr="005D3DCB">
        <w:t xml:space="preserve"> </w:t>
      </w:r>
    </w:p>
    <w:p w:rsidR="00A90542" w:rsidRDefault="00A90542" w:rsidP="00A90542">
      <w:pPr>
        <w:pStyle w:val="Body"/>
      </w:pPr>
    </w:p>
    <w:p w:rsidR="001912EC" w:rsidRDefault="005D3DCB" w:rsidP="005D3DCB">
      <w:pPr>
        <w:pStyle w:val="Body"/>
        <w:jc w:val="left"/>
      </w:pPr>
      <w:r w:rsidRPr="005D3DCB">
        <w:rPr>
          <w:noProof/>
          <w:lang w:val="en-US"/>
        </w:rPr>
        <mc:AlternateContent>
          <mc:Choice Requires="wps">
            <w:drawing>
              <wp:anchor distT="0" distB="0" distL="114300" distR="114300" simplePos="0" relativeHeight="252141568" behindDoc="0" locked="0" layoutInCell="1" allowOverlap="1" wp14:anchorId="16DA1D39" wp14:editId="489FD053">
                <wp:simplePos x="0" y="0"/>
                <wp:positionH relativeFrom="column">
                  <wp:posOffset>-182880</wp:posOffset>
                </wp:positionH>
                <wp:positionV relativeFrom="paragraph">
                  <wp:posOffset>546100</wp:posOffset>
                </wp:positionV>
                <wp:extent cx="419100" cy="219075"/>
                <wp:effectExtent l="19050" t="19050" r="19050" b="28575"/>
                <wp:wrapNone/>
                <wp:docPr id="101"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90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77282" id="Rectangle 1202" o:spid="_x0000_s1026" style="position:absolute;margin-left:-14.4pt;margin-top:43pt;width:33pt;height:1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" strokecolor="red" strokeweight="2.25pt">
                <v:fill opacity="0"/>
              </v:rect>
            </w:pict>
          </mc:Fallback>
        </mc:AlternateContent>
      </w:r>
      <w:r w:rsidRPr="005D3DCB">
        <w:rPr>
          <w:noProof/>
          <w:lang w:val="en-US"/>
        </w:rPr>
        <w:drawing>
          <wp:anchor distT="0" distB="0" distL="114300" distR="114300" simplePos="0" relativeHeight="252139520" behindDoc="1" locked="0" layoutInCell="1" allowOverlap="1" wp14:anchorId="281E97FC" wp14:editId="38B954CC">
            <wp:simplePos x="0" y="0"/>
            <wp:positionH relativeFrom="column">
              <wp:posOffset>-182499</wp:posOffset>
            </wp:positionH>
            <wp:positionV relativeFrom="paragraph">
              <wp:posOffset>228</wp:posOffset>
            </wp:positionV>
            <wp:extent cx="3552825" cy="809625"/>
            <wp:effectExtent l="0" t="0" r="9525"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552825" cy="809625"/>
                    </a:xfrm>
                    <a:prstGeom prst="rect">
                      <a:avLst/>
                    </a:prstGeom>
                  </pic:spPr>
                </pic:pic>
              </a:graphicData>
            </a:graphic>
            <wp14:sizeRelH relativeFrom="margin">
              <wp14:pctWidth>0</wp14:pctWidth>
            </wp14:sizeRelH>
            <wp14:sizeRelV relativeFrom="margin">
              <wp14:pctHeight>0</wp14:pctHeight>
            </wp14:sizeRelV>
          </wp:anchor>
        </w:drawing>
      </w:r>
      <w:r w:rsidRPr="005D3DCB">
        <w:t>Fare clic su “</w:t>
      </w:r>
      <w:r w:rsidRPr="001912EC">
        <w:rPr>
          <w:b/>
        </w:rPr>
        <w:t>Esci</w:t>
      </w:r>
      <w:r w:rsidRPr="005D3DCB">
        <w:t>” per terminare l’operazione</w:t>
      </w:r>
      <w:r>
        <w:t>.</w:t>
      </w:r>
      <w:r w:rsidRPr="005D3DCB">
        <w:t xml:space="preserve"> </w:t>
      </w:r>
    </w:p>
    <w:p w:rsidR="001912EC" w:rsidRDefault="001912EC" w:rsidP="005D3DCB">
      <w:pPr>
        <w:pStyle w:val="Body"/>
        <w:jc w:val="left"/>
      </w:pPr>
    </w:p>
    <w:p w:rsidR="001912EC" w:rsidRDefault="001912EC" w:rsidP="005D3DCB">
      <w:pPr>
        <w:pStyle w:val="Body"/>
        <w:jc w:val="left"/>
      </w:pPr>
    </w:p>
    <w:p w:rsidR="0070456D" w:rsidRDefault="0070456D">
      <w:pPr>
        <w:widowControl/>
        <w:spacing w:line="240" w:lineRule="auto"/>
        <w:rPr>
          <w:rFonts w:ascii="Verdana" w:hAnsi="Verdana"/>
          <w:sz w:val="20"/>
        </w:rPr>
      </w:pPr>
      <w:r>
        <w:br w:type="page"/>
      </w:r>
    </w:p>
    <w:tbl>
      <w:tblPr>
        <w:tblStyle w:val="TableGrid"/>
        <w:tblW w:w="9639" w:type="dxa"/>
        <w:tblInd w:w="-5" w:type="dxa"/>
        <w:tblLook w:val="04A0" w:firstRow="1" w:lastRow="0" w:firstColumn="1" w:lastColumn="0" w:noHBand="0" w:noVBand="1"/>
      </w:tblPr>
      <w:tblGrid>
        <w:gridCol w:w="1560"/>
        <w:gridCol w:w="8079"/>
      </w:tblGrid>
      <w:tr w:rsidR="0070456D" w:rsidTr="007F5A3E">
        <w:trPr>
          <w:trHeight w:val="1890"/>
        </w:trPr>
        <w:tc>
          <w:tcPr>
            <w:tcW w:w="1560" w:type="dxa"/>
          </w:tcPr>
          <w:p w:rsidR="0070456D" w:rsidRDefault="0070456D" w:rsidP="00584312">
            <w:pPr>
              <w:pStyle w:val="Body"/>
              <w:ind w:left="0"/>
            </w:pPr>
            <w:r>
              <w:rPr>
                <w:rFonts w:ascii="Times New Roman" w:hAnsi="Times New Roman"/>
                <w:noProof/>
                <w:lang w:val="en-US"/>
              </w:rPr>
              <w:lastRenderedPageBreak/>
              <w:drawing>
                <wp:anchor distT="0" distB="0" distL="114300" distR="114300" simplePos="0" relativeHeight="252463104" behindDoc="0" locked="0" layoutInCell="1" allowOverlap="1" wp14:anchorId="2FD8AE31" wp14:editId="269F518A">
                  <wp:simplePos x="0" y="0"/>
                  <wp:positionH relativeFrom="margin">
                    <wp:posOffset>267351</wp:posOffset>
                  </wp:positionH>
                  <wp:positionV relativeFrom="margin">
                    <wp:posOffset>358803</wp:posOffset>
                  </wp:positionV>
                  <wp:extent cx="396362" cy="364617"/>
                  <wp:effectExtent l="0" t="0" r="3810" b="0"/>
                  <wp:wrapSquare wrapText="bothSides"/>
                  <wp:docPr id="519"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783257" w:rsidRDefault="004C44FF" w:rsidP="00A6418F">
            <w:pPr>
              <w:pStyle w:val="Body"/>
              <w:spacing w:before="240"/>
              <w:ind w:left="0"/>
              <w:jc w:val="left"/>
            </w:pPr>
            <w:r w:rsidRPr="00BD7800">
              <w:t>Dopo</w:t>
            </w:r>
            <w:r w:rsidRPr="005D3DCB">
              <w:t xml:space="preserve"> </w:t>
            </w:r>
            <w:r>
              <w:t xml:space="preserve">la conferma </w:t>
            </w:r>
            <w:r w:rsidR="0070456D">
              <w:t>a</w:t>
            </w:r>
            <w:r w:rsidR="0070456D" w:rsidRPr="0063363D">
              <w:t>ll’utente viene notificato</w:t>
            </w:r>
            <w:r w:rsidR="00A6418F">
              <w:t xml:space="preserve"> </w:t>
            </w:r>
            <w:r w:rsidR="00A6418F" w:rsidRPr="005D3DCB">
              <w:t xml:space="preserve">un </w:t>
            </w:r>
            <w:r w:rsidR="00A6418F" w:rsidRPr="005D3DCB">
              <w:rPr>
                <w:rStyle w:val="Strong"/>
              </w:rPr>
              <w:t>nuovo</w:t>
            </w:r>
            <w:r w:rsidR="00A6418F">
              <w:t xml:space="preserve"> Codice Personale</w:t>
            </w:r>
            <w:r w:rsidR="0070456D" w:rsidRPr="0063363D">
              <w:t>, p</w:t>
            </w:r>
            <w:r w:rsidR="0070456D">
              <w:t>er mezzo di una e</w:t>
            </w:r>
            <w:r w:rsidR="0070456D" w:rsidRPr="0063363D">
              <w:t>mail con oggetto “</w:t>
            </w:r>
            <w:r w:rsidR="0070456D" w:rsidRPr="0063363D">
              <w:rPr>
                <w:i/>
              </w:rPr>
              <w:t xml:space="preserve">MIUR Servizio Istanze OnLine </w:t>
            </w:r>
            <w:r w:rsidR="007F5A3E">
              <w:rPr>
                <w:i/>
              </w:rPr>
              <w:t>–</w:t>
            </w:r>
            <w:r w:rsidR="0070456D" w:rsidRPr="0063363D">
              <w:rPr>
                <w:i/>
              </w:rPr>
              <w:t xml:space="preserve"> </w:t>
            </w:r>
            <w:r w:rsidR="007F5A3E">
              <w:rPr>
                <w:i/>
              </w:rPr>
              <w:t>Invio nuovo codice personale</w:t>
            </w:r>
            <w:r w:rsidR="0070456D" w:rsidRPr="0063363D">
              <w:t>”</w:t>
            </w:r>
            <w:r w:rsidR="0070456D">
              <w:t xml:space="preserve"> </w:t>
            </w:r>
            <w:r w:rsidR="0070456D" w:rsidRPr="0063363D">
              <w:t>inviata alla sua casella (istituzionale o privata)</w:t>
            </w:r>
            <w:r w:rsidR="0070456D">
              <w:t xml:space="preserve"> </w:t>
            </w:r>
            <w:r w:rsidR="0070456D" w:rsidRPr="00BD7800">
              <w:t xml:space="preserve">indicata </w:t>
            </w:r>
            <w:r w:rsidR="0070456D">
              <w:t>in fase di R</w:t>
            </w:r>
            <w:r w:rsidR="0070456D" w:rsidRPr="00BD7800">
              <w:t>egistrazione</w:t>
            </w:r>
            <w:r w:rsidR="007F5A3E">
              <w:t>.</w:t>
            </w:r>
          </w:p>
        </w:tc>
      </w:tr>
    </w:tbl>
    <w:p w:rsidR="001912EC" w:rsidRDefault="001912EC" w:rsidP="0070456D">
      <w:pPr>
        <w:pStyle w:val="Body"/>
        <w:ind w:left="0"/>
        <w:jc w:val="left"/>
      </w:pPr>
    </w:p>
    <w:p w:rsidR="0070456D" w:rsidRDefault="0070456D" w:rsidP="005D3DCB">
      <w:pPr>
        <w:pStyle w:val="Body"/>
        <w:jc w:val="left"/>
      </w:pPr>
    </w:p>
    <w:tbl>
      <w:tblPr>
        <w:tblStyle w:val="TableGrid"/>
        <w:tblW w:w="9639" w:type="dxa"/>
        <w:tblInd w:w="-5" w:type="dxa"/>
        <w:tblLook w:val="04A0" w:firstRow="1" w:lastRow="0" w:firstColumn="1" w:lastColumn="0" w:noHBand="0" w:noVBand="1"/>
      </w:tblPr>
      <w:tblGrid>
        <w:gridCol w:w="1560"/>
        <w:gridCol w:w="8079"/>
      </w:tblGrid>
      <w:tr w:rsidR="001912EC" w:rsidTr="00362FDE">
        <w:trPr>
          <w:trHeight w:val="1550"/>
        </w:trPr>
        <w:tc>
          <w:tcPr>
            <w:tcW w:w="1560" w:type="dxa"/>
          </w:tcPr>
          <w:p w:rsidR="001912EC" w:rsidRDefault="007F5A3E" w:rsidP="00063284">
            <w:pPr>
              <w:pStyle w:val="Body"/>
              <w:ind w:left="0"/>
            </w:pPr>
            <w:r w:rsidRPr="005B1914">
              <w:rPr>
                <w:noProof/>
                <w:spacing w:val="-1"/>
                <w:lang w:val="en-US"/>
              </w:rPr>
              <w:drawing>
                <wp:anchor distT="0" distB="0" distL="114300" distR="114300" simplePos="0" relativeHeight="252465152" behindDoc="1" locked="0" layoutInCell="1" allowOverlap="1" wp14:anchorId="48D1090C" wp14:editId="1654FB03">
                  <wp:simplePos x="0" y="0"/>
                  <wp:positionH relativeFrom="column">
                    <wp:posOffset>215189</wp:posOffset>
                  </wp:positionH>
                  <wp:positionV relativeFrom="paragraph">
                    <wp:posOffset>327660</wp:posOffset>
                  </wp:positionV>
                  <wp:extent cx="364616" cy="364616"/>
                  <wp:effectExtent l="0" t="0" r="0" b="0"/>
                  <wp:wrapTight wrapText="bothSides">
                    <wp:wrapPolygon edited="0">
                      <wp:start x="0" y="0"/>
                      <wp:lineTo x="0" y="20321"/>
                      <wp:lineTo x="20321" y="20321"/>
                      <wp:lineTo x="20321" y="0"/>
                      <wp:lineTo x="0" y="0"/>
                    </wp:wrapPolygon>
                  </wp:wrapTight>
                  <wp:docPr id="172"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62FDE" w:rsidRDefault="008A1778" w:rsidP="00362FDE">
            <w:pPr>
              <w:pStyle w:val="Body"/>
              <w:spacing w:before="240"/>
              <w:ind w:left="0"/>
            </w:pPr>
            <w:r>
              <w:t>La e</w:t>
            </w:r>
            <w:r w:rsidR="001912EC" w:rsidRPr="001912EC">
              <w:t xml:space="preserve">mail inviata dal sistema non contiene il </w:t>
            </w:r>
            <w:hyperlink w:anchor="_Modulo_di_adesione" w:history="1">
              <w:r w:rsidR="001912EC" w:rsidRPr="001912EC">
                <w:rPr>
                  <w:rStyle w:val="Hyperlink"/>
                </w:rPr>
                <w:t>Modulo di Adesione</w:t>
              </w:r>
            </w:hyperlink>
            <w:r w:rsidR="001912EC" w:rsidRPr="001912EC">
              <w:t xml:space="preserve"> o altri allegati. Nel caso sia necessario accedere al proprio Modulo di Adesione, consultare l’Archivio Personale (cfr</w:t>
            </w:r>
            <w:hyperlink w:anchor="_CONSULTAZIONE_ARCHIVIO_PERSONALE" w:history="1">
              <w:r w:rsidR="001912EC" w:rsidRPr="00A64847">
                <w:rPr>
                  <w:rStyle w:val="Hyperlink"/>
                </w:rPr>
                <w:t>. Consultazione Archivio Personale</w:t>
              </w:r>
            </w:hyperlink>
            <w:r w:rsidR="001912EC" w:rsidRPr="00A64847">
              <w:t>).</w:t>
            </w:r>
          </w:p>
        </w:tc>
      </w:tr>
    </w:tbl>
    <w:p w:rsidR="00813EEC" w:rsidRDefault="00813EEC" w:rsidP="005D3DCB">
      <w:pPr>
        <w:pStyle w:val="Body"/>
        <w:jc w:val="left"/>
      </w:pPr>
    </w:p>
    <w:p w:rsidR="00813EEC" w:rsidRDefault="00813EEC">
      <w:pPr>
        <w:widowControl/>
        <w:spacing w:line="240" w:lineRule="auto"/>
        <w:rPr>
          <w:rFonts w:ascii="Verdana" w:hAnsi="Verdana"/>
          <w:sz w:val="20"/>
        </w:rPr>
      </w:pPr>
      <w:r>
        <w:br w:type="page"/>
      </w:r>
    </w:p>
    <w:p w:rsidR="00813EEC" w:rsidRDefault="00813EEC" w:rsidP="00813EEC">
      <w:pPr>
        <w:pStyle w:val="Heading2"/>
      </w:pPr>
      <w:bookmarkStart w:id="32" w:name="_GESTIONE_INDIRIZZO_POSTA"/>
      <w:bookmarkStart w:id="33" w:name="_Toc472334511"/>
      <w:bookmarkEnd w:id="32"/>
      <w:r w:rsidRPr="00813EEC">
        <w:lastRenderedPageBreak/>
        <w:t>GESTIONE INDIRIZZO POSTA CERTIFICATA</w:t>
      </w:r>
      <w:bookmarkEnd w:id="33"/>
      <w:r w:rsidRPr="00813EEC">
        <w:t xml:space="preserve"> </w:t>
      </w:r>
    </w:p>
    <w:p w:rsidR="00A6418F" w:rsidRPr="00A6418F" w:rsidRDefault="00A6418F" w:rsidP="00A6418F"/>
    <w:p w:rsidR="00813EEC" w:rsidRDefault="00813EEC" w:rsidP="005D2A23">
      <w:pPr>
        <w:pStyle w:val="Body"/>
        <w:jc w:val="left"/>
      </w:pPr>
      <w:r>
        <w:t>La funzione consente di gestire le informazioni relative alla casella di Posta Certificata dell’utente. Attraverso questa funzione</w:t>
      </w:r>
      <w:r w:rsidR="005D2A23">
        <w:t xml:space="preserve"> </w:t>
      </w:r>
      <w:r>
        <w:t>è possibile inserire, modificare o cancellare un indirizzo di posta certificata o</w:t>
      </w:r>
      <w:r w:rsidR="005D2A23">
        <w:t xml:space="preserve"> di reperirne le credenziali</w:t>
      </w:r>
      <w:r>
        <w:t>, qualora l’utente sia stato incluso nel processo di creazione automatica di</w:t>
      </w:r>
      <w:r w:rsidR="00963818">
        <w:t xml:space="preserve"> un indirizzo Posta Certificata.</w:t>
      </w:r>
    </w:p>
    <w:p w:rsidR="00813EEC" w:rsidRDefault="00813EEC" w:rsidP="00813EEC">
      <w:pPr>
        <w:pStyle w:val="Body"/>
      </w:pPr>
      <w:r>
        <w:t>Di seguito le modalità per procedere.</w:t>
      </w:r>
    </w:p>
    <w:p w:rsidR="00813EEC" w:rsidRDefault="00813EEC" w:rsidP="00813EEC">
      <w:pPr>
        <w:pStyle w:val="Body"/>
      </w:pPr>
    </w:p>
    <w:p w:rsidR="00813EEC" w:rsidRDefault="00813EEC" w:rsidP="00813EEC">
      <w:pPr>
        <w:pStyle w:val="Body"/>
      </w:pPr>
      <w:r>
        <w:t>Dalla schermata principale dell’Area riservata delle “Istanze on line” selezionare</w:t>
      </w:r>
      <w:r w:rsidR="00063284">
        <w:t xml:space="preserve"> nelle “Funzioni di Servizio”</w:t>
      </w:r>
      <w:r>
        <w:t xml:space="preserve"> la voce “Gestio</w:t>
      </w:r>
      <w:r w:rsidR="00063284">
        <w:t>ne Indirizzo Posta Certificata”.</w:t>
      </w:r>
    </w:p>
    <w:p w:rsidR="00E86BF8" w:rsidRDefault="00E86BF8" w:rsidP="00813EEC">
      <w:pPr>
        <w:pStyle w:val="Body"/>
      </w:pPr>
    </w:p>
    <w:p w:rsidR="00813EEC" w:rsidRDefault="00E86BF8" w:rsidP="00813EEC">
      <w:pPr>
        <w:pStyle w:val="Body"/>
      </w:pPr>
      <w:r>
        <w:rPr>
          <w:rFonts w:eastAsia="Verdana" w:cs="Verdana"/>
          <w:noProof/>
          <w:sz w:val="29"/>
          <w:szCs w:val="29"/>
          <w:lang w:val="en-US"/>
        </w:rPr>
        <mc:AlternateContent>
          <mc:Choice Requires="wps">
            <w:drawing>
              <wp:anchor distT="0" distB="0" distL="114300" distR="114300" simplePos="0" relativeHeight="252145664" behindDoc="0" locked="0" layoutInCell="1" allowOverlap="1" wp14:anchorId="595258B4" wp14:editId="4721E335">
                <wp:simplePos x="0" y="0"/>
                <wp:positionH relativeFrom="column">
                  <wp:posOffset>-109728</wp:posOffset>
                </wp:positionH>
                <wp:positionV relativeFrom="paragraph">
                  <wp:posOffset>1842211</wp:posOffset>
                </wp:positionV>
                <wp:extent cx="1409700" cy="190195"/>
                <wp:effectExtent l="19050" t="19050" r="19050" b="19685"/>
                <wp:wrapNone/>
                <wp:docPr id="52"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9019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E7854" id="Rectangle 2187" o:spid="_x0000_s1026" style="position:absolute;margin-left:-8.65pt;margin-top:145.05pt;width:111pt;height: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" strokecolor="red" strokeweight="2.25pt">
                <v:fill opacity="0"/>
              </v:rect>
            </w:pict>
          </mc:Fallback>
        </mc:AlternateContent>
      </w:r>
      <w:r w:rsidR="00813EEC">
        <w:rPr>
          <w:noProof/>
          <w:lang w:val="en-US"/>
        </w:rPr>
        <w:drawing>
          <wp:inline distT="0" distB="0" distL="0" distR="0" wp14:anchorId="77DE29E9" wp14:editId="20FAC074">
            <wp:extent cx="5391150" cy="3498488"/>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E86BF8" w:rsidRDefault="00E86BF8">
      <w:pPr>
        <w:widowControl/>
        <w:spacing w:line="240" w:lineRule="auto"/>
        <w:rPr>
          <w:rFonts w:ascii="Verdana" w:hAnsi="Verdana"/>
          <w:sz w:val="20"/>
        </w:rPr>
      </w:pPr>
      <w:r>
        <w:br w:type="page"/>
      </w:r>
    </w:p>
    <w:p w:rsidR="00E86BF8" w:rsidRDefault="00E86BF8" w:rsidP="00813EEC">
      <w:pPr>
        <w:pStyle w:val="Body"/>
      </w:pPr>
      <w:r w:rsidRPr="00E86BF8">
        <w:lastRenderedPageBreak/>
        <w:t>Se per l’utente è stata creata una casella Posta Certificata, il sistema presenta la casella associata all’utente in formato protetto</w:t>
      </w:r>
      <w:r>
        <w:t>:</w:t>
      </w:r>
    </w:p>
    <w:p w:rsidR="00E86BF8" w:rsidRDefault="00E86BF8" w:rsidP="00813EEC">
      <w:pPr>
        <w:pStyle w:val="Body"/>
      </w:pPr>
      <w:r w:rsidRPr="00423E4F">
        <w:rPr>
          <w:rFonts w:eastAsia="Verdana" w:cs="Verdana"/>
          <w:noProof/>
          <w:lang w:val="en-US"/>
        </w:rPr>
        <w:drawing>
          <wp:anchor distT="0" distB="0" distL="114300" distR="114300" simplePos="0" relativeHeight="252147712" behindDoc="1" locked="0" layoutInCell="1" allowOverlap="1" wp14:anchorId="734B8A45" wp14:editId="34046BB5">
            <wp:simplePos x="0" y="0"/>
            <wp:positionH relativeFrom="margin">
              <wp:posOffset>-285115</wp:posOffset>
            </wp:positionH>
            <wp:positionV relativeFrom="paragraph">
              <wp:posOffset>290830</wp:posOffset>
            </wp:positionV>
            <wp:extent cx="4100195" cy="1431290"/>
            <wp:effectExtent l="0" t="0" r="0" b="0"/>
            <wp:wrapTight wrapText="bothSides">
              <wp:wrapPolygon edited="0">
                <wp:start x="0" y="0"/>
                <wp:lineTo x="0" y="21274"/>
                <wp:lineTo x="21476" y="21274"/>
                <wp:lineTo x="21476" y="0"/>
                <wp:lineTo x="0" y="0"/>
              </wp:wrapPolygon>
            </wp:wrapTight>
            <wp:docPr id="53" name="Picture 53" descr="C:\Users\nicolaia\OneDrive\PROGETTI\PROGETTI  DAL 2014\PORTALE StreamIAM new\immagini istanza abilitserv\gest posta c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nicolaia\OneDrive\PROGETTI\PROGETTI  DAL 2014\PORTALE StreamIAM new\immagini istanza abilitserv\gest posta cer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0195"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BF8" w:rsidRDefault="00E86BF8" w:rsidP="00E86BF8">
      <w:pPr>
        <w:pStyle w:val="Body"/>
        <w:jc w:val="left"/>
      </w:pPr>
      <w:r w:rsidRPr="00E86BF8">
        <w:t>Fare clic su “</w:t>
      </w:r>
      <w:r w:rsidRPr="00E86BF8">
        <w:rPr>
          <w:rStyle w:val="Strong"/>
        </w:rPr>
        <w:t>Modifica</w:t>
      </w:r>
      <w:r w:rsidRPr="00E86BF8">
        <w:t>” per procedere con l’aggiornamento dell’indirizzo di Posta Certificata.</w:t>
      </w:r>
    </w:p>
    <w:p w:rsidR="00E86BF8" w:rsidRDefault="00963818" w:rsidP="00E86BF8">
      <w:pPr>
        <w:pStyle w:val="Body"/>
        <w:jc w:val="left"/>
      </w:pPr>
      <w:r>
        <w:rPr>
          <w:rFonts w:eastAsia="Verdana" w:cs="Verdana"/>
          <w:noProof/>
          <w:lang w:val="en-US"/>
        </w:rPr>
        <mc:AlternateContent>
          <mc:Choice Requires="wps">
            <w:drawing>
              <wp:anchor distT="0" distB="0" distL="114300" distR="114300" simplePos="0" relativeHeight="252175360" behindDoc="0" locked="0" layoutInCell="1" allowOverlap="1" wp14:anchorId="585A6BEA" wp14:editId="1FEAD58A">
                <wp:simplePos x="0" y="0"/>
                <wp:positionH relativeFrom="column">
                  <wp:posOffset>-60590</wp:posOffset>
                </wp:positionH>
                <wp:positionV relativeFrom="paragraph">
                  <wp:posOffset>374176</wp:posOffset>
                </wp:positionV>
                <wp:extent cx="252436" cy="133350"/>
                <wp:effectExtent l="19050" t="19050" r="14605" b="19050"/>
                <wp:wrapNone/>
                <wp:docPr id="67"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36" cy="1333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A680C" id="Rectangle 2292" o:spid="_x0000_s1026" style="position:absolute;margin-left:-4.75pt;margin-top:29.45pt;width:19.9pt;height:1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" strokecolor="red" strokeweight="2.25pt">
                <v:fill opacity="0"/>
              </v:rect>
            </w:pict>
          </mc:Fallback>
        </mc:AlternateContent>
      </w:r>
      <w:r w:rsidR="00CC7D26">
        <w:rPr>
          <w:rFonts w:eastAsia="Verdana" w:cs="Verdana"/>
          <w:noProof/>
          <w:lang w:val="en-US"/>
        </w:rPr>
        <mc:AlternateContent>
          <mc:Choice Requires="wps">
            <w:drawing>
              <wp:anchor distT="0" distB="0" distL="114300" distR="114300" simplePos="0" relativeHeight="252181504" behindDoc="0" locked="0" layoutInCell="1" allowOverlap="1" wp14:anchorId="066AB929" wp14:editId="474E1157">
                <wp:simplePos x="0" y="0"/>
                <wp:positionH relativeFrom="column">
                  <wp:posOffset>1274193</wp:posOffset>
                </wp:positionH>
                <wp:positionV relativeFrom="paragraph">
                  <wp:posOffset>375033</wp:posOffset>
                </wp:positionV>
                <wp:extent cx="273050" cy="132080"/>
                <wp:effectExtent l="19050" t="20320" r="22225" b="19050"/>
                <wp:wrapNone/>
                <wp:docPr id="208" name="Rectangl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3208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2C735" id="Rectangle 2294" o:spid="_x0000_s1026" style="position:absolute;margin-left:100.35pt;margin-top:29.55pt;width:21.5pt;height:10.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" strokecolor="red" strokeweight="2.25pt">
                <v:fill opacity="0"/>
              </v:rect>
            </w:pict>
          </mc:Fallback>
        </mc:AlternateContent>
      </w:r>
      <w:r w:rsidR="00CC7D26">
        <w:rPr>
          <w:rFonts w:eastAsia="Verdana" w:cs="Verdana"/>
          <w:noProof/>
          <w:lang w:val="en-US"/>
        </w:rPr>
        <mc:AlternateContent>
          <mc:Choice Requires="wps">
            <w:drawing>
              <wp:anchor distT="0" distB="0" distL="114300" distR="114300" simplePos="0" relativeHeight="252179456" behindDoc="0" locked="0" layoutInCell="1" allowOverlap="1" wp14:anchorId="75118FB4" wp14:editId="3DC2D883">
                <wp:simplePos x="0" y="0"/>
                <wp:positionH relativeFrom="column">
                  <wp:posOffset>560717</wp:posOffset>
                </wp:positionH>
                <wp:positionV relativeFrom="paragraph">
                  <wp:posOffset>373895</wp:posOffset>
                </wp:positionV>
                <wp:extent cx="704850" cy="132080"/>
                <wp:effectExtent l="15875" t="20320" r="22225" b="19050"/>
                <wp:wrapNone/>
                <wp:docPr id="70" name="Rectangle 2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3208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9CF5" id="Rectangle 2264" o:spid="_x0000_s1026" style="position:absolute;margin-left:44.15pt;margin-top:29.45pt;width:55.5pt;height:10.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" strokecolor="red" strokeweight="2.25pt">
                <v:fill opacity="0"/>
              </v:rect>
            </w:pict>
          </mc:Fallback>
        </mc:AlternateContent>
      </w:r>
      <w:r w:rsidR="00CC7D26">
        <w:rPr>
          <w:rFonts w:eastAsia="Verdana" w:cs="Verdana"/>
          <w:noProof/>
          <w:lang w:val="en-US"/>
        </w:rPr>
        <mc:AlternateContent>
          <mc:Choice Requires="wps">
            <w:drawing>
              <wp:anchor distT="0" distB="0" distL="114300" distR="114300" simplePos="0" relativeHeight="252177408" behindDoc="0" locked="0" layoutInCell="1" allowOverlap="1" wp14:anchorId="2FDCA56C" wp14:editId="3EC2F461">
                <wp:simplePos x="0" y="0"/>
                <wp:positionH relativeFrom="column">
                  <wp:posOffset>189781</wp:posOffset>
                </wp:positionH>
                <wp:positionV relativeFrom="paragraph">
                  <wp:posOffset>378077</wp:posOffset>
                </wp:positionV>
                <wp:extent cx="273050" cy="132080"/>
                <wp:effectExtent l="19050" t="20320" r="22225" b="19050"/>
                <wp:wrapNone/>
                <wp:docPr id="69" name="Rectangl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3208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B4D2" id="Rectangle 2294" o:spid="_x0000_s1026" style="position:absolute;margin-left:14.95pt;margin-top:29.75pt;width:21.5pt;height:10.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" strokecolor="red" strokeweight="2.25pt">
                <v:fill opacity="0"/>
              </v:rect>
            </w:pict>
          </mc:Fallback>
        </mc:AlternateContent>
      </w:r>
      <w:r w:rsidR="00E86BF8">
        <w:t>Fare clic su “</w:t>
      </w:r>
      <w:r w:rsidR="00E86BF8">
        <w:rPr>
          <w:rStyle w:val="Strong"/>
        </w:rPr>
        <w:t>Cancella”</w:t>
      </w:r>
      <w:r w:rsidR="00E86BF8" w:rsidRPr="00E86BF8">
        <w:t xml:space="preserve"> per cancellare l’indirizzo di Posta Certificata</w:t>
      </w:r>
      <w:r w:rsidR="00E86BF8">
        <w:t>.</w:t>
      </w:r>
    </w:p>
    <w:p w:rsidR="00E86BF8" w:rsidRPr="00E86BF8" w:rsidRDefault="00E86BF8" w:rsidP="00E86BF8">
      <w:pPr>
        <w:pStyle w:val="Body"/>
        <w:ind w:left="5760"/>
        <w:jc w:val="left"/>
        <w:rPr>
          <w:rStyle w:val="Strong"/>
        </w:rPr>
      </w:pPr>
      <w:r>
        <w:t>Fare clic su “</w:t>
      </w:r>
      <w:r w:rsidRPr="00E86BF8">
        <w:rPr>
          <w:rStyle w:val="Strong"/>
        </w:rPr>
        <w:t xml:space="preserve">Reinvia codice di  </w:t>
      </w:r>
    </w:p>
    <w:p w:rsidR="00E86BF8" w:rsidRDefault="00E86BF8" w:rsidP="00E86BF8">
      <w:pPr>
        <w:pStyle w:val="Body"/>
        <w:ind w:left="5760"/>
        <w:jc w:val="left"/>
      </w:pPr>
      <w:r w:rsidRPr="00E86BF8">
        <w:rPr>
          <w:rStyle w:val="Strong"/>
        </w:rPr>
        <w:t xml:space="preserve">      validazione</w:t>
      </w:r>
      <w:r>
        <w:t>”</w:t>
      </w:r>
      <w:r w:rsidRPr="00E86BF8">
        <w:t xml:space="preserve"> per richiedere un </w:t>
      </w:r>
    </w:p>
    <w:p w:rsidR="0089391A" w:rsidRDefault="00E86BF8" w:rsidP="00E86BF8">
      <w:pPr>
        <w:pStyle w:val="Body"/>
        <w:ind w:left="5760"/>
        <w:jc w:val="left"/>
      </w:pPr>
      <w:r>
        <w:t xml:space="preserve">      </w:t>
      </w:r>
      <w:r w:rsidRPr="00E86BF8">
        <w:t xml:space="preserve">nuovo codice di validazione </w:t>
      </w:r>
    </w:p>
    <w:p w:rsidR="00E86BF8" w:rsidRDefault="0089391A" w:rsidP="00E86BF8">
      <w:pPr>
        <w:pStyle w:val="Body"/>
        <w:ind w:left="5760"/>
        <w:jc w:val="left"/>
      </w:pPr>
      <w:r>
        <w:t xml:space="preserve">      </w:t>
      </w:r>
      <w:r w:rsidR="00E86BF8" w:rsidRPr="00E86BF8">
        <w:t>dell’indirizzo di Posta certificata</w:t>
      </w:r>
      <w:r w:rsidR="00E86BF8">
        <w:t>.</w:t>
      </w:r>
    </w:p>
    <w:p w:rsidR="0089391A" w:rsidRDefault="0089391A" w:rsidP="00E86BF8">
      <w:pPr>
        <w:pStyle w:val="Body"/>
        <w:ind w:left="5760"/>
        <w:jc w:val="left"/>
      </w:pPr>
    </w:p>
    <w:p w:rsidR="00E86BF8" w:rsidRDefault="00E86BF8" w:rsidP="009C542F"/>
    <w:tbl>
      <w:tblPr>
        <w:tblStyle w:val="TableGrid"/>
        <w:tblW w:w="9639" w:type="dxa"/>
        <w:tblInd w:w="-5" w:type="dxa"/>
        <w:tblLook w:val="04A0" w:firstRow="1" w:lastRow="0" w:firstColumn="1" w:lastColumn="0" w:noHBand="0" w:noVBand="1"/>
      </w:tblPr>
      <w:tblGrid>
        <w:gridCol w:w="1560"/>
        <w:gridCol w:w="8079"/>
      </w:tblGrid>
      <w:tr w:rsidR="00362FDE" w:rsidTr="00063284">
        <w:trPr>
          <w:trHeight w:val="908"/>
        </w:trPr>
        <w:tc>
          <w:tcPr>
            <w:tcW w:w="1560" w:type="dxa"/>
          </w:tcPr>
          <w:p w:rsidR="00362FDE" w:rsidRDefault="00362FDE" w:rsidP="00063284">
            <w:pPr>
              <w:pStyle w:val="Body"/>
              <w:ind w:left="0"/>
            </w:pPr>
            <w:r w:rsidRPr="005B1914">
              <w:rPr>
                <w:noProof/>
                <w:spacing w:val="-1"/>
                <w:lang w:val="en-US"/>
              </w:rPr>
              <w:drawing>
                <wp:anchor distT="0" distB="0" distL="114300" distR="114300" simplePos="0" relativeHeight="252162048" behindDoc="1" locked="0" layoutInCell="1" allowOverlap="1" wp14:anchorId="20DC214B" wp14:editId="37F5EEEC">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63"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62FDE" w:rsidRDefault="00362FDE" w:rsidP="00063284">
            <w:pPr>
              <w:pStyle w:val="Body"/>
              <w:spacing w:before="240"/>
              <w:ind w:left="0"/>
            </w:pPr>
            <w:r>
              <w:t xml:space="preserve">Se </w:t>
            </w:r>
            <w:r w:rsidRPr="00362FDE">
              <w:t>la casella di posta elettronica non è stata validata, non sarà possibile visualizzare le credenziali (cfr</w:t>
            </w:r>
            <w:r w:rsidRPr="00A64847">
              <w:t xml:space="preserve">. </w:t>
            </w:r>
            <w:hyperlink w:anchor="_VALIDAZIONE_INDIRIZZO_POSTA" w:history="1">
              <w:r w:rsidRPr="00A64847">
                <w:rPr>
                  <w:rStyle w:val="Hyperlink"/>
                </w:rPr>
                <w:t>Validazione indirizzo posta certificata</w:t>
              </w:r>
            </w:hyperlink>
            <w:r w:rsidRPr="00A64847">
              <w:t>).</w:t>
            </w:r>
          </w:p>
        </w:tc>
      </w:tr>
    </w:tbl>
    <w:p w:rsidR="00034E0C" w:rsidRDefault="00034E0C" w:rsidP="009C542F"/>
    <w:p w:rsidR="00362FDE" w:rsidRDefault="00362FDE" w:rsidP="009C542F"/>
    <w:tbl>
      <w:tblPr>
        <w:tblStyle w:val="TableGrid"/>
        <w:tblW w:w="9639" w:type="dxa"/>
        <w:tblInd w:w="-5" w:type="dxa"/>
        <w:tblLook w:val="04A0" w:firstRow="1" w:lastRow="0" w:firstColumn="1" w:lastColumn="0" w:noHBand="0" w:noVBand="1"/>
      </w:tblPr>
      <w:tblGrid>
        <w:gridCol w:w="1560"/>
        <w:gridCol w:w="8079"/>
      </w:tblGrid>
      <w:tr w:rsidR="00362FDE" w:rsidTr="00063284">
        <w:trPr>
          <w:trHeight w:val="908"/>
        </w:trPr>
        <w:tc>
          <w:tcPr>
            <w:tcW w:w="1560" w:type="dxa"/>
          </w:tcPr>
          <w:p w:rsidR="00362FDE" w:rsidRDefault="00362FDE" w:rsidP="00063284">
            <w:pPr>
              <w:pStyle w:val="Body"/>
              <w:ind w:left="0"/>
            </w:pPr>
            <w:r w:rsidRPr="005B1914">
              <w:rPr>
                <w:noProof/>
                <w:spacing w:val="-1"/>
                <w:lang w:val="en-US"/>
              </w:rPr>
              <w:drawing>
                <wp:anchor distT="0" distB="0" distL="114300" distR="114300" simplePos="0" relativeHeight="252164096" behindDoc="1" locked="0" layoutInCell="1" allowOverlap="1" wp14:anchorId="3D8BAF31" wp14:editId="32CCC3AB">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64"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62FDE" w:rsidRDefault="00362FDE" w:rsidP="00063284">
            <w:pPr>
              <w:pStyle w:val="Body"/>
              <w:spacing w:before="240"/>
              <w:ind w:left="0"/>
            </w:pPr>
            <w:r>
              <w:t xml:space="preserve">Se </w:t>
            </w:r>
            <w:r w:rsidRPr="00362FDE">
              <w:t>l’utente non vuole procedere con l’operazione deve fare un clic su “</w:t>
            </w:r>
            <w:r w:rsidRPr="00362FDE">
              <w:rPr>
                <w:rStyle w:val="Strong"/>
              </w:rPr>
              <w:t>Esci</w:t>
            </w:r>
            <w:r>
              <w:t>”,</w:t>
            </w:r>
            <w:r w:rsidRPr="00362FDE">
              <w:t xml:space="preserve"> il sistema interrompe l’attività.</w:t>
            </w:r>
          </w:p>
        </w:tc>
      </w:tr>
    </w:tbl>
    <w:p w:rsidR="00362FDE" w:rsidRDefault="00362FDE" w:rsidP="009C542F"/>
    <w:p w:rsidR="00362FDE" w:rsidRDefault="00362FDE" w:rsidP="009C542F"/>
    <w:p w:rsidR="009C542F" w:rsidRDefault="009C542F" w:rsidP="009C542F"/>
    <w:p w:rsidR="009C542F" w:rsidRDefault="009C542F" w:rsidP="00813EEC">
      <w:pPr>
        <w:pStyle w:val="Body"/>
      </w:pPr>
      <w:r w:rsidRPr="009C542F">
        <w:t>Al clic su “</w:t>
      </w:r>
      <w:r w:rsidRPr="009C542F">
        <w:rPr>
          <w:rStyle w:val="Strong"/>
        </w:rPr>
        <w:t>Modifica</w:t>
      </w:r>
      <w:r w:rsidRPr="009C542F">
        <w:t>”, il sistema presenta una pagina in cui digitare l’indirizzo di posta. Il campo viene preimpostato con l’eventuale indirizzo precedentemente salvato dall’utente.</w:t>
      </w:r>
    </w:p>
    <w:p w:rsidR="009C542F" w:rsidRDefault="009C542F" w:rsidP="00813EEC">
      <w:pPr>
        <w:pStyle w:val="Body"/>
      </w:pPr>
    </w:p>
    <w:p w:rsidR="009C542F" w:rsidRDefault="009C542F" w:rsidP="00813EEC">
      <w:pPr>
        <w:pStyle w:val="Body"/>
      </w:pPr>
      <w:r w:rsidRPr="00423E4F">
        <w:rPr>
          <w:rFonts w:eastAsia="Verdana" w:cs="Verdana"/>
          <w:noProof/>
          <w:lang w:val="en-US"/>
        </w:rPr>
        <w:drawing>
          <wp:anchor distT="0" distB="0" distL="114300" distR="114300" simplePos="0" relativeHeight="252153856" behindDoc="1" locked="0" layoutInCell="1" allowOverlap="1" wp14:anchorId="43254992" wp14:editId="08843012">
            <wp:simplePos x="0" y="0"/>
            <wp:positionH relativeFrom="margin">
              <wp:posOffset>-345057</wp:posOffset>
            </wp:positionH>
            <wp:positionV relativeFrom="paragraph">
              <wp:posOffset>160211</wp:posOffset>
            </wp:positionV>
            <wp:extent cx="4679950" cy="1171575"/>
            <wp:effectExtent l="0" t="0" r="6350" b="9525"/>
            <wp:wrapTight wrapText="bothSides">
              <wp:wrapPolygon edited="0">
                <wp:start x="0" y="0"/>
                <wp:lineTo x="0" y="21424"/>
                <wp:lineTo x="21541" y="21424"/>
                <wp:lineTo x="21541" y="0"/>
                <wp:lineTo x="0" y="0"/>
              </wp:wrapPolygon>
            </wp:wrapTight>
            <wp:docPr id="57" name="Picture 57" descr="C:\Users\nicolaia\OneDrive\PROGETTI\PROGETTI  DAL 2014\PORTALE StreamIAM new\immagini istanza abilitserv\modifica posta c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nicolaia\OneDrive\PROGETTI\PROGETTI  DAL 2014\PORTALE StreamIAM new\immagini istanza abilitserv\modifica posta cer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99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42F" w:rsidRDefault="009C542F" w:rsidP="00813EEC">
      <w:pPr>
        <w:pStyle w:val="Body"/>
      </w:pPr>
    </w:p>
    <w:p w:rsidR="009C542F" w:rsidRDefault="009C542F" w:rsidP="00813EEC">
      <w:pPr>
        <w:pStyle w:val="Body"/>
      </w:pPr>
    </w:p>
    <w:p w:rsidR="009C542F" w:rsidRDefault="009C542F" w:rsidP="00813EEC">
      <w:pPr>
        <w:pStyle w:val="Body"/>
      </w:pPr>
      <w:r w:rsidRPr="009C542F">
        <w:t>Fare clic su “</w:t>
      </w:r>
      <w:r w:rsidRPr="009C542F">
        <w:rPr>
          <w:rStyle w:val="Strong"/>
        </w:rPr>
        <w:t>Conferma</w:t>
      </w:r>
      <w:r w:rsidRPr="009C542F">
        <w:t>”.</w:t>
      </w:r>
      <w:r>
        <w:rPr>
          <w:rFonts w:cs="Verdana"/>
          <w:noProof/>
          <w:lang w:val="en-US"/>
        </w:rPr>
        <mc:AlternateContent>
          <mc:Choice Requires="wps">
            <w:drawing>
              <wp:anchor distT="0" distB="0" distL="114300" distR="114300" simplePos="0" relativeHeight="252155904" behindDoc="0" locked="0" layoutInCell="1" allowOverlap="1" wp14:anchorId="4D372836" wp14:editId="580E7988">
                <wp:simplePos x="0" y="0"/>
                <wp:positionH relativeFrom="column">
                  <wp:posOffset>-180148</wp:posOffset>
                </wp:positionH>
                <wp:positionV relativeFrom="paragraph">
                  <wp:posOffset>243253</wp:posOffset>
                </wp:positionV>
                <wp:extent cx="447675" cy="142875"/>
                <wp:effectExtent l="19050" t="19050" r="28575" b="28575"/>
                <wp:wrapNone/>
                <wp:docPr id="58"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C9101" id="Rectangle 2293" o:spid="_x0000_s1026" style="position:absolute;margin-left:-14.2pt;margin-top:19.15pt;width:35.25pt;height:11.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" strokecolor="red" strokeweight="2.25pt">
                <v:fill opacity="0"/>
              </v:rect>
            </w:pict>
          </mc:Fallback>
        </mc:AlternateContent>
      </w:r>
    </w:p>
    <w:p w:rsidR="009C542F" w:rsidRDefault="009C542F" w:rsidP="00813EEC">
      <w:pPr>
        <w:pStyle w:val="Body"/>
      </w:pPr>
      <w:r>
        <w:rPr>
          <w:rFonts w:cs="Verdana"/>
          <w:noProof/>
          <w:lang w:val="en-US"/>
        </w:rPr>
        <mc:AlternateContent>
          <mc:Choice Requires="wps">
            <w:drawing>
              <wp:anchor distT="0" distB="0" distL="114300" distR="114300" simplePos="0" relativeHeight="252157952" behindDoc="0" locked="0" layoutInCell="1" allowOverlap="1" wp14:anchorId="4D372836" wp14:editId="580E7988">
                <wp:simplePos x="0" y="0"/>
                <wp:positionH relativeFrom="column">
                  <wp:posOffset>268353</wp:posOffset>
                </wp:positionH>
                <wp:positionV relativeFrom="paragraph">
                  <wp:posOffset>9477</wp:posOffset>
                </wp:positionV>
                <wp:extent cx="447675" cy="142875"/>
                <wp:effectExtent l="19050" t="19050" r="28575" b="28575"/>
                <wp:wrapNone/>
                <wp:docPr id="59"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B864C" id="Rectangle 2293" o:spid="_x0000_s1026" style="position:absolute;margin-left:21.15pt;margin-top:.75pt;width:35.25pt;height:11.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" strokecolor="red" strokeweight="2.25pt">
                <v:fill opacity="0"/>
              </v:rect>
            </w:pict>
          </mc:Fallback>
        </mc:AlternateContent>
      </w:r>
    </w:p>
    <w:p w:rsidR="009C542F" w:rsidRDefault="009C542F" w:rsidP="00813EEC">
      <w:pPr>
        <w:pStyle w:val="Body"/>
      </w:pPr>
    </w:p>
    <w:p w:rsidR="009C542F" w:rsidRDefault="009C542F">
      <w:pPr>
        <w:widowControl/>
        <w:spacing w:line="240" w:lineRule="auto"/>
        <w:rPr>
          <w:rFonts w:ascii="Verdana" w:hAnsi="Verdana"/>
          <w:sz w:val="20"/>
        </w:rPr>
      </w:pPr>
      <w:r>
        <w:br w:type="page"/>
      </w:r>
    </w:p>
    <w:tbl>
      <w:tblPr>
        <w:tblStyle w:val="TableGrid"/>
        <w:tblpPr w:leftFromText="180" w:rightFromText="180" w:vertAnchor="text" w:horzAnchor="margin" w:tblpY="-201"/>
        <w:tblW w:w="9639" w:type="dxa"/>
        <w:tblLook w:val="04A0" w:firstRow="1" w:lastRow="0" w:firstColumn="1" w:lastColumn="0" w:noHBand="0" w:noVBand="1"/>
      </w:tblPr>
      <w:tblGrid>
        <w:gridCol w:w="1560"/>
        <w:gridCol w:w="8079"/>
      </w:tblGrid>
      <w:tr w:rsidR="00362FDE" w:rsidTr="00362FDE">
        <w:trPr>
          <w:trHeight w:val="908"/>
        </w:trPr>
        <w:tc>
          <w:tcPr>
            <w:tcW w:w="1560" w:type="dxa"/>
          </w:tcPr>
          <w:p w:rsidR="00362FDE" w:rsidRDefault="00362FDE" w:rsidP="00362FDE">
            <w:pPr>
              <w:pStyle w:val="Body"/>
              <w:ind w:left="0"/>
            </w:pPr>
            <w:r w:rsidRPr="005B1914">
              <w:rPr>
                <w:noProof/>
                <w:spacing w:val="-1"/>
                <w:lang w:val="en-US"/>
              </w:rPr>
              <w:lastRenderedPageBreak/>
              <w:drawing>
                <wp:anchor distT="0" distB="0" distL="114300" distR="114300" simplePos="0" relativeHeight="252166144" behindDoc="1" locked="0" layoutInCell="1" allowOverlap="1" wp14:anchorId="665A170A" wp14:editId="2932CC13">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65"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62FDE" w:rsidRDefault="00362FDE" w:rsidP="00362FDE">
            <w:pPr>
              <w:pStyle w:val="Body"/>
              <w:spacing w:before="240"/>
              <w:ind w:left="0"/>
            </w:pPr>
            <w:r>
              <w:t xml:space="preserve">Se </w:t>
            </w:r>
            <w:r w:rsidRPr="00362FDE">
              <w:t>l’utente non vuole procedere con l’operazione deve fare un clic su “</w:t>
            </w:r>
            <w:r w:rsidRPr="00362FDE">
              <w:rPr>
                <w:rStyle w:val="Strong"/>
              </w:rPr>
              <w:t>Esci</w:t>
            </w:r>
            <w:r>
              <w:t>”,</w:t>
            </w:r>
            <w:r w:rsidRPr="00362FDE">
              <w:t xml:space="preserve"> il sistema interrompe l’attività.</w:t>
            </w:r>
          </w:p>
        </w:tc>
      </w:tr>
    </w:tbl>
    <w:p w:rsidR="009C542F" w:rsidRDefault="009C542F" w:rsidP="00813EEC">
      <w:pPr>
        <w:pStyle w:val="Body"/>
      </w:pPr>
    </w:p>
    <w:p w:rsidR="00362FDE" w:rsidRDefault="00362FDE" w:rsidP="00813EEC">
      <w:pPr>
        <w:pStyle w:val="Body"/>
      </w:pPr>
    </w:p>
    <w:p w:rsidR="00362FDE" w:rsidRDefault="00362FDE" w:rsidP="00362FDE">
      <w:pPr>
        <w:pStyle w:val="Body"/>
      </w:pPr>
      <w:r w:rsidRPr="00362FDE">
        <w:t>Il sistema prospetta la seguente pagina con la conferma di avvenuta modifica e</w:t>
      </w:r>
      <w:r>
        <w:t xml:space="preserve"> </w:t>
      </w:r>
      <w:r w:rsidRPr="00362FDE">
        <w:t>un messaggio di avviso sulle operazioni che l’utente dovrà fare successivamente a questa variazione.</w:t>
      </w:r>
    </w:p>
    <w:p w:rsidR="00F22B3C" w:rsidRDefault="00F22B3C" w:rsidP="00362FDE">
      <w:pPr>
        <w:pStyle w:val="Body"/>
      </w:pPr>
    </w:p>
    <w:p w:rsidR="00F22B3C" w:rsidRPr="00362FDE" w:rsidRDefault="00F22B3C" w:rsidP="00362FDE">
      <w:pPr>
        <w:pStyle w:val="Body"/>
      </w:pPr>
      <w:r w:rsidRPr="00C419E3">
        <w:rPr>
          <w:rFonts w:eastAsia="Verdana" w:cs="Verdana"/>
          <w:noProof/>
          <w:lang w:val="en-US"/>
        </w:rPr>
        <w:drawing>
          <wp:anchor distT="0" distB="0" distL="114300" distR="114300" simplePos="0" relativeHeight="252171264" behindDoc="1" locked="0" layoutInCell="1" allowOverlap="1" wp14:anchorId="427BA677" wp14:editId="1CADFCB3">
            <wp:simplePos x="0" y="0"/>
            <wp:positionH relativeFrom="column">
              <wp:posOffset>0</wp:posOffset>
            </wp:positionH>
            <wp:positionV relativeFrom="paragraph">
              <wp:posOffset>233045</wp:posOffset>
            </wp:positionV>
            <wp:extent cx="4629600" cy="2656800"/>
            <wp:effectExtent l="0" t="0" r="0" b="0"/>
            <wp:wrapTight wrapText="bothSides">
              <wp:wrapPolygon edited="0">
                <wp:start x="0" y="0"/>
                <wp:lineTo x="0" y="21378"/>
                <wp:lineTo x="21511" y="21378"/>
                <wp:lineTo x="21511" y="0"/>
                <wp:lineTo x="0" y="0"/>
              </wp:wrapPolygon>
            </wp:wrapTight>
            <wp:docPr id="56" name="Picture 56" descr="C:\Users\nicolaia\OneDrive\PROGETTI\PROGETTI  DAL 2014\PORTALE StreamIAM new\immagini istanza abilitserv\testo confermodifica mail ed inv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nicolaia\OneDrive\PROGETTI\PROGETTI  DAL 2014\PORTALE StreamIAM new\immagini istanza abilitserv\testo confermodifica mail ed invi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600" cy="26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DE" w:rsidRDefault="00362FDE" w:rsidP="00813EEC">
      <w:pPr>
        <w:pStyle w:val="Body"/>
      </w:pPr>
    </w:p>
    <w:p w:rsidR="00362FDE" w:rsidRDefault="00362FDE" w:rsidP="00813EEC">
      <w:pPr>
        <w:pStyle w:val="Body"/>
      </w:pPr>
    </w:p>
    <w:p w:rsidR="00362FDE" w:rsidRDefault="00F22B3C" w:rsidP="00F22B3C">
      <w:pPr>
        <w:pStyle w:val="Body"/>
        <w:jc w:val="left"/>
      </w:pPr>
      <w:r w:rsidRPr="00F22B3C">
        <w:t>Fare clic su “</w:t>
      </w:r>
      <w:r w:rsidRPr="00F22B3C">
        <w:rPr>
          <w:rStyle w:val="Strong"/>
        </w:rPr>
        <w:t>Esci</w:t>
      </w:r>
      <w:r w:rsidRPr="00F22B3C">
        <w:t>” per terminare l’operazione</w:t>
      </w:r>
    </w:p>
    <w:p w:rsidR="00362FDE" w:rsidRDefault="00362FDE" w:rsidP="00813EEC">
      <w:pPr>
        <w:pStyle w:val="Body"/>
      </w:pPr>
    </w:p>
    <w:p w:rsidR="009C542F" w:rsidRDefault="009C542F" w:rsidP="00813EEC">
      <w:pPr>
        <w:pStyle w:val="Body"/>
      </w:pPr>
    </w:p>
    <w:p w:rsidR="00CC7D26" w:rsidRDefault="00CC7D26" w:rsidP="00813EEC">
      <w:pPr>
        <w:pStyle w:val="Body"/>
      </w:pPr>
    </w:p>
    <w:p w:rsidR="00CC7D26" w:rsidRDefault="00CC7D26" w:rsidP="00813EEC">
      <w:pPr>
        <w:pStyle w:val="Body"/>
      </w:pPr>
    </w:p>
    <w:p w:rsidR="00CC7D26" w:rsidRDefault="00CC7D26" w:rsidP="00813EEC">
      <w:pPr>
        <w:pStyle w:val="Body"/>
      </w:pPr>
      <w:r>
        <w:rPr>
          <w:rFonts w:ascii="Times New Roman" w:hAnsi="Times New Roman"/>
          <w:noProof/>
          <w:sz w:val="31"/>
          <w:szCs w:val="31"/>
          <w:lang w:val="en-US"/>
        </w:rPr>
        <mc:AlternateContent>
          <mc:Choice Requires="wps">
            <w:drawing>
              <wp:anchor distT="0" distB="0" distL="114300" distR="114300" simplePos="0" relativeHeight="252173312" behindDoc="0" locked="0" layoutInCell="1" allowOverlap="1" wp14:anchorId="30A1ABF0" wp14:editId="454DF38C">
                <wp:simplePos x="0" y="0"/>
                <wp:positionH relativeFrom="margin">
                  <wp:posOffset>275590</wp:posOffset>
                </wp:positionH>
                <wp:positionV relativeFrom="paragraph">
                  <wp:posOffset>71180</wp:posOffset>
                </wp:positionV>
                <wp:extent cx="228600" cy="225425"/>
                <wp:effectExtent l="19050" t="19050" r="19050" b="22225"/>
                <wp:wrapNone/>
                <wp:docPr id="66"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5425"/>
                        </a:xfrm>
                        <a:prstGeom prst="rect">
                          <a:avLst/>
                        </a:prstGeom>
                        <a:solidFill>
                          <a:srgbClr val="FFFFFF">
                            <a:alpha val="0"/>
                          </a:srgbClr>
                        </a:solidFill>
                        <a:ln w="28575">
                          <a:solidFill>
                            <a:srgbClr val="FF0000"/>
                          </a:solidFill>
                          <a:miter lim="800000"/>
                          <a:headEnd/>
                          <a:tailEnd/>
                        </a:ln>
                      </wps:spPr>
                      <wps:txbx>
                        <w:txbxContent>
                          <w:p w:rsidR="00494651" w:rsidRDefault="00494651" w:rsidP="00CC7D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1ABF0" id="Rectangle 2163" o:spid="_x0000_s1028" style="position:absolute;left:0;text-align:left;margin-left:21.7pt;margin-top:5.6pt;width:18pt;height:17.7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" strokecolor="red" strokeweight="2.25pt">
                <v:fill opacity="0"/>
                <v:textbox>
                  <w:txbxContent>
                    <w:p w:rsidR="00494651" w:rsidRDefault="00494651" w:rsidP="00CC7D26">
                      <w:pPr>
                        <w:jc w:val="center"/>
                      </w:pPr>
                    </w:p>
                  </w:txbxContent>
                </v:textbox>
                <w10:wrap anchorx="margin"/>
              </v:rect>
            </w:pict>
          </mc:Fallback>
        </mc:AlternateContent>
      </w:r>
    </w:p>
    <w:p w:rsidR="00CC7D26" w:rsidRDefault="00CC7D26" w:rsidP="00813EEC">
      <w:pPr>
        <w:pStyle w:val="Body"/>
      </w:pPr>
    </w:p>
    <w:p w:rsidR="00CC7D26" w:rsidRDefault="00CC7D26" w:rsidP="00813EEC">
      <w:pPr>
        <w:pStyle w:val="Body"/>
      </w:pPr>
    </w:p>
    <w:p w:rsidR="00CC7D26" w:rsidRDefault="00CC7D26" w:rsidP="00813EEC">
      <w:pPr>
        <w:pStyle w:val="Body"/>
      </w:pPr>
    </w:p>
    <w:tbl>
      <w:tblPr>
        <w:tblStyle w:val="TableGrid"/>
        <w:tblpPr w:leftFromText="180" w:rightFromText="180" w:vertAnchor="text" w:horzAnchor="margin" w:tblpY="95"/>
        <w:tblW w:w="9639" w:type="dxa"/>
        <w:tblLook w:val="04A0" w:firstRow="1" w:lastRow="0" w:firstColumn="1" w:lastColumn="0" w:noHBand="0" w:noVBand="1"/>
      </w:tblPr>
      <w:tblGrid>
        <w:gridCol w:w="1560"/>
        <w:gridCol w:w="8079"/>
      </w:tblGrid>
      <w:tr w:rsidR="00CC7D26" w:rsidTr="00CC7D26">
        <w:trPr>
          <w:trHeight w:val="2048"/>
        </w:trPr>
        <w:tc>
          <w:tcPr>
            <w:tcW w:w="1560" w:type="dxa"/>
          </w:tcPr>
          <w:p w:rsidR="00CC7D26" w:rsidRDefault="00CC7D26" w:rsidP="00CC7D26">
            <w:pPr>
              <w:pStyle w:val="Body"/>
              <w:ind w:left="0"/>
            </w:pPr>
            <w:r>
              <w:rPr>
                <w:rFonts w:ascii="Times New Roman" w:hAnsi="Times New Roman"/>
                <w:noProof/>
                <w:lang w:val="en-US"/>
              </w:rPr>
              <w:drawing>
                <wp:anchor distT="0" distB="0" distL="114300" distR="114300" simplePos="0" relativeHeight="252183552" behindDoc="0" locked="0" layoutInCell="1" allowOverlap="1" wp14:anchorId="063B8D3B" wp14:editId="35A5BF6A">
                  <wp:simplePos x="0" y="0"/>
                  <wp:positionH relativeFrom="margin">
                    <wp:posOffset>169545</wp:posOffset>
                  </wp:positionH>
                  <wp:positionV relativeFrom="margin">
                    <wp:posOffset>173355</wp:posOffset>
                  </wp:positionV>
                  <wp:extent cx="396362" cy="364617"/>
                  <wp:effectExtent l="0" t="0" r="3810" b="0"/>
                  <wp:wrapSquare wrapText="bothSides"/>
                  <wp:docPr id="71"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CC7D26" w:rsidRDefault="00CC7D26" w:rsidP="00CC7D26">
            <w:pPr>
              <w:pStyle w:val="Body"/>
              <w:spacing w:before="240"/>
              <w:ind w:left="0"/>
            </w:pPr>
            <w:r>
              <w:t xml:space="preserve">Terminata la procedura di inserimento della casella Posta Certificata il sistema invierà in automatico una </w:t>
            </w:r>
            <w:r w:rsidR="008A1778">
              <w:t>e</w:t>
            </w:r>
            <w:r>
              <w:t>mail sulla casella inserita.</w:t>
            </w:r>
          </w:p>
          <w:p w:rsidR="00CC7D26" w:rsidRDefault="00CC7D26" w:rsidP="0089391A">
            <w:pPr>
              <w:pStyle w:val="Body"/>
              <w:ind w:left="0"/>
            </w:pPr>
            <w:r>
              <w:t xml:space="preserve">Nella </w:t>
            </w:r>
            <w:r w:rsidR="008A1778">
              <w:t>e</w:t>
            </w:r>
            <w:r>
              <w:t xml:space="preserve">mail sarà indicato </w:t>
            </w:r>
            <w:r w:rsidR="0089391A">
              <w:t xml:space="preserve">il </w:t>
            </w:r>
            <w:r w:rsidR="0089391A" w:rsidRPr="0089391A">
              <w:rPr>
                <w:b/>
              </w:rPr>
              <w:t>codice di validazione</w:t>
            </w:r>
            <w:r w:rsidR="0089391A">
              <w:t xml:space="preserve"> (c</w:t>
            </w:r>
            <w:r>
              <w:t>odice alfanumerico</w:t>
            </w:r>
            <w:r w:rsidR="0089391A">
              <w:t xml:space="preserve">) </w:t>
            </w:r>
            <w:r>
              <w:t xml:space="preserve">che l’utente dovrà utilizzare per procedere alla </w:t>
            </w:r>
            <w:r w:rsidR="00A64847">
              <w:t>“</w:t>
            </w:r>
            <w:hyperlink w:anchor="_VALIDAZIONE_INDIRIZZO_POSTA" w:history="1">
              <w:r w:rsidRPr="00A64847">
                <w:rPr>
                  <w:rStyle w:val="Hyperlink"/>
                </w:rPr>
                <w:t xml:space="preserve">Validazione </w:t>
              </w:r>
              <w:r w:rsidR="00A64847">
                <w:rPr>
                  <w:rStyle w:val="Hyperlink"/>
                </w:rPr>
                <w:t xml:space="preserve">indirizzo </w:t>
              </w:r>
              <w:r w:rsidRPr="00A64847">
                <w:rPr>
                  <w:rStyle w:val="Hyperlink"/>
                </w:rPr>
                <w:t>posta certificata</w:t>
              </w:r>
            </w:hyperlink>
            <w:r w:rsidR="00A64847">
              <w:t>”</w:t>
            </w:r>
            <w:r w:rsidRPr="00A64847">
              <w:t>.</w:t>
            </w:r>
          </w:p>
        </w:tc>
      </w:tr>
    </w:tbl>
    <w:p w:rsidR="00CC7D26" w:rsidRDefault="00CC7D26" w:rsidP="00813EEC">
      <w:pPr>
        <w:pStyle w:val="Body"/>
      </w:pPr>
    </w:p>
    <w:p w:rsidR="00CC7D26" w:rsidRDefault="00CC7D26" w:rsidP="00CC7D26">
      <w:pPr>
        <w:pStyle w:val="Body"/>
      </w:pPr>
    </w:p>
    <w:p w:rsidR="00CC7D26" w:rsidRDefault="00CC7D26" w:rsidP="00CC7D26">
      <w:pPr>
        <w:pStyle w:val="Body"/>
      </w:pPr>
      <w:r w:rsidRPr="00CC7D26">
        <w:t>All’eventuale clic su “</w:t>
      </w:r>
      <w:r w:rsidRPr="00CC7D26">
        <w:rPr>
          <w:rStyle w:val="Strong"/>
        </w:rPr>
        <w:t>Cancella</w:t>
      </w:r>
      <w:r w:rsidRPr="00CC7D26">
        <w:t>”, il sistema presenta la seguente pagina:</w:t>
      </w:r>
    </w:p>
    <w:p w:rsidR="00CC7D26" w:rsidRDefault="00CC7D26" w:rsidP="00CC7D26">
      <w:pPr>
        <w:pStyle w:val="Body"/>
      </w:pPr>
      <w:r>
        <w:rPr>
          <w:noProof/>
          <w:lang w:val="en-US"/>
        </w:rPr>
        <w:drawing>
          <wp:anchor distT="0" distB="0" distL="114300" distR="114300" simplePos="0" relativeHeight="252185600" behindDoc="1" locked="0" layoutInCell="1" allowOverlap="1" wp14:anchorId="6473BFDB" wp14:editId="479424CD">
            <wp:simplePos x="0" y="0"/>
            <wp:positionH relativeFrom="margin">
              <wp:posOffset>-120650</wp:posOffset>
            </wp:positionH>
            <wp:positionV relativeFrom="paragraph">
              <wp:posOffset>237718</wp:posOffset>
            </wp:positionV>
            <wp:extent cx="4186800" cy="932400"/>
            <wp:effectExtent l="0" t="0" r="4445" b="1270"/>
            <wp:wrapTight wrapText="bothSides">
              <wp:wrapPolygon edited="0">
                <wp:start x="0" y="0"/>
                <wp:lineTo x="0" y="21188"/>
                <wp:lineTo x="21525" y="21188"/>
                <wp:lineTo x="2152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86800" cy="932400"/>
                    </a:xfrm>
                    <a:prstGeom prst="rect">
                      <a:avLst/>
                    </a:prstGeom>
                  </pic:spPr>
                </pic:pic>
              </a:graphicData>
            </a:graphic>
            <wp14:sizeRelH relativeFrom="margin">
              <wp14:pctWidth>0</wp14:pctWidth>
            </wp14:sizeRelH>
            <wp14:sizeRelV relativeFrom="margin">
              <wp14:pctHeight>0</wp14:pctHeight>
            </wp14:sizeRelV>
          </wp:anchor>
        </w:drawing>
      </w:r>
    </w:p>
    <w:p w:rsidR="00CC7D26" w:rsidRDefault="00CC7D26" w:rsidP="00CC7D26">
      <w:pPr>
        <w:pStyle w:val="Body"/>
      </w:pPr>
    </w:p>
    <w:p w:rsidR="00CC7D26" w:rsidRPr="00CC7D26" w:rsidRDefault="00CC7D26" w:rsidP="00CC7D26">
      <w:pPr>
        <w:pStyle w:val="Body"/>
        <w:jc w:val="left"/>
      </w:pPr>
      <w:r>
        <w:rPr>
          <w:rFonts w:ascii="Times New Roman" w:hAnsi="Times New Roman"/>
          <w:noProof/>
          <w:sz w:val="31"/>
          <w:szCs w:val="31"/>
          <w:lang w:val="en-US"/>
        </w:rPr>
        <mc:AlternateContent>
          <mc:Choice Requires="wps">
            <w:drawing>
              <wp:anchor distT="0" distB="0" distL="114300" distR="114300" simplePos="0" relativeHeight="252191744" behindDoc="0" locked="0" layoutInCell="1" allowOverlap="1" wp14:anchorId="55C4E8D6" wp14:editId="7E253227">
                <wp:simplePos x="0" y="0"/>
                <wp:positionH relativeFrom="margin">
                  <wp:posOffset>500331</wp:posOffset>
                </wp:positionH>
                <wp:positionV relativeFrom="paragraph">
                  <wp:posOffset>297791</wp:posOffset>
                </wp:positionV>
                <wp:extent cx="319177" cy="225425"/>
                <wp:effectExtent l="19050" t="19050" r="24130" b="22225"/>
                <wp:wrapNone/>
                <wp:docPr id="77"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77" cy="2254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F463" id="Rectangle 2163" o:spid="_x0000_s1026" style="position:absolute;margin-left:39.4pt;margin-top:23.45pt;width:25.15pt;height:17.7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189696" behindDoc="0" locked="0" layoutInCell="1" allowOverlap="1" wp14:anchorId="55C4E8D6" wp14:editId="7E253227">
                <wp:simplePos x="0" y="0"/>
                <wp:positionH relativeFrom="margin">
                  <wp:posOffset>241540</wp:posOffset>
                </wp:positionH>
                <wp:positionV relativeFrom="paragraph">
                  <wp:posOffset>297899</wp:posOffset>
                </wp:positionV>
                <wp:extent cx="228600" cy="225425"/>
                <wp:effectExtent l="19050" t="19050" r="19050" b="22225"/>
                <wp:wrapNone/>
                <wp:docPr id="75"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54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559A" id="Rectangle 2163" o:spid="_x0000_s1026" style="position:absolute;margin-left:19pt;margin-top:23.45pt;width:18pt;height:17.7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187648" behindDoc="0" locked="0" layoutInCell="1" allowOverlap="1" wp14:anchorId="55C4E8D6" wp14:editId="7E253227">
                <wp:simplePos x="0" y="0"/>
                <wp:positionH relativeFrom="margin">
                  <wp:posOffset>0</wp:posOffset>
                </wp:positionH>
                <wp:positionV relativeFrom="paragraph">
                  <wp:posOffset>291045</wp:posOffset>
                </wp:positionV>
                <wp:extent cx="228600" cy="225425"/>
                <wp:effectExtent l="19050" t="19050" r="19050" b="22225"/>
                <wp:wrapNone/>
                <wp:docPr id="7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54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2F426" id="Rectangle 2163" o:spid="_x0000_s1026" style="position:absolute;margin-left:0;margin-top:22.9pt;width:18pt;height:17.7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" strokecolor="red" strokeweight="2.25pt">
                <v:fill opacity="0"/>
                <w10:wrap anchorx="margin"/>
              </v:rect>
            </w:pict>
          </mc:Fallback>
        </mc:AlternateContent>
      </w:r>
      <w:r w:rsidRPr="00CC7D26">
        <w:t xml:space="preserve"> Fare clic su “</w:t>
      </w:r>
      <w:r w:rsidRPr="00CC7D26">
        <w:rPr>
          <w:rStyle w:val="Strong"/>
        </w:rPr>
        <w:t>SI</w:t>
      </w:r>
      <w:r w:rsidRPr="00CC7D26">
        <w:t>”, per procedere alla cancellazione</w:t>
      </w:r>
      <w:r>
        <w:t>.</w:t>
      </w:r>
    </w:p>
    <w:p w:rsidR="00CC7D26" w:rsidRDefault="00CC7D26" w:rsidP="00813EEC">
      <w:pPr>
        <w:pStyle w:val="Body"/>
      </w:pPr>
    </w:p>
    <w:p w:rsidR="00CC7D26" w:rsidRDefault="00CC7D26" w:rsidP="00813EEC">
      <w:pPr>
        <w:pStyle w:val="Body"/>
      </w:pPr>
    </w:p>
    <w:p w:rsidR="00CC7D26" w:rsidRDefault="00CC7D26" w:rsidP="00813EEC">
      <w:pPr>
        <w:pStyle w:val="Body"/>
      </w:pPr>
    </w:p>
    <w:tbl>
      <w:tblPr>
        <w:tblStyle w:val="TableGrid"/>
        <w:tblpPr w:leftFromText="180" w:rightFromText="180" w:vertAnchor="text" w:horzAnchor="margin" w:tblpY="-201"/>
        <w:tblW w:w="9639" w:type="dxa"/>
        <w:tblLook w:val="04A0" w:firstRow="1" w:lastRow="0" w:firstColumn="1" w:lastColumn="0" w:noHBand="0" w:noVBand="1"/>
      </w:tblPr>
      <w:tblGrid>
        <w:gridCol w:w="1560"/>
        <w:gridCol w:w="8079"/>
      </w:tblGrid>
      <w:tr w:rsidR="00003860" w:rsidTr="00063284">
        <w:trPr>
          <w:trHeight w:val="908"/>
        </w:trPr>
        <w:tc>
          <w:tcPr>
            <w:tcW w:w="1560" w:type="dxa"/>
          </w:tcPr>
          <w:p w:rsidR="00003860" w:rsidRDefault="00003860" w:rsidP="00063284">
            <w:pPr>
              <w:pStyle w:val="Body"/>
              <w:ind w:left="0"/>
            </w:pPr>
            <w:r w:rsidRPr="005B1914">
              <w:rPr>
                <w:noProof/>
                <w:spacing w:val="-1"/>
                <w:lang w:val="en-US"/>
              </w:rPr>
              <w:lastRenderedPageBreak/>
              <w:drawing>
                <wp:anchor distT="0" distB="0" distL="114300" distR="114300" simplePos="0" relativeHeight="252193792" behindDoc="1" locked="0" layoutInCell="1" allowOverlap="1" wp14:anchorId="638F7582" wp14:editId="119BDC10">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78"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003860" w:rsidRDefault="00003860" w:rsidP="00063284">
            <w:pPr>
              <w:pStyle w:val="Body"/>
              <w:spacing w:before="240"/>
              <w:ind w:left="0"/>
            </w:pPr>
            <w:r w:rsidRPr="00003860">
              <w:t>Una volta cancellato l’indirizzo di Posta Certificata non sarà più possibile recuperarlo e sarà necessario procedere con un nuovo inserimento.</w:t>
            </w:r>
          </w:p>
        </w:tc>
      </w:tr>
    </w:tbl>
    <w:p w:rsidR="00CC7D26" w:rsidRDefault="00CC7D26" w:rsidP="00003860"/>
    <w:p w:rsidR="00003860" w:rsidRDefault="00003860" w:rsidP="00003860"/>
    <w:p w:rsidR="00003860" w:rsidRDefault="00003860" w:rsidP="00813EEC">
      <w:pPr>
        <w:pStyle w:val="Body"/>
      </w:pPr>
    </w:p>
    <w:tbl>
      <w:tblPr>
        <w:tblStyle w:val="TableGrid"/>
        <w:tblpPr w:leftFromText="180" w:rightFromText="180" w:vertAnchor="text" w:horzAnchor="margin" w:tblpY="-201"/>
        <w:tblW w:w="9639" w:type="dxa"/>
        <w:tblLook w:val="04A0" w:firstRow="1" w:lastRow="0" w:firstColumn="1" w:lastColumn="0" w:noHBand="0" w:noVBand="1"/>
      </w:tblPr>
      <w:tblGrid>
        <w:gridCol w:w="1560"/>
        <w:gridCol w:w="8079"/>
      </w:tblGrid>
      <w:tr w:rsidR="00003860" w:rsidTr="00063284">
        <w:trPr>
          <w:trHeight w:val="908"/>
        </w:trPr>
        <w:tc>
          <w:tcPr>
            <w:tcW w:w="1560" w:type="dxa"/>
          </w:tcPr>
          <w:p w:rsidR="00003860" w:rsidRDefault="00003860" w:rsidP="00063284">
            <w:pPr>
              <w:pStyle w:val="Body"/>
              <w:ind w:left="0"/>
            </w:pPr>
            <w:r w:rsidRPr="005B1914">
              <w:rPr>
                <w:noProof/>
                <w:spacing w:val="-1"/>
                <w:lang w:val="en-US"/>
              </w:rPr>
              <w:drawing>
                <wp:anchor distT="0" distB="0" distL="114300" distR="114300" simplePos="0" relativeHeight="252195840" behindDoc="1" locked="0" layoutInCell="1" allowOverlap="1" wp14:anchorId="638F7582" wp14:editId="119BDC10">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79"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003860" w:rsidRDefault="00003860" w:rsidP="00063284">
            <w:pPr>
              <w:pStyle w:val="Body"/>
              <w:spacing w:before="240"/>
              <w:ind w:left="0"/>
            </w:pPr>
            <w:r w:rsidRPr="00003860">
              <w:t>Se l’utente non vuole procedere con l’operazi</w:t>
            </w:r>
            <w:r>
              <w:t>one deve fare un clic su “</w:t>
            </w:r>
            <w:r w:rsidRPr="00003860">
              <w:rPr>
                <w:rStyle w:val="Strong"/>
              </w:rPr>
              <w:t>Esci</w:t>
            </w:r>
            <w:r>
              <w:t>”,</w:t>
            </w:r>
            <w:r w:rsidRPr="00003860">
              <w:t xml:space="preserve"> il sistema interrompe l’attività.</w:t>
            </w:r>
          </w:p>
        </w:tc>
      </w:tr>
    </w:tbl>
    <w:p w:rsidR="00003860" w:rsidRDefault="00003860" w:rsidP="00003860"/>
    <w:p w:rsidR="00003860" w:rsidRDefault="00003860" w:rsidP="00813EEC">
      <w:pPr>
        <w:pStyle w:val="Body"/>
      </w:pPr>
    </w:p>
    <w:tbl>
      <w:tblPr>
        <w:tblStyle w:val="TableGrid"/>
        <w:tblpPr w:leftFromText="180" w:rightFromText="180" w:vertAnchor="text" w:horzAnchor="margin" w:tblpY="-201"/>
        <w:tblW w:w="9639" w:type="dxa"/>
        <w:tblLook w:val="04A0" w:firstRow="1" w:lastRow="0" w:firstColumn="1" w:lastColumn="0" w:noHBand="0" w:noVBand="1"/>
      </w:tblPr>
      <w:tblGrid>
        <w:gridCol w:w="1560"/>
        <w:gridCol w:w="8079"/>
      </w:tblGrid>
      <w:tr w:rsidR="00003860" w:rsidTr="00003860">
        <w:trPr>
          <w:trHeight w:val="982"/>
        </w:trPr>
        <w:tc>
          <w:tcPr>
            <w:tcW w:w="1560" w:type="dxa"/>
          </w:tcPr>
          <w:p w:rsidR="00003860" w:rsidRDefault="00003860" w:rsidP="00063284">
            <w:pPr>
              <w:pStyle w:val="Body"/>
              <w:ind w:left="0"/>
            </w:pPr>
            <w:r w:rsidRPr="005B1914">
              <w:rPr>
                <w:noProof/>
                <w:spacing w:val="-1"/>
                <w:lang w:val="en-US"/>
              </w:rPr>
              <w:drawing>
                <wp:anchor distT="0" distB="0" distL="114300" distR="114300" simplePos="0" relativeHeight="252197888" behindDoc="1" locked="0" layoutInCell="1" allowOverlap="1" wp14:anchorId="638F7582" wp14:editId="119BDC10">
                  <wp:simplePos x="0" y="0"/>
                  <wp:positionH relativeFrom="column">
                    <wp:posOffset>234010</wp:posOffset>
                  </wp:positionH>
                  <wp:positionV relativeFrom="paragraph">
                    <wp:posOffset>118745</wp:posOffset>
                  </wp:positionV>
                  <wp:extent cx="364616" cy="364616"/>
                  <wp:effectExtent l="0" t="0" r="0" b="0"/>
                  <wp:wrapTight wrapText="bothSides">
                    <wp:wrapPolygon edited="0">
                      <wp:start x="0" y="0"/>
                      <wp:lineTo x="0" y="20321"/>
                      <wp:lineTo x="20321" y="20321"/>
                      <wp:lineTo x="20321" y="0"/>
                      <wp:lineTo x="0" y="0"/>
                    </wp:wrapPolygon>
                  </wp:wrapTight>
                  <wp:docPr id="80"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003860" w:rsidRDefault="00003860" w:rsidP="00063284">
            <w:pPr>
              <w:pStyle w:val="Body"/>
              <w:spacing w:before="240"/>
              <w:ind w:left="0"/>
            </w:pPr>
            <w:r>
              <w:t>La pressione del tasto “</w:t>
            </w:r>
            <w:r w:rsidRPr="00003860">
              <w:rPr>
                <w:rStyle w:val="Strong"/>
              </w:rPr>
              <w:t>NO</w:t>
            </w:r>
            <w:r w:rsidRPr="00003860">
              <w:t>” riporta alla pagina precedente.</w:t>
            </w:r>
          </w:p>
        </w:tc>
      </w:tr>
    </w:tbl>
    <w:p w:rsidR="00003860" w:rsidRDefault="00003860" w:rsidP="00813EEC">
      <w:pPr>
        <w:pStyle w:val="Body"/>
      </w:pPr>
    </w:p>
    <w:p w:rsidR="00003860" w:rsidRDefault="00003860" w:rsidP="00813EEC">
      <w:pPr>
        <w:pStyle w:val="Body"/>
      </w:pPr>
      <w:r w:rsidRPr="00003860">
        <w:t>All’eventuale pressione del tasto “</w:t>
      </w:r>
      <w:r w:rsidRPr="00003860">
        <w:rPr>
          <w:rStyle w:val="Strong"/>
        </w:rPr>
        <w:t>Reinvio codice di validazione</w:t>
      </w:r>
      <w:r w:rsidRPr="00003860">
        <w:t xml:space="preserve">”, il sistema invia un </w:t>
      </w:r>
      <w:r w:rsidRPr="0089391A">
        <w:rPr>
          <w:b/>
        </w:rPr>
        <w:t>nuovo codice di validazione</w:t>
      </w:r>
      <w:r w:rsidRPr="00003860">
        <w:t xml:space="preserve"> alla casella inserita dall’utente e visualizza un messaggio di conferma dell’avvenuta operazione.</w:t>
      </w:r>
    </w:p>
    <w:p w:rsidR="00003860" w:rsidRDefault="00003860" w:rsidP="00813EEC">
      <w:pPr>
        <w:pStyle w:val="Body"/>
      </w:pPr>
    </w:p>
    <w:p w:rsidR="00003860" w:rsidRDefault="00003860" w:rsidP="00813EEC">
      <w:pPr>
        <w:pStyle w:val="Body"/>
      </w:pPr>
      <w:r>
        <w:rPr>
          <w:noProof/>
          <w:lang w:val="en-US"/>
        </w:rPr>
        <w:drawing>
          <wp:anchor distT="0" distB="0" distL="114300" distR="114300" simplePos="0" relativeHeight="252199936" behindDoc="1" locked="0" layoutInCell="1" allowOverlap="1" wp14:anchorId="6447421B" wp14:editId="1CBFFD19">
            <wp:simplePos x="0" y="0"/>
            <wp:positionH relativeFrom="column">
              <wp:posOffset>0</wp:posOffset>
            </wp:positionH>
            <wp:positionV relativeFrom="paragraph">
              <wp:posOffset>224155</wp:posOffset>
            </wp:positionV>
            <wp:extent cx="3902400" cy="1551600"/>
            <wp:effectExtent l="0" t="0" r="3175" b="0"/>
            <wp:wrapTight wrapText="bothSides">
              <wp:wrapPolygon edited="0">
                <wp:start x="0" y="0"/>
                <wp:lineTo x="0" y="21220"/>
                <wp:lineTo x="21512" y="21220"/>
                <wp:lineTo x="21512"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02400" cy="1551600"/>
                    </a:xfrm>
                    <a:prstGeom prst="rect">
                      <a:avLst/>
                    </a:prstGeom>
                  </pic:spPr>
                </pic:pic>
              </a:graphicData>
            </a:graphic>
            <wp14:sizeRelH relativeFrom="margin">
              <wp14:pctWidth>0</wp14:pctWidth>
            </wp14:sizeRelH>
            <wp14:sizeRelV relativeFrom="margin">
              <wp14:pctHeight>0</wp14:pctHeight>
            </wp14:sizeRelV>
          </wp:anchor>
        </w:drawing>
      </w:r>
    </w:p>
    <w:p w:rsidR="00CC7D26" w:rsidRDefault="00CC7D26" w:rsidP="00813EEC">
      <w:pPr>
        <w:pStyle w:val="Body"/>
      </w:pPr>
    </w:p>
    <w:p w:rsidR="00CC7D26" w:rsidRDefault="00003860" w:rsidP="00003860">
      <w:pPr>
        <w:pStyle w:val="Body"/>
        <w:jc w:val="left"/>
      </w:pPr>
      <w:r w:rsidRPr="00003860">
        <w:t>Fare clic su “</w:t>
      </w:r>
      <w:r w:rsidRPr="00003860">
        <w:rPr>
          <w:rStyle w:val="Strong"/>
        </w:rPr>
        <w:t>Esci</w:t>
      </w:r>
      <w:r w:rsidRPr="00003860">
        <w:t>” per terminare l’operazione.</w:t>
      </w:r>
    </w:p>
    <w:p w:rsidR="00003860" w:rsidRDefault="00003860" w:rsidP="00003860">
      <w:pPr>
        <w:pStyle w:val="Body"/>
        <w:jc w:val="left"/>
      </w:pPr>
    </w:p>
    <w:p w:rsidR="00003860" w:rsidRDefault="00003860" w:rsidP="00003860">
      <w:pPr>
        <w:pStyle w:val="Body"/>
        <w:jc w:val="left"/>
      </w:pPr>
      <w:r>
        <w:rPr>
          <w:noProof/>
          <w:sz w:val="31"/>
          <w:szCs w:val="31"/>
          <w:lang w:val="en-US"/>
        </w:rPr>
        <mc:AlternateContent>
          <mc:Choice Requires="wps">
            <w:drawing>
              <wp:anchor distT="0" distB="0" distL="114300" distR="114300" simplePos="0" relativeHeight="252201984" behindDoc="0" locked="0" layoutInCell="1" allowOverlap="1" wp14:anchorId="47E05FC3" wp14:editId="05C69F0C">
                <wp:simplePos x="0" y="0"/>
                <wp:positionH relativeFrom="margin">
                  <wp:posOffset>1574800</wp:posOffset>
                </wp:positionH>
                <wp:positionV relativeFrom="paragraph">
                  <wp:posOffset>234315</wp:posOffset>
                </wp:positionV>
                <wp:extent cx="276225" cy="273050"/>
                <wp:effectExtent l="19050" t="19050" r="28575" b="12700"/>
                <wp:wrapNone/>
                <wp:docPr id="178"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30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27E0" id="Rectangle 2163" o:spid="_x0000_s1026" style="position:absolute;margin-left:124pt;margin-top:18.45pt;width:21.75pt;height:21.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" strokecolor="red" strokeweight="2.25pt">
                <v:fill opacity="0"/>
                <w10:wrap anchorx="margin"/>
              </v:rect>
            </w:pict>
          </mc:Fallback>
        </mc:AlternateContent>
      </w:r>
    </w:p>
    <w:p w:rsidR="00003860" w:rsidRDefault="00003860" w:rsidP="00003860">
      <w:pPr>
        <w:pStyle w:val="Body"/>
        <w:jc w:val="left"/>
      </w:pPr>
    </w:p>
    <w:p w:rsidR="00003860" w:rsidRDefault="00003860">
      <w:pPr>
        <w:widowControl/>
        <w:spacing w:line="240" w:lineRule="auto"/>
        <w:rPr>
          <w:rFonts w:ascii="Verdana" w:hAnsi="Verdana"/>
          <w:sz w:val="20"/>
        </w:rPr>
      </w:pPr>
      <w:r>
        <w:br w:type="page"/>
      </w:r>
    </w:p>
    <w:p w:rsidR="00003860" w:rsidRDefault="00003860" w:rsidP="00003860">
      <w:pPr>
        <w:pStyle w:val="Heading2"/>
      </w:pPr>
      <w:bookmarkStart w:id="34" w:name="_VALIDAZIONE_INDIRIZZO_POSTA"/>
      <w:bookmarkStart w:id="35" w:name="_Toc472334512"/>
      <w:bookmarkEnd w:id="34"/>
      <w:r w:rsidRPr="00003860">
        <w:lastRenderedPageBreak/>
        <w:t>VALIDAZIONE INDIRIZZO POSTA CERTIFICATA</w:t>
      </w:r>
      <w:bookmarkEnd w:id="35"/>
    </w:p>
    <w:p w:rsidR="00A6418F" w:rsidRPr="00A6418F" w:rsidRDefault="00A6418F" w:rsidP="00A6418F"/>
    <w:p w:rsidR="00F0354A" w:rsidRDefault="00F0354A" w:rsidP="00F0354A">
      <w:pPr>
        <w:pStyle w:val="Body"/>
      </w:pPr>
      <w:r>
        <w:t xml:space="preserve">La procedura di Validazione dell’indirizzo di Posta Certificata è un’operazione </w:t>
      </w:r>
      <w:r w:rsidRPr="005D2A23">
        <w:rPr>
          <w:rStyle w:val="Strong"/>
          <w:b w:val="0"/>
        </w:rPr>
        <w:t>essenziale</w:t>
      </w:r>
      <w:r>
        <w:t xml:space="preserve"> al fine di rendere effettivi l’inserimento o la variazione della casella di posta certificata (cfr. paragrafo precedente) e consentire all’utente di ricevere comunicazioni certificate all’indirizzo di posta certificata corretto.</w:t>
      </w:r>
    </w:p>
    <w:p w:rsidR="00F0354A" w:rsidRDefault="00F0354A" w:rsidP="00F0354A">
      <w:pPr>
        <w:pStyle w:val="Body"/>
      </w:pPr>
      <w:r>
        <w:t>Per effettuare la validazione l’utente deve necessariamente disporre del “</w:t>
      </w:r>
      <w:r w:rsidRPr="0089391A">
        <w:rPr>
          <w:b/>
        </w:rPr>
        <w:t>codice di validazione</w:t>
      </w:r>
      <w:r w:rsidR="0089391A">
        <w:t>” (</w:t>
      </w:r>
      <w:r>
        <w:t>codice alfanumerico) che riceverà sulla propria casella di posta certificata dopo aver effettuato la procedura di inserimento o di variazione dell’indirizzo.</w:t>
      </w:r>
    </w:p>
    <w:p w:rsidR="00F36A76" w:rsidRPr="00F0354A" w:rsidRDefault="00F36A76" w:rsidP="00F0354A">
      <w:pPr>
        <w:pStyle w:val="Body"/>
      </w:pPr>
    </w:p>
    <w:tbl>
      <w:tblPr>
        <w:tblStyle w:val="TableGrid"/>
        <w:tblW w:w="9639" w:type="dxa"/>
        <w:tblInd w:w="-5" w:type="dxa"/>
        <w:tblLook w:val="04A0" w:firstRow="1" w:lastRow="0" w:firstColumn="1" w:lastColumn="0" w:noHBand="0" w:noVBand="1"/>
      </w:tblPr>
      <w:tblGrid>
        <w:gridCol w:w="1560"/>
        <w:gridCol w:w="8079"/>
      </w:tblGrid>
      <w:tr w:rsidR="00F36A76" w:rsidTr="00063284">
        <w:trPr>
          <w:trHeight w:val="908"/>
        </w:trPr>
        <w:tc>
          <w:tcPr>
            <w:tcW w:w="1560" w:type="dxa"/>
          </w:tcPr>
          <w:p w:rsidR="00F36A76" w:rsidRDefault="00F36A76" w:rsidP="00063284">
            <w:pPr>
              <w:pStyle w:val="Body"/>
              <w:ind w:left="0"/>
            </w:pPr>
            <w:r>
              <w:rPr>
                <w:rFonts w:ascii="Times New Roman" w:hAnsi="Times New Roman"/>
                <w:noProof/>
                <w:lang w:val="en-US"/>
              </w:rPr>
              <w:drawing>
                <wp:anchor distT="0" distB="0" distL="114300" distR="114300" simplePos="0" relativeHeight="252204032" behindDoc="0" locked="0" layoutInCell="1" allowOverlap="1" wp14:anchorId="04290B20" wp14:editId="359C8FB6">
                  <wp:simplePos x="0" y="0"/>
                  <wp:positionH relativeFrom="margin">
                    <wp:posOffset>169545</wp:posOffset>
                  </wp:positionH>
                  <wp:positionV relativeFrom="margin">
                    <wp:posOffset>173355</wp:posOffset>
                  </wp:positionV>
                  <wp:extent cx="396362" cy="364617"/>
                  <wp:effectExtent l="0" t="0" r="3810" b="0"/>
                  <wp:wrapSquare wrapText="bothSides"/>
                  <wp:docPr id="81"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F36A76" w:rsidRDefault="00F36A76" w:rsidP="00063284">
            <w:pPr>
              <w:pStyle w:val="Body"/>
              <w:spacing w:before="240"/>
              <w:ind w:left="0"/>
            </w:pPr>
            <w:r w:rsidRPr="00F36A76">
              <w:t xml:space="preserve">La procedura di Validazione è successiva alla procedura </w:t>
            </w:r>
            <w:r w:rsidR="0089391A">
              <w:t xml:space="preserve">di </w:t>
            </w:r>
            <w:r w:rsidRPr="00F36A76">
              <w:t xml:space="preserve">inserimento o </w:t>
            </w:r>
            <w:r w:rsidR="0089391A">
              <w:t xml:space="preserve">di </w:t>
            </w:r>
            <w:r w:rsidRPr="00F36A76">
              <w:t>modifica dell’indirizzo all’interno di “Gestione Indirizzo Posta Certificata”.</w:t>
            </w:r>
          </w:p>
        </w:tc>
      </w:tr>
    </w:tbl>
    <w:p w:rsidR="00F36A76" w:rsidRDefault="00F36A76">
      <w:pPr>
        <w:widowControl/>
        <w:spacing w:line="240" w:lineRule="auto"/>
      </w:pPr>
    </w:p>
    <w:p w:rsidR="00F36A76" w:rsidRDefault="00F36A76">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F36A76" w:rsidTr="0089391A">
        <w:trPr>
          <w:trHeight w:val="3338"/>
        </w:trPr>
        <w:tc>
          <w:tcPr>
            <w:tcW w:w="1560" w:type="dxa"/>
          </w:tcPr>
          <w:p w:rsidR="00F36A76" w:rsidRDefault="00F36A76" w:rsidP="00063284">
            <w:pPr>
              <w:pStyle w:val="Body"/>
              <w:ind w:left="0"/>
            </w:pPr>
            <w:r>
              <w:rPr>
                <w:rFonts w:ascii="Times New Roman" w:hAnsi="Times New Roman"/>
                <w:noProof/>
                <w:lang w:val="en-US"/>
              </w:rPr>
              <w:drawing>
                <wp:anchor distT="0" distB="0" distL="114300" distR="114300" simplePos="0" relativeHeight="252206080" behindDoc="1" locked="0" layoutInCell="1" allowOverlap="1" wp14:anchorId="31B96BA4" wp14:editId="31633617">
                  <wp:simplePos x="0" y="0"/>
                  <wp:positionH relativeFrom="column">
                    <wp:posOffset>273002</wp:posOffset>
                  </wp:positionH>
                  <wp:positionV relativeFrom="paragraph">
                    <wp:posOffset>812512</wp:posOffset>
                  </wp:positionV>
                  <wp:extent cx="356616" cy="356615"/>
                  <wp:effectExtent l="0" t="0" r="5715" b="5715"/>
                  <wp:wrapTight wrapText="bothSides">
                    <wp:wrapPolygon edited="0">
                      <wp:start x="0" y="0"/>
                      <wp:lineTo x="0" y="20791"/>
                      <wp:lineTo x="20791" y="20791"/>
                      <wp:lineTo x="20791" y="0"/>
                      <wp:lineTo x="0" y="0"/>
                    </wp:wrapPolygon>
                  </wp:wrapTight>
                  <wp:docPr id="8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F36A76" w:rsidRDefault="00F36A76" w:rsidP="00F36A76">
            <w:pPr>
              <w:pStyle w:val="Body"/>
              <w:spacing w:before="240"/>
              <w:ind w:left="0"/>
            </w:pPr>
            <w:r>
              <w:t xml:space="preserve">Nel caso in cui si disponga di una casella “PostaCertificat@” creata automaticamente, la procedura di validazione non deve essere effettuata. </w:t>
            </w:r>
          </w:p>
          <w:p w:rsidR="00F36A76" w:rsidRDefault="00F36A76" w:rsidP="00F36A76">
            <w:pPr>
              <w:pStyle w:val="Body"/>
              <w:ind w:left="0"/>
              <w:jc w:val="left"/>
            </w:pPr>
            <w:r>
              <w:t>In questo caso, all’accesso alla funzione il sistema prospetta il messaggio:</w:t>
            </w:r>
          </w:p>
          <w:p w:rsidR="00F36A76" w:rsidRDefault="00F36A76" w:rsidP="00F36A76">
            <w:pPr>
              <w:pStyle w:val="Body"/>
              <w:ind w:left="0"/>
              <w:jc w:val="left"/>
            </w:pPr>
            <w:r>
              <w:rPr>
                <w:noProof/>
                <w:lang w:val="en-US"/>
              </w:rPr>
              <w:drawing>
                <wp:anchor distT="0" distB="0" distL="114300" distR="114300" simplePos="0" relativeHeight="252207104" behindDoc="0" locked="0" layoutInCell="1" allowOverlap="1">
                  <wp:simplePos x="0" y="0"/>
                  <wp:positionH relativeFrom="column">
                    <wp:posOffset>475723</wp:posOffset>
                  </wp:positionH>
                  <wp:positionV relativeFrom="paragraph">
                    <wp:posOffset>78273</wp:posOffset>
                  </wp:positionV>
                  <wp:extent cx="3749545" cy="727075"/>
                  <wp:effectExtent l="0" t="0" r="381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9545" cy="727075"/>
                          </a:xfrm>
                          <a:prstGeom prst="rect">
                            <a:avLst/>
                          </a:prstGeom>
                        </pic:spPr>
                      </pic:pic>
                    </a:graphicData>
                  </a:graphic>
                </wp:anchor>
              </w:drawing>
            </w:r>
          </w:p>
          <w:p w:rsidR="00F36A76" w:rsidRDefault="00F36A76" w:rsidP="00F36A76">
            <w:pPr>
              <w:pStyle w:val="Body"/>
              <w:ind w:left="0"/>
              <w:jc w:val="left"/>
            </w:pPr>
          </w:p>
          <w:p w:rsidR="00F36A76" w:rsidRDefault="00F36A76" w:rsidP="00F36A76">
            <w:pPr>
              <w:pStyle w:val="Body"/>
              <w:ind w:left="0"/>
              <w:jc w:val="left"/>
            </w:pPr>
            <w:r>
              <w:rPr>
                <w:rFonts w:ascii="Times New Roman" w:hAnsi="Times New Roman"/>
                <w:noProof/>
                <w:sz w:val="31"/>
                <w:szCs w:val="31"/>
                <w:lang w:val="en-US"/>
              </w:rPr>
              <mc:AlternateContent>
                <mc:Choice Requires="wps">
                  <w:drawing>
                    <wp:anchor distT="0" distB="0" distL="114300" distR="114300" simplePos="0" relativeHeight="252209152" behindDoc="0" locked="0" layoutInCell="1" allowOverlap="1" wp14:anchorId="310AEA3C" wp14:editId="0AC8DBE3">
                      <wp:simplePos x="0" y="0"/>
                      <wp:positionH relativeFrom="margin">
                        <wp:posOffset>562586</wp:posOffset>
                      </wp:positionH>
                      <wp:positionV relativeFrom="paragraph">
                        <wp:posOffset>150339</wp:posOffset>
                      </wp:positionV>
                      <wp:extent cx="276225" cy="192238"/>
                      <wp:effectExtent l="19050" t="19050" r="28575" b="17780"/>
                      <wp:wrapNone/>
                      <wp:docPr id="217"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2238"/>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9B01" id="Rectangle 2163" o:spid="_x0000_s1026" style="position:absolute;margin-left:44.3pt;margin-top:11.85pt;width:21.75pt;height:15.1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" strokecolor="red" strokeweight="2.25pt">
                      <v:fill opacity="0"/>
                      <w10:wrap anchorx="margin"/>
                    </v:rect>
                  </w:pict>
                </mc:Fallback>
              </mc:AlternateContent>
            </w:r>
          </w:p>
          <w:p w:rsidR="00F36A76" w:rsidRDefault="00F36A76" w:rsidP="00F36A76">
            <w:pPr>
              <w:pStyle w:val="Body"/>
              <w:ind w:left="0"/>
              <w:jc w:val="left"/>
            </w:pPr>
          </w:p>
          <w:p w:rsidR="00F36A76" w:rsidRDefault="00F36A76" w:rsidP="00F36A76">
            <w:pPr>
              <w:pStyle w:val="Body"/>
              <w:ind w:left="0"/>
              <w:jc w:val="left"/>
            </w:pPr>
            <w:r w:rsidRPr="00F36A76">
              <w:t>Fare clic su “</w:t>
            </w:r>
            <w:r w:rsidRPr="00F36A76">
              <w:rPr>
                <w:rStyle w:val="Strong"/>
              </w:rPr>
              <w:t>Esci</w:t>
            </w:r>
            <w:r w:rsidRPr="00F36A76">
              <w:t>” per terminare l’operazione</w:t>
            </w:r>
            <w:r>
              <w:t>.</w:t>
            </w:r>
          </w:p>
        </w:tc>
      </w:tr>
    </w:tbl>
    <w:p w:rsidR="008178F3" w:rsidRDefault="008178F3">
      <w:pPr>
        <w:widowControl/>
        <w:spacing w:line="240" w:lineRule="auto"/>
      </w:pPr>
    </w:p>
    <w:p w:rsidR="008178F3" w:rsidRDefault="008178F3">
      <w:pPr>
        <w:widowControl/>
        <w:spacing w:line="240" w:lineRule="auto"/>
        <w:rPr>
          <w:rFonts w:ascii="Verdana" w:hAnsi="Verdana"/>
          <w:sz w:val="20"/>
        </w:rPr>
      </w:pPr>
      <w:r>
        <w:br w:type="page"/>
      </w:r>
    </w:p>
    <w:p w:rsidR="00D9757A" w:rsidRDefault="00D9757A" w:rsidP="00D9757A">
      <w:pPr>
        <w:pStyle w:val="Body"/>
      </w:pPr>
      <w:r>
        <w:lastRenderedPageBreak/>
        <w:t>Per procedere, dalla schermata principale dell’Area riservata delle “Istanze on line” selezionare nelle “Funzioni di Servizio” la voce “</w:t>
      </w:r>
      <w:r w:rsidRPr="008178F3">
        <w:t>Validazione dell’indirizzo Posta Certificata</w:t>
      </w:r>
      <w:r>
        <w:t xml:space="preserve">”. </w:t>
      </w:r>
    </w:p>
    <w:p w:rsidR="008178F3" w:rsidRDefault="008178F3">
      <w:pPr>
        <w:widowControl/>
        <w:spacing w:line="240" w:lineRule="auto"/>
        <w:rPr>
          <w:rFonts w:ascii="Verdana" w:hAnsi="Verdana"/>
          <w:sz w:val="20"/>
        </w:rPr>
      </w:pPr>
    </w:p>
    <w:p w:rsidR="00881ECE" w:rsidRPr="005D3DCB" w:rsidRDefault="008178F3" w:rsidP="00813EEC">
      <w:pPr>
        <w:pStyle w:val="Body"/>
      </w:pPr>
      <w:r>
        <w:rPr>
          <w:rFonts w:cs="Verdana"/>
          <w:noProof/>
          <w:lang w:val="en-US"/>
        </w:rPr>
        <mc:AlternateContent>
          <mc:Choice Requires="wps">
            <w:drawing>
              <wp:anchor distT="0" distB="0" distL="114300" distR="114300" simplePos="0" relativeHeight="252211200" behindDoc="0" locked="0" layoutInCell="1" allowOverlap="1" wp14:anchorId="59FC70B1" wp14:editId="447C2BA3">
                <wp:simplePos x="0" y="0"/>
                <wp:positionH relativeFrom="column">
                  <wp:posOffset>-75063</wp:posOffset>
                </wp:positionH>
                <wp:positionV relativeFrom="paragraph">
                  <wp:posOffset>2033545</wp:posOffset>
                </wp:positionV>
                <wp:extent cx="1235123" cy="241401"/>
                <wp:effectExtent l="19050" t="19050" r="22225" b="25400"/>
                <wp:wrapNone/>
                <wp:docPr id="292" name="Rectangle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123" cy="241401"/>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C3B3" id="Rectangle 2188" o:spid="_x0000_s1026" style="position:absolute;margin-left:-5.9pt;margin-top:160.1pt;width:97.25pt;height:1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" strokecolor="red" strokeweight="2.25pt">
                <v:fill opacity="0"/>
              </v:rect>
            </w:pict>
          </mc:Fallback>
        </mc:AlternateContent>
      </w:r>
      <w:r>
        <w:rPr>
          <w:noProof/>
          <w:lang w:val="en-US"/>
        </w:rPr>
        <w:drawing>
          <wp:inline distT="0" distB="0" distL="0" distR="0" wp14:anchorId="17135245" wp14:editId="5B47DCC8">
            <wp:extent cx="5391150" cy="3498488"/>
            <wp:effectExtent l="0" t="0" r="0"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5D3DCB" w:rsidRDefault="005D3DCB" w:rsidP="005D3DCB">
      <w:pPr>
        <w:pStyle w:val="Body"/>
      </w:pPr>
    </w:p>
    <w:p w:rsidR="00D42AAA" w:rsidRDefault="00D42AAA">
      <w:pPr>
        <w:widowControl/>
        <w:spacing w:line="240" w:lineRule="auto"/>
      </w:pPr>
    </w:p>
    <w:p w:rsidR="00881ECE" w:rsidRDefault="00D9757A" w:rsidP="008178F3">
      <w:pPr>
        <w:pStyle w:val="Body"/>
      </w:pPr>
      <w:r>
        <w:t xml:space="preserve">Il sistema prospetta una </w:t>
      </w:r>
      <w:r w:rsidR="008178F3" w:rsidRPr="008178F3">
        <w:t>pagina</w:t>
      </w:r>
      <w:r>
        <w:t xml:space="preserve"> per la validazione:</w:t>
      </w:r>
    </w:p>
    <w:p w:rsidR="008178F3" w:rsidRDefault="008178F3" w:rsidP="008178F3">
      <w:pPr>
        <w:pStyle w:val="Body"/>
      </w:pPr>
    </w:p>
    <w:p w:rsidR="008178F3" w:rsidRDefault="00A8038E" w:rsidP="008178F3">
      <w:pPr>
        <w:pStyle w:val="Body"/>
      </w:pPr>
      <w:r w:rsidRPr="004D21A1">
        <w:rPr>
          <w:rFonts w:eastAsia="Verdana" w:cs="Verdana"/>
          <w:noProof/>
          <w:lang w:val="en-US"/>
        </w:rPr>
        <w:drawing>
          <wp:anchor distT="0" distB="0" distL="114300" distR="114300" simplePos="0" relativeHeight="252213248" behindDoc="1" locked="0" layoutInCell="1" allowOverlap="1" wp14:anchorId="52BE3CB9" wp14:editId="672C717A">
            <wp:simplePos x="0" y="0"/>
            <wp:positionH relativeFrom="column">
              <wp:posOffset>0</wp:posOffset>
            </wp:positionH>
            <wp:positionV relativeFrom="paragraph">
              <wp:posOffset>128893</wp:posOffset>
            </wp:positionV>
            <wp:extent cx="4312800" cy="1371096"/>
            <wp:effectExtent l="0" t="0" r="0" b="635"/>
            <wp:wrapTight wrapText="bothSides">
              <wp:wrapPolygon edited="0">
                <wp:start x="0" y="0"/>
                <wp:lineTo x="0" y="21310"/>
                <wp:lineTo x="21470" y="21310"/>
                <wp:lineTo x="21470" y="0"/>
                <wp:lineTo x="0" y="0"/>
              </wp:wrapPolygon>
            </wp:wrapTight>
            <wp:docPr id="294" name="Picture 294" descr="C:\Users\nicolaia\OneDrive\PROGETTI\PROGETTI  DAL 2014\PORTALE StreamIAM new\immagini istanza abilitserv\validazione dopo modifica mail c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colaia\OneDrive\PROGETTI\PROGETTI  DAL 2014\PORTALE StreamIAM new\immagini istanza abilitserv\validazione dopo modifica mail cer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2800" cy="1371096"/>
                    </a:xfrm>
                    <a:prstGeom prst="rect">
                      <a:avLst/>
                    </a:prstGeom>
                    <a:noFill/>
                    <a:ln>
                      <a:noFill/>
                    </a:ln>
                  </pic:spPr>
                </pic:pic>
              </a:graphicData>
            </a:graphic>
            <wp14:sizeRelH relativeFrom="margin">
              <wp14:pctWidth>0</wp14:pctWidth>
            </wp14:sizeRelH>
          </wp:anchor>
        </w:drawing>
      </w:r>
    </w:p>
    <w:p w:rsidR="00881ECE" w:rsidRDefault="00881ECE" w:rsidP="008178F3">
      <w:pPr>
        <w:pStyle w:val="Body"/>
      </w:pPr>
    </w:p>
    <w:p w:rsidR="00D42AAA" w:rsidRPr="00D42AAA" w:rsidRDefault="00A8038E" w:rsidP="00D9757A">
      <w:pPr>
        <w:pStyle w:val="Body"/>
        <w:jc w:val="left"/>
      </w:pPr>
      <w:r>
        <w:rPr>
          <w:rFonts w:cs="Verdana"/>
          <w:noProof/>
          <w:lang w:val="en-US"/>
        </w:rPr>
        <mc:AlternateContent>
          <mc:Choice Requires="wps">
            <w:drawing>
              <wp:anchor distT="0" distB="0" distL="114300" distR="114300" simplePos="0" relativeHeight="252217344" behindDoc="0" locked="0" layoutInCell="1" allowOverlap="1" wp14:anchorId="6B5E8679" wp14:editId="2459B8EF">
                <wp:simplePos x="0" y="0"/>
                <wp:positionH relativeFrom="column">
                  <wp:posOffset>572351</wp:posOffset>
                </wp:positionH>
                <wp:positionV relativeFrom="paragraph">
                  <wp:posOffset>652038</wp:posOffset>
                </wp:positionV>
                <wp:extent cx="428625" cy="228600"/>
                <wp:effectExtent l="19050" t="19050" r="28575" b="19050"/>
                <wp:wrapNone/>
                <wp:docPr id="83" name="Rectangl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86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10272" id="Rectangle 2355" o:spid="_x0000_s1026" style="position:absolute;margin-left:45.05pt;margin-top:51.35pt;width:33.75pt;height:1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" strokecolor="red" strokeweight="2.25pt">
                <v:fill opacity="0"/>
              </v:rect>
            </w:pict>
          </mc:Fallback>
        </mc:AlternateContent>
      </w:r>
      <w:r>
        <w:rPr>
          <w:rFonts w:cs="Verdana"/>
          <w:noProof/>
          <w:lang w:val="en-US"/>
        </w:rPr>
        <mc:AlternateContent>
          <mc:Choice Requires="wps">
            <w:drawing>
              <wp:anchor distT="0" distB="0" distL="114300" distR="114300" simplePos="0" relativeHeight="252215296" behindDoc="0" locked="0" layoutInCell="1" allowOverlap="1" wp14:anchorId="6B5E8679" wp14:editId="2459B8EF">
                <wp:simplePos x="0" y="0"/>
                <wp:positionH relativeFrom="column">
                  <wp:posOffset>137795</wp:posOffset>
                </wp:positionH>
                <wp:positionV relativeFrom="paragraph">
                  <wp:posOffset>653415</wp:posOffset>
                </wp:positionV>
                <wp:extent cx="428625" cy="228600"/>
                <wp:effectExtent l="19050" t="19050" r="28575" b="19050"/>
                <wp:wrapNone/>
                <wp:docPr id="219" name="Rectangl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86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CD565" id="Rectangle 2355" o:spid="_x0000_s1026" style="position:absolute;margin-left:10.85pt;margin-top:51.45pt;width:33.75pt;height:1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" strokecolor="red" strokeweight="2.25pt">
                <v:fill opacity="0"/>
              </v:rect>
            </w:pict>
          </mc:Fallback>
        </mc:AlternateContent>
      </w:r>
      <w:r>
        <w:t>Inserire il codice di validazione e fare clic su “</w:t>
      </w:r>
      <w:r w:rsidRPr="00A8038E">
        <w:rPr>
          <w:rStyle w:val="Strong"/>
        </w:rPr>
        <w:t>Conferma</w:t>
      </w:r>
      <w:r>
        <w:t>”.</w:t>
      </w:r>
    </w:p>
    <w:p w:rsidR="008178F3" w:rsidRDefault="008178F3" w:rsidP="00305C9F">
      <w:pPr>
        <w:pStyle w:val="Body"/>
      </w:pPr>
    </w:p>
    <w:p w:rsidR="008E37D7" w:rsidRDefault="008E37D7" w:rsidP="00305C9F">
      <w:pPr>
        <w:pStyle w:val="Body"/>
      </w:pPr>
    </w:p>
    <w:p w:rsidR="00A8038E" w:rsidRDefault="00A8038E">
      <w:pPr>
        <w:widowControl/>
        <w:spacing w:line="240" w:lineRule="auto"/>
      </w:pPr>
      <w:r>
        <w:br w:type="page"/>
      </w:r>
    </w:p>
    <w:p w:rsidR="00A8038E" w:rsidRDefault="00A8038E" w:rsidP="00A8038E">
      <w:pPr>
        <w:pStyle w:val="Body"/>
      </w:pPr>
      <w:r w:rsidRPr="00A8038E">
        <w:lastRenderedPageBreak/>
        <w:t>A verifica effettuata con esito positivo, il sistema prospetterà una pagina con la conferma di avvenuta validazione.</w:t>
      </w:r>
    </w:p>
    <w:p w:rsidR="00A8038E" w:rsidRDefault="00A8038E">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A8038E" w:rsidTr="00063284">
        <w:trPr>
          <w:trHeight w:val="908"/>
        </w:trPr>
        <w:tc>
          <w:tcPr>
            <w:tcW w:w="1560" w:type="dxa"/>
          </w:tcPr>
          <w:p w:rsidR="00A8038E" w:rsidRDefault="00A8038E" w:rsidP="00063284">
            <w:pPr>
              <w:pStyle w:val="Body"/>
              <w:ind w:left="0"/>
            </w:pPr>
            <w:r>
              <w:rPr>
                <w:rFonts w:ascii="Times New Roman" w:hAnsi="Times New Roman"/>
                <w:noProof/>
                <w:lang w:val="en-US"/>
              </w:rPr>
              <w:drawing>
                <wp:anchor distT="0" distB="0" distL="114300" distR="114300" simplePos="0" relativeHeight="252221440" behindDoc="1" locked="0" layoutInCell="1" allowOverlap="1" wp14:anchorId="256C773F" wp14:editId="4D276A00">
                  <wp:simplePos x="0" y="0"/>
                  <wp:positionH relativeFrom="column">
                    <wp:posOffset>238125</wp:posOffset>
                  </wp:positionH>
                  <wp:positionV relativeFrom="paragraph">
                    <wp:posOffset>156905</wp:posOffset>
                  </wp:positionV>
                  <wp:extent cx="356616" cy="356615"/>
                  <wp:effectExtent l="0" t="0" r="5715" b="5715"/>
                  <wp:wrapTight wrapText="bothSides">
                    <wp:wrapPolygon edited="0">
                      <wp:start x="0" y="0"/>
                      <wp:lineTo x="0" y="20791"/>
                      <wp:lineTo x="20791" y="20791"/>
                      <wp:lineTo x="20791" y="0"/>
                      <wp:lineTo x="0" y="0"/>
                    </wp:wrapPolygon>
                  </wp:wrapTight>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A8038E" w:rsidRDefault="00A8038E" w:rsidP="00063284">
            <w:pPr>
              <w:pStyle w:val="Body"/>
              <w:spacing w:before="240"/>
              <w:ind w:left="0"/>
            </w:pPr>
            <w:r w:rsidRPr="00A8038E">
              <w:t>Se l’utente non vuole procedere con l’operazi</w:t>
            </w:r>
            <w:r>
              <w:t>one deve fare un clic su “</w:t>
            </w:r>
            <w:r w:rsidRPr="00A8038E">
              <w:rPr>
                <w:rStyle w:val="Strong"/>
              </w:rPr>
              <w:t>Esci</w:t>
            </w:r>
            <w:r>
              <w:t>”,</w:t>
            </w:r>
            <w:r w:rsidRPr="00A8038E">
              <w:t xml:space="preserve"> il sistema interrompe l’attività.</w:t>
            </w:r>
          </w:p>
        </w:tc>
      </w:tr>
    </w:tbl>
    <w:p w:rsidR="00A8038E" w:rsidRDefault="00A8038E">
      <w:pPr>
        <w:widowControl/>
        <w:spacing w:line="240" w:lineRule="auto"/>
        <w:rPr>
          <w:rFonts w:ascii="Verdana" w:hAnsi="Verdana"/>
          <w:sz w:val="20"/>
        </w:rPr>
      </w:pPr>
      <w:r>
        <w:br w:type="page"/>
      </w:r>
    </w:p>
    <w:p w:rsidR="00C045B8" w:rsidRDefault="004C59D5" w:rsidP="004C59D5">
      <w:pPr>
        <w:pStyle w:val="Heading2"/>
      </w:pPr>
      <w:bookmarkStart w:id="36" w:name="_RIGENERAZIONE_DEL_CODICE"/>
      <w:bookmarkStart w:id="37" w:name="_Toc472334513"/>
      <w:bookmarkEnd w:id="36"/>
      <w:r w:rsidRPr="004C59D5">
        <w:lastRenderedPageBreak/>
        <w:t>RIGENERAZIONE DEL CODICE PERSONALE</w:t>
      </w:r>
      <w:bookmarkEnd w:id="37"/>
    </w:p>
    <w:p w:rsidR="00A6418F" w:rsidRPr="00A6418F" w:rsidRDefault="00A6418F" w:rsidP="00A6418F"/>
    <w:p w:rsidR="00C045B8" w:rsidRPr="00C045B8" w:rsidRDefault="00C045B8" w:rsidP="00C045B8">
      <w:pPr>
        <w:pStyle w:val="Body"/>
      </w:pPr>
      <w:r w:rsidRPr="00C045B8">
        <w:t xml:space="preserve">La funzionalità “Rigenerazione del Codice Personale” consente di ottenere un </w:t>
      </w:r>
      <w:r w:rsidRPr="00C045B8">
        <w:rPr>
          <w:rStyle w:val="Strong"/>
        </w:rPr>
        <w:t>nuovo</w:t>
      </w:r>
      <w:r w:rsidRPr="00C045B8">
        <w:t xml:space="preserve"> Codice Personale e l’iter che l’utente deve seguire è simile a quello fatto per la procedura di Richiesta dell’Abilitazione al Servizio Istanze Online: è </w:t>
      </w:r>
      <w:r w:rsidR="00A81571">
        <w:t>infatti</w:t>
      </w:r>
      <w:r w:rsidRPr="00C045B8">
        <w:t xml:space="preserve"> previsto il riconoscimento fisico e la ricezione della </w:t>
      </w:r>
      <w:r w:rsidR="0008307B">
        <w:t>e</w:t>
      </w:r>
      <w:r w:rsidRPr="00C045B8">
        <w:t>mail con il nuovo Codice Personale.</w:t>
      </w:r>
    </w:p>
    <w:p w:rsidR="00C045B8" w:rsidRPr="00C045B8" w:rsidRDefault="00C045B8" w:rsidP="00C045B8">
      <w:pPr>
        <w:pStyle w:val="Body"/>
        <w:rPr>
          <w:rStyle w:val="Strong"/>
        </w:rPr>
      </w:pPr>
      <w:r w:rsidRPr="00C045B8">
        <w:rPr>
          <w:rStyle w:val="Strong"/>
        </w:rPr>
        <w:t>Utilizzare questa funzionalità solo nel caso in cui siano stati dimenticati sia il Codice Personale che la risposta alla domanda per il recupero di quest’ultimo.</w:t>
      </w:r>
    </w:p>
    <w:p w:rsidR="00C045B8" w:rsidRPr="00A81571" w:rsidRDefault="00C045B8" w:rsidP="00C045B8">
      <w:pPr>
        <w:pStyle w:val="Body"/>
        <w:rPr>
          <w:rStyle w:val="Strong"/>
          <w:b w:val="0"/>
        </w:rPr>
      </w:pPr>
      <w:r w:rsidRPr="00A81571">
        <w:rPr>
          <w:rStyle w:val="Strong"/>
          <w:b w:val="0"/>
        </w:rPr>
        <w:t>Questa operazione rende</w:t>
      </w:r>
      <w:r w:rsidRPr="00C045B8">
        <w:rPr>
          <w:rStyle w:val="Strong"/>
        </w:rPr>
        <w:t xml:space="preserve"> l’utenza inutilizzabile ai fini della presentazione delle Istanze </w:t>
      </w:r>
      <w:r w:rsidRPr="00A81571">
        <w:rPr>
          <w:rStyle w:val="Strong"/>
          <w:b w:val="0"/>
        </w:rPr>
        <w:t>fino a che l’utente non ha di nuovo effettuato la fase di riconoscimento fisico.</w:t>
      </w:r>
    </w:p>
    <w:p w:rsidR="00C045B8" w:rsidRPr="00C045B8" w:rsidRDefault="00C045B8" w:rsidP="00C045B8">
      <w:pPr>
        <w:pStyle w:val="Body"/>
      </w:pPr>
      <w:r w:rsidRPr="00C045B8">
        <w:t xml:space="preserve">Nel caso in cui il problema sia la sola dimenticanza del codice personale è preferibile utilizzare la funzione di Recupero (cfr. </w:t>
      </w:r>
      <w:hyperlink w:anchor="_RECUPERO_CODICE_PERSONALE" w:history="1">
        <w:r w:rsidR="009B2C91" w:rsidRPr="009B2C91">
          <w:rPr>
            <w:rStyle w:val="Hyperlink"/>
          </w:rPr>
          <w:t>Recupero codice personale</w:t>
        </w:r>
      </w:hyperlink>
      <w:r w:rsidRPr="00C045B8">
        <w:t>).</w:t>
      </w:r>
    </w:p>
    <w:p w:rsidR="00C045B8" w:rsidRDefault="00C045B8" w:rsidP="00C045B8">
      <w:pPr>
        <w:pStyle w:val="Body"/>
      </w:pPr>
      <w:r>
        <w:t>V</w:t>
      </w:r>
      <w:r w:rsidRPr="00C045B8">
        <w:t>ediamo nel dettaglio quali sono le modalità per procedere</w:t>
      </w:r>
      <w:r>
        <w:t>: d</w:t>
      </w:r>
      <w:r w:rsidRPr="00C045B8">
        <w:t xml:space="preserve">alla schermata principale dell’Area riservata delle “Istanze on line” selezionare </w:t>
      </w:r>
      <w:r w:rsidR="00063284">
        <w:t xml:space="preserve">nelle “Funzioni di Servizio” </w:t>
      </w:r>
      <w:r w:rsidRPr="00C045B8">
        <w:t>la voce  “Rige</w:t>
      </w:r>
      <w:r w:rsidR="00063284">
        <w:t>nerazione del Codice Personale”.</w:t>
      </w:r>
    </w:p>
    <w:p w:rsidR="00C045B8" w:rsidRDefault="00C045B8" w:rsidP="00C045B8">
      <w:pPr>
        <w:pStyle w:val="Body"/>
      </w:pPr>
    </w:p>
    <w:p w:rsidR="00C045B8" w:rsidRPr="00C045B8" w:rsidRDefault="00C045B8" w:rsidP="00C045B8">
      <w:pPr>
        <w:pStyle w:val="Body"/>
      </w:pPr>
      <w:r>
        <w:rPr>
          <w:rFonts w:eastAsia="Verdana" w:cs="Verdana"/>
          <w:b/>
          <w:bCs/>
          <w:noProof/>
          <w:lang w:val="en-US"/>
        </w:rPr>
        <mc:AlternateContent>
          <mc:Choice Requires="wps">
            <w:drawing>
              <wp:anchor distT="0" distB="0" distL="114300" distR="114300" simplePos="0" relativeHeight="252223488" behindDoc="0" locked="0" layoutInCell="1" allowOverlap="1" wp14:anchorId="52AF05C1" wp14:editId="1F7C9D40">
                <wp:simplePos x="0" y="0"/>
                <wp:positionH relativeFrom="column">
                  <wp:posOffset>-69011</wp:posOffset>
                </wp:positionH>
                <wp:positionV relativeFrom="paragraph">
                  <wp:posOffset>2288660</wp:posOffset>
                </wp:positionV>
                <wp:extent cx="1162050" cy="241539"/>
                <wp:effectExtent l="19050" t="19050" r="19050" b="25400"/>
                <wp:wrapNone/>
                <wp:docPr id="365"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41539"/>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7E968" id="Rectangle 1206" o:spid="_x0000_s1026" style="position:absolute;margin-left:-5.45pt;margin-top:180.2pt;width:91.5pt;height:19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" strokecolor="red" strokeweight="2.25pt">
                <v:fill opacity="0"/>
              </v:rect>
            </w:pict>
          </mc:Fallback>
        </mc:AlternateContent>
      </w:r>
      <w:r>
        <w:rPr>
          <w:noProof/>
          <w:lang w:val="en-US"/>
        </w:rPr>
        <w:drawing>
          <wp:inline distT="0" distB="0" distL="0" distR="0" wp14:anchorId="03B29799" wp14:editId="756E8A24">
            <wp:extent cx="5391150" cy="3498488"/>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4C59D5" w:rsidRDefault="004C59D5" w:rsidP="002D07AA">
      <w:pPr>
        <w:pStyle w:val="Body"/>
      </w:pPr>
      <w:r>
        <w:br w:type="page"/>
      </w:r>
    </w:p>
    <w:p w:rsidR="002F73BF" w:rsidRDefault="002F73BF" w:rsidP="002F73BF">
      <w:pPr>
        <w:pStyle w:val="Body"/>
      </w:pPr>
      <w:r w:rsidRPr="005D0FC2">
        <w:rPr>
          <w:spacing w:val="-1"/>
        </w:rPr>
        <w:lastRenderedPageBreak/>
        <w:t>V</w:t>
      </w:r>
      <w:r>
        <w:rPr>
          <w:spacing w:val="-1"/>
        </w:rPr>
        <w:t xml:space="preserve">iene </w:t>
      </w:r>
      <w:r w:rsidRPr="005D0FC2">
        <w:t>prospettata</w:t>
      </w:r>
      <w:r w:rsidRPr="005D0FC2">
        <w:rPr>
          <w:spacing w:val="-8"/>
        </w:rPr>
        <w:t xml:space="preserve"> </w:t>
      </w:r>
      <w:r w:rsidR="00A81571">
        <w:rPr>
          <w:spacing w:val="1"/>
        </w:rPr>
        <w:t xml:space="preserve">una </w:t>
      </w:r>
      <w:r w:rsidRPr="005D0FC2">
        <w:t>pagina</w:t>
      </w:r>
      <w:r w:rsidR="00A81571">
        <w:t xml:space="preserve"> per l’identificazione</w:t>
      </w:r>
      <w:r>
        <w:t>:</w:t>
      </w:r>
    </w:p>
    <w:p w:rsidR="002F73BF" w:rsidRDefault="002F73BF" w:rsidP="002F73BF">
      <w:pPr>
        <w:pStyle w:val="Body"/>
      </w:pPr>
    </w:p>
    <w:p w:rsidR="002F73BF" w:rsidRDefault="002F73BF" w:rsidP="002F73BF">
      <w:pPr>
        <w:pStyle w:val="Body"/>
      </w:pPr>
      <w:r>
        <w:rPr>
          <w:noProof/>
          <w:lang w:val="en-US"/>
        </w:rPr>
        <w:drawing>
          <wp:anchor distT="0" distB="0" distL="114300" distR="114300" simplePos="0" relativeHeight="252225536" behindDoc="1" locked="0" layoutInCell="1" allowOverlap="1" wp14:anchorId="73358C84" wp14:editId="685C87C1">
            <wp:simplePos x="0" y="0"/>
            <wp:positionH relativeFrom="margin">
              <wp:posOffset>0</wp:posOffset>
            </wp:positionH>
            <wp:positionV relativeFrom="paragraph">
              <wp:posOffset>224155</wp:posOffset>
            </wp:positionV>
            <wp:extent cx="4625340" cy="1657350"/>
            <wp:effectExtent l="0" t="0" r="3810" b="0"/>
            <wp:wrapTight wrapText="bothSides">
              <wp:wrapPolygon edited="0">
                <wp:start x="0" y="0"/>
                <wp:lineTo x="0" y="21352"/>
                <wp:lineTo x="21529" y="21352"/>
                <wp:lineTo x="2152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30773" cy="1659284"/>
                    </a:xfrm>
                    <a:prstGeom prst="rect">
                      <a:avLst/>
                    </a:prstGeom>
                  </pic:spPr>
                </pic:pic>
              </a:graphicData>
            </a:graphic>
            <wp14:sizeRelH relativeFrom="margin">
              <wp14:pctWidth>0</wp14:pctWidth>
            </wp14:sizeRelH>
            <wp14:sizeRelV relativeFrom="margin">
              <wp14:pctHeight>0</wp14:pctHeight>
            </wp14:sizeRelV>
          </wp:anchor>
        </w:drawing>
      </w:r>
    </w:p>
    <w:p w:rsidR="002F73BF" w:rsidRDefault="002F73BF" w:rsidP="00305C9F">
      <w:pPr>
        <w:pStyle w:val="Body"/>
      </w:pPr>
    </w:p>
    <w:p w:rsidR="002F73BF" w:rsidRDefault="002F73BF" w:rsidP="002F73BF">
      <w:pPr>
        <w:pStyle w:val="Body"/>
        <w:jc w:val="left"/>
      </w:pPr>
      <w:r>
        <w:rPr>
          <w:rFonts w:eastAsia="Verdana" w:cs="Verdana"/>
          <w:noProof/>
          <w:lang w:val="en-US"/>
        </w:rPr>
        <mc:AlternateContent>
          <mc:Choice Requires="wps">
            <w:drawing>
              <wp:anchor distT="0" distB="0" distL="114300" distR="114300" simplePos="0" relativeHeight="252229632" behindDoc="0" locked="0" layoutInCell="1" allowOverlap="1" wp14:anchorId="62C7749C" wp14:editId="18D163D5">
                <wp:simplePos x="0" y="0"/>
                <wp:positionH relativeFrom="column">
                  <wp:posOffset>480731</wp:posOffset>
                </wp:positionH>
                <wp:positionV relativeFrom="paragraph">
                  <wp:posOffset>1132241</wp:posOffset>
                </wp:positionV>
                <wp:extent cx="475488" cy="295275"/>
                <wp:effectExtent l="19050" t="19050" r="20320" b="28575"/>
                <wp:wrapNone/>
                <wp:docPr id="95"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2952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AC07A" id="Rectangle 2162" o:spid="_x0000_s1026" style="position:absolute;margin-left:37.85pt;margin-top:89.15pt;width:37.45pt;height:23.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" strokecolor="red" strokeweight="2.25pt">
                <v:fill opacity="0"/>
              </v:rect>
            </w:pict>
          </mc:Fallback>
        </mc:AlternateContent>
      </w:r>
      <w:r>
        <w:rPr>
          <w:rFonts w:eastAsia="Verdana" w:cs="Verdana"/>
          <w:noProof/>
          <w:lang w:val="en-US"/>
        </w:rPr>
        <mc:AlternateContent>
          <mc:Choice Requires="wps">
            <w:drawing>
              <wp:anchor distT="0" distB="0" distL="114300" distR="114300" simplePos="0" relativeHeight="252227584" behindDoc="0" locked="0" layoutInCell="1" allowOverlap="1" wp14:anchorId="62C7749C" wp14:editId="18D163D5">
                <wp:simplePos x="0" y="0"/>
                <wp:positionH relativeFrom="column">
                  <wp:posOffset>5751</wp:posOffset>
                </wp:positionH>
                <wp:positionV relativeFrom="paragraph">
                  <wp:posOffset>1127413</wp:posOffset>
                </wp:positionV>
                <wp:extent cx="475488" cy="295275"/>
                <wp:effectExtent l="19050" t="19050" r="20320" b="28575"/>
                <wp:wrapNone/>
                <wp:docPr id="36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2952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2C0A" id="Rectangle 2162" o:spid="_x0000_s1026" style="position:absolute;margin-left:.45pt;margin-top:88.75pt;width:37.45pt;height:23.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" strokecolor="red" strokeweight="2.25pt">
                <v:fill opacity="0"/>
              </v:rect>
            </w:pict>
          </mc:Fallback>
        </mc:AlternateContent>
      </w:r>
      <w:r w:rsidRPr="002F73BF">
        <w:t>Inserire il codice fiscale e fare clic su “</w:t>
      </w:r>
      <w:r w:rsidRPr="002F73BF">
        <w:rPr>
          <w:rStyle w:val="Strong"/>
        </w:rPr>
        <w:t>Prosegui</w:t>
      </w:r>
      <w:r w:rsidRPr="002F73BF">
        <w:t>”</w:t>
      </w:r>
      <w:r>
        <w:t>.</w:t>
      </w:r>
    </w:p>
    <w:p w:rsidR="002F73BF" w:rsidRDefault="002F73BF" w:rsidP="002F73BF">
      <w:pPr>
        <w:pStyle w:val="Body"/>
        <w:jc w:val="left"/>
      </w:pPr>
    </w:p>
    <w:p w:rsidR="002F73BF" w:rsidRDefault="002F73BF" w:rsidP="002F73BF">
      <w:pPr>
        <w:pStyle w:val="Body"/>
        <w:jc w:val="left"/>
      </w:pPr>
    </w:p>
    <w:p w:rsidR="002F73BF" w:rsidRDefault="002F73BF" w:rsidP="002F73BF">
      <w:pPr>
        <w:pStyle w:val="Body"/>
        <w:jc w:val="left"/>
      </w:pPr>
    </w:p>
    <w:p w:rsidR="002F73BF" w:rsidRDefault="002F73BF" w:rsidP="002F73BF">
      <w:pPr>
        <w:pStyle w:val="Body"/>
        <w:jc w:val="left"/>
      </w:pPr>
    </w:p>
    <w:p w:rsidR="002F73BF" w:rsidRDefault="002F73BF" w:rsidP="002F73BF">
      <w:pPr>
        <w:pStyle w:val="Body"/>
        <w:jc w:val="left"/>
      </w:pPr>
    </w:p>
    <w:tbl>
      <w:tblPr>
        <w:tblStyle w:val="TableGrid"/>
        <w:tblW w:w="9639" w:type="dxa"/>
        <w:tblInd w:w="-5" w:type="dxa"/>
        <w:tblLook w:val="04A0" w:firstRow="1" w:lastRow="0" w:firstColumn="1" w:lastColumn="0" w:noHBand="0" w:noVBand="1"/>
      </w:tblPr>
      <w:tblGrid>
        <w:gridCol w:w="1560"/>
        <w:gridCol w:w="8079"/>
      </w:tblGrid>
      <w:tr w:rsidR="002F73BF" w:rsidTr="00063284">
        <w:trPr>
          <w:trHeight w:val="908"/>
        </w:trPr>
        <w:tc>
          <w:tcPr>
            <w:tcW w:w="1560" w:type="dxa"/>
          </w:tcPr>
          <w:p w:rsidR="002F73BF" w:rsidRDefault="002F73BF" w:rsidP="00063284">
            <w:pPr>
              <w:pStyle w:val="Body"/>
              <w:ind w:left="0"/>
            </w:pPr>
            <w:r>
              <w:rPr>
                <w:rFonts w:ascii="Times New Roman" w:hAnsi="Times New Roman"/>
                <w:noProof/>
                <w:lang w:val="en-US"/>
              </w:rPr>
              <w:drawing>
                <wp:anchor distT="0" distB="0" distL="114300" distR="114300" simplePos="0" relativeHeight="252231680" behindDoc="1" locked="0" layoutInCell="1" allowOverlap="1" wp14:anchorId="0D2050B2" wp14:editId="2BC47875">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9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2F73BF" w:rsidRDefault="002F73BF" w:rsidP="002D20A8">
            <w:pPr>
              <w:pStyle w:val="Body"/>
              <w:spacing w:before="240"/>
              <w:ind w:left="0"/>
            </w:pPr>
            <w:r>
              <w:t>Il sistema verifica che il Codice Fiscale digitato sia corretto e sia associato allo Username dell’utente collegato o in caso di delega dell’utente delegante.</w:t>
            </w:r>
          </w:p>
          <w:p w:rsidR="002F73BF" w:rsidRDefault="002F73BF" w:rsidP="002D20A8">
            <w:pPr>
              <w:pStyle w:val="Body"/>
              <w:ind w:left="0"/>
            </w:pPr>
            <w:r>
              <w:t>In caso di errore, il sistema blocca l’operazione e segnala quanto riscontato con un apposito messaggio.</w:t>
            </w:r>
          </w:p>
        </w:tc>
      </w:tr>
    </w:tbl>
    <w:p w:rsidR="002F73BF" w:rsidRDefault="002F73BF" w:rsidP="002F73BF">
      <w:pPr>
        <w:pStyle w:val="Body"/>
        <w:jc w:val="left"/>
      </w:pPr>
    </w:p>
    <w:p w:rsidR="002F73BF" w:rsidRDefault="002F73BF" w:rsidP="002F73BF">
      <w:pPr>
        <w:pStyle w:val="Body"/>
        <w:jc w:val="left"/>
      </w:pPr>
    </w:p>
    <w:tbl>
      <w:tblPr>
        <w:tblStyle w:val="TableGrid"/>
        <w:tblW w:w="9639" w:type="dxa"/>
        <w:tblInd w:w="-5" w:type="dxa"/>
        <w:tblLook w:val="04A0" w:firstRow="1" w:lastRow="0" w:firstColumn="1" w:lastColumn="0" w:noHBand="0" w:noVBand="1"/>
      </w:tblPr>
      <w:tblGrid>
        <w:gridCol w:w="1560"/>
        <w:gridCol w:w="8079"/>
      </w:tblGrid>
      <w:tr w:rsidR="002F73BF" w:rsidTr="00A81571">
        <w:trPr>
          <w:trHeight w:val="2170"/>
        </w:trPr>
        <w:tc>
          <w:tcPr>
            <w:tcW w:w="1560" w:type="dxa"/>
          </w:tcPr>
          <w:p w:rsidR="002F73BF" w:rsidRDefault="002F73BF" w:rsidP="00063284">
            <w:pPr>
              <w:pStyle w:val="Body"/>
              <w:ind w:left="0"/>
            </w:pPr>
            <w:r>
              <w:rPr>
                <w:rFonts w:ascii="Times New Roman" w:hAnsi="Times New Roman"/>
                <w:noProof/>
                <w:lang w:val="en-US"/>
              </w:rPr>
              <w:drawing>
                <wp:anchor distT="0" distB="0" distL="114300" distR="114300" simplePos="0" relativeHeight="252233728" behindDoc="1" locked="0" layoutInCell="1" allowOverlap="1" wp14:anchorId="0D2050B2" wp14:editId="2BC47875">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2F73BF" w:rsidRDefault="002F73BF" w:rsidP="00063284">
            <w:pPr>
              <w:pStyle w:val="Body"/>
              <w:spacing w:before="240"/>
              <w:ind w:left="0"/>
            </w:pPr>
            <w:r w:rsidRPr="002F73BF">
              <w:t>Se il sistema riscontra un errore nel reperimento dell’indirizzo di posta elettronica, blocca l’operazione e segnala l’impossibilità di proseguire e avvisa l’utente della necessità di impostare un indirizzo email valido tramite la funzione “Modifica email” alla pagina “I tuoi dati personali” presente nell’ “Area riservata” fornendo direttamente il link di accesso.</w:t>
            </w:r>
          </w:p>
        </w:tc>
      </w:tr>
    </w:tbl>
    <w:p w:rsidR="002F73BF" w:rsidRDefault="002F73BF" w:rsidP="002F73BF">
      <w:pPr>
        <w:pStyle w:val="Body"/>
        <w:jc w:val="left"/>
      </w:pPr>
    </w:p>
    <w:p w:rsidR="002F73BF" w:rsidRDefault="002F73BF" w:rsidP="002F73BF">
      <w:pPr>
        <w:pStyle w:val="Body"/>
        <w:jc w:val="left"/>
      </w:pPr>
    </w:p>
    <w:tbl>
      <w:tblPr>
        <w:tblStyle w:val="TableGrid"/>
        <w:tblW w:w="9639" w:type="dxa"/>
        <w:tblInd w:w="-5" w:type="dxa"/>
        <w:tblLook w:val="04A0" w:firstRow="1" w:lastRow="0" w:firstColumn="1" w:lastColumn="0" w:noHBand="0" w:noVBand="1"/>
      </w:tblPr>
      <w:tblGrid>
        <w:gridCol w:w="1560"/>
        <w:gridCol w:w="8079"/>
      </w:tblGrid>
      <w:tr w:rsidR="002F73BF" w:rsidTr="00063284">
        <w:trPr>
          <w:trHeight w:val="908"/>
        </w:trPr>
        <w:tc>
          <w:tcPr>
            <w:tcW w:w="1560" w:type="dxa"/>
          </w:tcPr>
          <w:p w:rsidR="002F73BF" w:rsidRDefault="002F73BF" w:rsidP="00063284">
            <w:pPr>
              <w:pStyle w:val="Body"/>
              <w:ind w:left="0"/>
            </w:pPr>
            <w:r w:rsidRPr="005B1914">
              <w:rPr>
                <w:noProof/>
                <w:spacing w:val="-1"/>
                <w:lang w:val="en-US"/>
              </w:rPr>
              <w:drawing>
                <wp:anchor distT="0" distB="0" distL="114300" distR="114300" simplePos="0" relativeHeight="252235776" behindDoc="1" locked="0" layoutInCell="1" allowOverlap="1" wp14:anchorId="3B0FBA0C" wp14:editId="656138F2">
                  <wp:simplePos x="0" y="0"/>
                  <wp:positionH relativeFrom="column">
                    <wp:posOffset>270355</wp:posOffset>
                  </wp:positionH>
                  <wp:positionV relativeFrom="paragraph">
                    <wp:posOffset>111844</wp:posOffset>
                  </wp:positionV>
                  <wp:extent cx="364616" cy="364616"/>
                  <wp:effectExtent l="0" t="0" r="0" b="0"/>
                  <wp:wrapTight wrapText="bothSides">
                    <wp:wrapPolygon edited="0">
                      <wp:start x="0" y="0"/>
                      <wp:lineTo x="0" y="20321"/>
                      <wp:lineTo x="20321" y="20321"/>
                      <wp:lineTo x="20321" y="0"/>
                      <wp:lineTo x="0" y="0"/>
                    </wp:wrapPolygon>
                  </wp:wrapTight>
                  <wp:docPr id="98"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2F73BF" w:rsidRDefault="002F73BF" w:rsidP="00063284">
            <w:pPr>
              <w:pStyle w:val="Body"/>
              <w:spacing w:before="240"/>
              <w:ind w:left="0"/>
            </w:pPr>
            <w:r w:rsidRPr="002F73BF">
              <w:t>Se l’utente non vuole procedere con l’operazione di rigenerazione deve fare un clic su “</w:t>
            </w:r>
            <w:r w:rsidRPr="002F73BF">
              <w:rPr>
                <w:rStyle w:val="Strong"/>
              </w:rPr>
              <w:t>Esci</w:t>
            </w:r>
            <w:r>
              <w:t>”,</w:t>
            </w:r>
            <w:r w:rsidRPr="002F73BF">
              <w:t xml:space="preserve"> il sistema interrompe l’attività.</w:t>
            </w:r>
          </w:p>
        </w:tc>
      </w:tr>
    </w:tbl>
    <w:p w:rsidR="002D20A8" w:rsidRDefault="002D20A8" w:rsidP="002F73BF">
      <w:pPr>
        <w:pStyle w:val="Body"/>
        <w:jc w:val="left"/>
      </w:pPr>
    </w:p>
    <w:p w:rsidR="002D20A8" w:rsidRDefault="002D20A8">
      <w:pPr>
        <w:widowControl/>
        <w:spacing w:line="240" w:lineRule="auto"/>
        <w:rPr>
          <w:rFonts w:ascii="Verdana" w:hAnsi="Verdana"/>
          <w:sz w:val="20"/>
        </w:rPr>
      </w:pPr>
      <w:r>
        <w:br w:type="page"/>
      </w:r>
    </w:p>
    <w:p w:rsidR="002D20A8" w:rsidRDefault="002F73BF" w:rsidP="002F73BF">
      <w:pPr>
        <w:pStyle w:val="Body"/>
        <w:jc w:val="left"/>
      </w:pPr>
      <w:r w:rsidRPr="002F73BF">
        <w:lastRenderedPageBreak/>
        <w:t>In caso di proseguo dell’operazione, superati i controlli, il sistema prospett</w:t>
      </w:r>
      <w:r w:rsidR="00A81571">
        <w:t>a</w:t>
      </w:r>
      <w:r w:rsidRPr="002F73BF">
        <w:t xml:space="preserve"> una nuova pagina</w:t>
      </w:r>
      <w:r w:rsidR="00A81571">
        <w:t xml:space="preserve"> con</w:t>
      </w:r>
      <w:r w:rsidRPr="002F73BF">
        <w:t xml:space="preserve"> un form di inserimento dei dati da digitare e selezionare dagli elenchi proposti.</w:t>
      </w:r>
    </w:p>
    <w:p w:rsidR="002D20A8" w:rsidRDefault="002D20A8" w:rsidP="002F73BF">
      <w:pPr>
        <w:pStyle w:val="Body"/>
        <w:jc w:val="left"/>
      </w:pPr>
      <w:r>
        <w:rPr>
          <w:noProof/>
          <w:lang w:val="en-US"/>
        </w:rPr>
        <w:drawing>
          <wp:anchor distT="0" distB="0" distL="114300" distR="114300" simplePos="0" relativeHeight="252237824" behindDoc="1" locked="0" layoutInCell="1" allowOverlap="1" wp14:anchorId="4347FAB7" wp14:editId="3B6A04FD">
            <wp:simplePos x="0" y="0"/>
            <wp:positionH relativeFrom="column">
              <wp:posOffset>-258793</wp:posOffset>
            </wp:positionH>
            <wp:positionV relativeFrom="paragraph">
              <wp:posOffset>257787</wp:posOffset>
            </wp:positionV>
            <wp:extent cx="3895200" cy="4942800"/>
            <wp:effectExtent l="0" t="0" r="0" b="0"/>
            <wp:wrapTight wrapText="bothSides">
              <wp:wrapPolygon edited="0">
                <wp:start x="0" y="0"/>
                <wp:lineTo x="0" y="21481"/>
                <wp:lineTo x="21445" y="21481"/>
                <wp:lineTo x="21445"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895200" cy="4942800"/>
                    </a:xfrm>
                    <a:prstGeom prst="rect">
                      <a:avLst/>
                    </a:prstGeom>
                  </pic:spPr>
                </pic:pic>
              </a:graphicData>
            </a:graphic>
            <wp14:sizeRelH relativeFrom="margin">
              <wp14:pctWidth>0</wp14:pctWidth>
            </wp14:sizeRelH>
            <wp14:sizeRelV relativeFrom="margin">
              <wp14:pctHeight>0</wp14:pctHeight>
            </wp14:sizeRelV>
          </wp:anchor>
        </w:drawing>
      </w:r>
    </w:p>
    <w:p w:rsidR="002D20A8" w:rsidRDefault="002D20A8" w:rsidP="002F73BF">
      <w:pPr>
        <w:pStyle w:val="Body"/>
        <w:jc w:val="left"/>
      </w:pPr>
    </w:p>
    <w:p w:rsidR="002D20A8" w:rsidRDefault="002D20A8" w:rsidP="002F73BF">
      <w:pPr>
        <w:pStyle w:val="Body"/>
        <w:jc w:val="left"/>
      </w:pPr>
    </w:p>
    <w:p w:rsidR="002D20A8" w:rsidRDefault="002D20A8" w:rsidP="002F73BF">
      <w:pPr>
        <w:pStyle w:val="Body"/>
        <w:jc w:val="left"/>
      </w:pPr>
    </w:p>
    <w:p w:rsidR="002D20A8" w:rsidRPr="002D20A8" w:rsidRDefault="002D20A8" w:rsidP="002D20A8">
      <w:pPr>
        <w:pStyle w:val="Body"/>
      </w:pPr>
      <w:r w:rsidRPr="002D20A8">
        <w:t xml:space="preserve">Inserire tutti i dati richiesti e </w:t>
      </w:r>
    </w:p>
    <w:p w:rsidR="002D20A8" w:rsidRDefault="002D20A8" w:rsidP="002D20A8">
      <w:pPr>
        <w:pStyle w:val="Body"/>
      </w:pPr>
      <w:r w:rsidRPr="002D20A8">
        <w:t>fare clic su “</w:t>
      </w:r>
      <w:r w:rsidRPr="002D20A8">
        <w:rPr>
          <w:rStyle w:val="Strong"/>
        </w:rPr>
        <w:t>Procedi</w:t>
      </w:r>
      <w:r w:rsidRPr="002D20A8">
        <w:t>”</w:t>
      </w:r>
      <w:r>
        <w:t>.</w:t>
      </w: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p>
    <w:p w:rsidR="002D20A8" w:rsidRDefault="002D20A8" w:rsidP="002D20A8">
      <w:pPr>
        <w:pStyle w:val="Body"/>
      </w:pPr>
      <w:r>
        <w:rPr>
          <w:noProof/>
          <w:sz w:val="29"/>
          <w:szCs w:val="29"/>
          <w:lang w:val="en-US"/>
        </w:rPr>
        <mc:AlternateContent>
          <mc:Choice Requires="wps">
            <w:drawing>
              <wp:anchor distT="0" distB="0" distL="114300" distR="114300" simplePos="0" relativeHeight="252241920" behindDoc="0" locked="0" layoutInCell="1" allowOverlap="1" wp14:anchorId="5F39C33C" wp14:editId="4603BC33">
                <wp:simplePos x="0" y="0"/>
                <wp:positionH relativeFrom="column">
                  <wp:posOffset>-276584</wp:posOffset>
                </wp:positionH>
                <wp:positionV relativeFrom="paragraph">
                  <wp:posOffset>74750</wp:posOffset>
                </wp:positionV>
                <wp:extent cx="371475" cy="257175"/>
                <wp:effectExtent l="19050" t="19050" r="19050" b="19050"/>
                <wp:wrapNone/>
                <wp:docPr id="99" name="Rectangl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571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9D537" id="Rectangle 2350" o:spid="_x0000_s1026" style="position:absolute;margin-left:-21.8pt;margin-top:5.9pt;width:29.25pt;height:20.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" strokecolor="red" strokeweight="2.25pt">
                <v:fill opacity="0"/>
              </v:rect>
            </w:pict>
          </mc:Fallback>
        </mc:AlternateContent>
      </w:r>
      <w:r>
        <w:rPr>
          <w:noProof/>
          <w:sz w:val="29"/>
          <w:szCs w:val="29"/>
          <w:lang w:val="en-US"/>
        </w:rPr>
        <mc:AlternateContent>
          <mc:Choice Requires="wps">
            <w:drawing>
              <wp:anchor distT="0" distB="0" distL="114300" distR="114300" simplePos="0" relativeHeight="252239872" behindDoc="0" locked="0" layoutInCell="1" allowOverlap="1" wp14:anchorId="5F39C33C" wp14:editId="4603BC33">
                <wp:simplePos x="0" y="0"/>
                <wp:positionH relativeFrom="column">
                  <wp:posOffset>94891</wp:posOffset>
                </wp:positionH>
                <wp:positionV relativeFrom="paragraph">
                  <wp:posOffset>75637</wp:posOffset>
                </wp:positionV>
                <wp:extent cx="371475" cy="257175"/>
                <wp:effectExtent l="19050" t="19050" r="19050" b="19050"/>
                <wp:wrapNone/>
                <wp:docPr id="224" name="Rectangl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571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C9B8" id="Rectangle 2350" o:spid="_x0000_s1026" style="position:absolute;margin-left:7.45pt;margin-top:5.95pt;width:29.25pt;height:20.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" strokecolor="red" strokeweight="2.25pt">
                <v:fill opacity="0"/>
              </v:rect>
            </w:pict>
          </mc:Fallback>
        </mc:AlternateContent>
      </w:r>
    </w:p>
    <w:p w:rsidR="002D20A8" w:rsidRDefault="002D20A8" w:rsidP="002D20A8">
      <w:pPr>
        <w:pStyle w:val="Body"/>
      </w:pPr>
    </w:p>
    <w:p w:rsidR="002D20A8" w:rsidRDefault="002D20A8" w:rsidP="002D20A8">
      <w:pPr>
        <w:pStyle w:val="Body"/>
      </w:pPr>
    </w:p>
    <w:tbl>
      <w:tblPr>
        <w:tblStyle w:val="TableGrid"/>
        <w:tblW w:w="9639" w:type="dxa"/>
        <w:tblInd w:w="-5" w:type="dxa"/>
        <w:tblLook w:val="04A0" w:firstRow="1" w:lastRow="0" w:firstColumn="1" w:lastColumn="0" w:noHBand="0" w:noVBand="1"/>
      </w:tblPr>
      <w:tblGrid>
        <w:gridCol w:w="1560"/>
        <w:gridCol w:w="8079"/>
      </w:tblGrid>
      <w:tr w:rsidR="006831D4" w:rsidTr="00063284">
        <w:trPr>
          <w:trHeight w:val="908"/>
        </w:trPr>
        <w:tc>
          <w:tcPr>
            <w:tcW w:w="1560" w:type="dxa"/>
          </w:tcPr>
          <w:p w:rsidR="006831D4" w:rsidRDefault="006831D4" w:rsidP="00063284">
            <w:pPr>
              <w:pStyle w:val="Body"/>
              <w:ind w:left="0"/>
            </w:pPr>
            <w:r w:rsidRPr="005B1914">
              <w:rPr>
                <w:noProof/>
                <w:spacing w:val="-1"/>
                <w:lang w:val="en-US"/>
              </w:rPr>
              <w:drawing>
                <wp:anchor distT="0" distB="0" distL="114300" distR="114300" simplePos="0" relativeHeight="252243968" behindDoc="1" locked="0" layoutInCell="1" allowOverlap="1" wp14:anchorId="59C8398A" wp14:editId="71544A9B">
                  <wp:simplePos x="0" y="0"/>
                  <wp:positionH relativeFrom="column">
                    <wp:posOffset>226695</wp:posOffset>
                  </wp:positionH>
                  <wp:positionV relativeFrom="paragraph">
                    <wp:posOffset>301625</wp:posOffset>
                  </wp:positionV>
                  <wp:extent cx="364616" cy="364616"/>
                  <wp:effectExtent l="0" t="0" r="0" b="0"/>
                  <wp:wrapTight wrapText="bothSides">
                    <wp:wrapPolygon edited="0">
                      <wp:start x="0" y="0"/>
                      <wp:lineTo x="0" y="20321"/>
                      <wp:lineTo x="20321" y="20321"/>
                      <wp:lineTo x="20321" y="0"/>
                      <wp:lineTo x="0" y="0"/>
                    </wp:wrapPolygon>
                  </wp:wrapTight>
                  <wp:docPr id="102"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6831D4" w:rsidRDefault="006831D4" w:rsidP="00063284">
            <w:pPr>
              <w:pStyle w:val="Body"/>
              <w:spacing w:before="240"/>
              <w:ind w:left="0"/>
            </w:pPr>
            <w:r w:rsidRPr="006831D4">
              <w:t>Se l’utente non vuole procedere con l’operazione di rigenerazi</w:t>
            </w:r>
            <w:r>
              <w:t>one deve fare un clic su “</w:t>
            </w:r>
            <w:r w:rsidRPr="006831D4">
              <w:rPr>
                <w:rStyle w:val="Strong"/>
              </w:rPr>
              <w:t>Esci</w:t>
            </w:r>
            <w:r>
              <w:t>”,</w:t>
            </w:r>
            <w:r w:rsidRPr="006831D4">
              <w:t xml:space="preserve"> il sistema interrompe l’attività e non completa il salvataggio delle informazioni inserite.</w:t>
            </w:r>
          </w:p>
        </w:tc>
      </w:tr>
    </w:tbl>
    <w:p w:rsidR="006831D4" w:rsidRDefault="006831D4" w:rsidP="002D20A8">
      <w:pPr>
        <w:pStyle w:val="Body"/>
      </w:pPr>
    </w:p>
    <w:p w:rsidR="006831D4" w:rsidRDefault="006831D4" w:rsidP="002D20A8">
      <w:pPr>
        <w:pStyle w:val="Body"/>
      </w:pPr>
    </w:p>
    <w:tbl>
      <w:tblPr>
        <w:tblStyle w:val="TableGrid"/>
        <w:tblW w:w="9639" w:type="dxa"/>
        <w:tblInd w:w="-5" w:type="dxa"/>
        <w:tblLook w:val="04A0" w:firstRow="1" w:lastRow="0" w:firstColumn="1" w:lastColumn="0" w:noHBand="0" w:noVBand="1"/>
      </w:tblPr>
      <w:tblGrid>
        <w:gridCol w:w="1560"/>
        <w:gridCol w:w="8079"/>
      </w:tblGrid>
      <w:tr w:rsidR="006831D4" w:rsidTr="00A81571">
        <w:trPr>
          <w:trHeight w:val="1954"/>
        </w:trPr>
        <w:tc>
          <w:tcPr>
            <w:tcW w:w="1560" w:type="dxa"/>
          </w:tcPr>
          <w:p w:rsidR="006831D4" w:rsidRDefault="006831D4" w:rsidP="00063284">
            <w:pPr>
              <w:pStyle w:val="Body"/>
              <w:ind w:left="0"/>
            </w:pPr>
            <w:r>
              <w:rPr>
                <w:rFonts w:ascii="Times New Roman" w:hAnsi="Times New Roman"/>
                <w:noProof/>
                <w:lang w:val="en-US"/>
              </w:rPr>
              <w:drawing>
                <wp:anchor distT="0" distB="0" distL="114300" distR="114300" simplePos="0" relativeHeight="252246016" behindDoc="1" locked="0" layoutInCell="1" allowOverlap="1" wp14:anchorId="349B6224" wp14:editId="4810D47F">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0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6831D4" w:rsidRPr="006831D4" w:rsidRDefault="006831D4" w:rsidP="006831D4">
            <w:pPr>
              <w:pStyle w:val="Body"/>
              <w:spacing w:before="240"/>
              <w:ind w:left="0"/>
              <w:jc w:val="left"/>
            </w:pPr>
            <w:r>
              <w:t xml:space="preserve">In </w:t>
            </w:r>
            <w:r w:rsidRPr="006831D4">
              <w:t>caso di errori riscontrati, il sistema blocca l’operazione di aggiornamento dei dati e segnala quanto riscontato con un apposito messaggio.</w:t>
            </w:r>
          </w:p>
          <w:p w:rsidR="006831D4" w:rsidRDefault="006831D4" w:rsidP="006831D4">
            <w:pPr>
              <w:pStyle w:val="Body"/>
              <w:ind w:left="0"/>
              <w:jc w:val="left"/>
            </w:pPr>
            <w:r w:rsidRPr="006831D4">
              <w:t>Nel caso di incongruenza tra i dati anagrafici digitati e quelli già registrati :</w:t>
            </w:r>
            <w:r>
              <w:rPr>
                <w:noProof/>
                <w:lang w:val="en-US"/>
              </w:rPr>
              <w:drawing>
                <wp:inline distT="0" distB="0" distL="0" distR="0" wp14:anchorId="462F539A" wp14:editId="20A70799">
                  <wp:extent cx="4057650" cy="302079"/>
                  <wp:effectExtent l="0" t="0" r="0" b="0"/>
                  <wp:docPr id="128" name="Picture 128" descr="C:\Users\nicolaia\AppData\Local\Microsoft\Windows\Temporary Internet Files\Content.Word\rigener 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ia\AppData\Local\Microsoft\Windows\Temporary Internet Files\Content.Word\rigener 444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2652" cy="309152"/>
                          </a:xfrm>
                          <a:prstGeom prst="rect">
                            <a:avLst/>
                          </a:prstGeom>
                          <a:noFill/>
                          <a:ln>
                            <a:noFill/>
                          </a:ln>
                        </pic:spPr>
                      </pic:pic>
                    </a:graphicData>
                  </a:graphic>
                </wp:inline>
              </w:drawing>
            </w:r>
          </w:p>
        </w:tc>
      </w:tr>
    </w:tbl>
    <w:p w:rsidR="006831D4" w:rsidRDefault="006831D4" w:rsidP="006831D4">
      <w:pPr>
        <w:pStyle w:val="Body"/>
      </w:pPr>
      <w:r>
        <w:lastRenderedPageBreak/>
        <w:t>Superati i controlli di obbligatorietà e congruenz</w:t>
      </w:r>
      <w:r w:rsidR="00A81571">
        <w:t>a dei dati, il sistema prospetta</w:t>
      </w:r>
      <w:r>
        <w:t xml:space="preserve"> una nuova pagina con la richiesta di conferma.</w:t>
      </w:r>
    </w:p>
    <w:p w:rsidR="006831D4" w:rsidRDefault="006831D4" w:rsidP="006831D4">
      <w:pPr>
        <w:pStyle w:val="Body"/>
      </w:pPr>
      <w:r>
        <w:rPr>
          <w:noProof/>
          <w:lang w:val="en-US"/>
        </w:rPr>
        <w:drawing>
          <wp:anchor distT="0" distB="0" distL="114300" distR="114300" simplePos="0" relativeHeight="252248064" behindDoc="1" locked="0" layoutInCell="1" allowOverlap="1" wp14:anchorId="390B3943" wp14:editId="7EA094FB">
            <wp:simplePos x="0" y="0"/>
            <wp:positionH relativeFrom="column">
              <wp:posOffset>0</wp:posOffset>
            </wp:positionH>
            <wp:positionV relativeFrom="paragraph">
              <wp:posOffset>233045</wp:posOffset>
            </wp:positionV>
            <wp:extent cx="4107600" cy="3114000"/>
            <wp:effectExtent l="0" t="0" r="0" b="0"/>
            <wp:wrapTight wrapText="bothSides">
              <wp:wrapPolygon edited="0">
                <wp:start x="0" y="0"/>
                <wp:lineTo x="0" y="21411"/>
                <wp:lineTo x="21540" y="21411"/>
                <wp:lineTo x="2154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07600" cy="3114000"/>
                    </a:xfrm>
                    <a:prstGeom prst="rect">
                      <a:avLst/>
                    </a:prstGeom>
                  </pic:spPr>
                </pic:pic>
              </a:graphicData>
            </a:graphic>
            <wp14:sizeRelH relativeFrom="margin">
              <wp14:pctWidth>0</wp14:pctWidth>
            </wp14:sizeRelH>
            <wp14:sizeRelV relativeFrom="margin">
              <wp14:pctHeight>0</wp14:pctHeight>
            </wp14:sizeRelV>
          </wp:anchor>
        </w:drawing>
      </w: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r>
        <w:rPr>
          <w:rFonts w:eastAsia="Verdana" w:cs="Verdana"/>
          <w:noProof/>
          <w:lang w:val="en-US"/>
        </w:rPr>
        <mc:AlternateContent>
          <mc:Choice Requires="wps">
            <w:drawing>
              <wp:anchor distT="0" distB="0" distL="114300" distR="114300" simplePos="0" relativeHeight="252252160" behindDoc="0" locked="0" layoutInCell="1" allowOverlap="1" wp14:anchorId="5623C909" wp14:editId="35E45209">
                <wp:simplePos x="0" y="0"/>
                <wp:positionH relativeFrom="column">
                  <wp:posOffset>425594</wp:posOffset>
                </wp:positionH>
                <wp:positionV relativeFrom="paragraph">
                  <wp:posOffset>2005007</wp:posOffset>
                </wp:positionV>
                <wp:extent cx="270510" cy="180975"/>
                <wp:effectExtent l="19050" t="19050" r="15240" b="28575"/>
                <wp:wrapNone/>
                <wp:docPr id="225"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927C2" id="Rectangle 2162" o:spid="_x0000_s1026" style="position:absolute;margin-left:33.5pt;margin-top:157.85pt;width:21.3pt;height:14.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" strokecolor="red" strokeweight="2.25pt">
                <v:fill opacity="0"/>
              </v:rect>
            </w:pict>
          </mc:Fallback>
        </mc:AlternateContent>
      </w:r>
      <w:r>
        <w:rPr>
          <w:rFonts w:eastAsia="Verdana" w:cs="Verdana"/>
          <w:noProof/>
          <w:lang w:val="en-US"/>
        </w:rPr>
        <mc:AlternateContent>
          <mc:Choice Requires="wps">
            <w:drawing>
              <wp:anchor distT="0" distB="0" distL="114300" distR="114300" simplePos="0" relativeHeight="252250112" behindDoc="0" locked="0" layoutInCell="1" allowOverlap="1" wp14:anchorId="773A5DF5" wp14:editId="1533763E">
                <wp:simplePos x="0" y="0"/>
                <wp:positionH relativeFrom="column">
                  <wp:posOffset>-65405</wp:posOffset>
                </wp:positionH>
                <wp:positionV relativeFrom="paragraph">
                  <wp:posOffset>2005414</wp:posOffset>
                </wp:positionV>
                <wp:extent cx="495300" cy="180975"/>
                <wp:effectExtent l="19050" t="19050" r="19050" b="28575"/>
                <wp:wrapNone/>
                <wp:docPr id="383"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8C5DB" id="Rectangle 2162" o:spid="_x0000_s1026" style="position:absolute;margin-left:-5.15pt;margin-top:157.9pt;width:39pt;height:14.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" strokecolor="red" strokeweight="2.25pt">
                <v:fill opacity="0"/>
              </v:rect>
            </w:pict>
          </mc:Fallback>
        </mc:AlternateContent>
      </w:r>
      <w:r w:rsidRPr="006831D4">
        <w:t>Fare clic su “</w:t>
      </w:r>
      <w:r w:rsidRPr="006831D4">
        <w:rPr>
          <w:rStyle w:val="Strong"/>
        </w:rPr>
        <w:t>Conferma</w:t>
      </w:r>
      <w:r w:rsidRPr="006831D4">
        <w:t>”</w:t>
      </w:r>
      <w:r>
        <w:t>.</w:t>
      </w: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p w:rsidR="006831D4" w:rsidRDefault="006831D4" w:rsidP="006831D4">
      <w:pPr>
        <w:pStyle w:val="Body"/>
      </w:pPr>
    </w:p>
    <w:tbl>
      <w:tblPr>
        <w:tblStyle w:val="TableGrid"/>
        <w:tblW w:w="9639" w:type="dxa"/>
        <w:tblInd w:w="-5" w:type="dxa"/>
        <w:tblLook w:val="04A0" w:firstRow="1" w:lastRow="0" w:firstColumn="1" w:lastColumn="0" w:noHBand="0" w:noVBand="1"/>
      </w:tblPr>
      <w:tblGrid>
        <w:gridCol w:w="1560"/>
        <w:gridCol w:w="8079"/>
      </w:tblGrid>
      <w:tr w:rsidR="006831D4" w:rsidTr="00A81571">
        <w:trPr>
          <w:trHeight w:val="1429"/>
        </w:trPr>
        <w:tc>
          <w:tcPr>
            <w:tcW w:w="1560" w:type="dxa"/>
          </w:tcPr>
          <w:p w:rsidR="006831D4" w:rsidRDefault="006831D4" w:rsidP="00063284">
            <w:pPr>
              <w:pStyle w:val="Body"/>
              <w:ind w:left="0"/>
            </w:pPr>
            <w:r w:rsidRPr="005B1914">
              <w:rPr>
                <w:noProof/>
                <w:spacing w:val="-1"/>
                <w:lang w:val="en-US"/>
              </w:rPr>
              <w:drawing>
                <wp:anchor distT="0" distB="0" distL="114300" distR="114300" simplePos="0" relativeHeight="252254208" behindDoc="1" locked="0" layoutInCell="1" allowOverlap="1" wp14:anchorId="70DF5F99" wp14:editId="44637102">
                  <wp:simplePos x="0" y="0"/>
                  <wp:positionH relativeFrom="column">
                    <wp:posOffset>226695</wp:posOffset>
                  </wp:positionH>
                  <wp:positionV relativeFrom="paragraph">
                    <wp:posOffset>301625</wp:posOffset>
                  </wp:positionV>
                  <wp:extent cx="364616" cy="364616"/>
                  <wp:effectExtent l="0" t="0" r="0" b="0"/>
                  <wp:wrapTight wrapText="bothSides">
                    <wp:wrapPolygon edited="0">
                      <wp:start x="0" y="0"/>
                      <wp:lineTo x="0" y="20321"/>
                      <wp:lineTo x="20321" y="20321"/>
                      <wp:lineTo x="20321" y="0"/>
                      <wp:lineTo x="0" y="0"/>
                    </wp:wrapPolygon>
                  </wp:wrapTight>
                  <wp:docPr id="105"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6831D4" w:rsidRDefault="006831D4" w:rsidP="006831D4">
            <w:pPr>
              <w:pStyle w:val="Body"/>
              <w:spacing w:before="240"/>
              <w:ind w:left="0"/>
            </w:pPr>
            <w:r w:rsidRPr="006831D4">
              <w:t>Se l’utente non vuole procedere con l’operazione di rigenerazione deve fare un clic su “</w:t>
            </w:r>
            <w:r w:rsidRPr="006831D4">
              <w:rPr>
                <w:rStyle w:val="Strong"/>
              </w:rPr>
              <w:t>Esci</w:t>
            </w:r>
            <w:r w:rsidRPr="006831D4">
              <w:t>”</w:t>
            </w:r>
            <w:r>
              <w:t>,</w:t>
            </w:r>
            <w:r w:rsidRPr="006831D4">
              <w:t xml:space="preserve"> il sistema interrompe l’attività e non completa il salvataggio delle informazioni inserite.</w:t>
            </w:r>
          </w:p>
        </w:tc>
      </w:tr>
    </w:tbl>
    <w:p w:rsidR="003E1E2D" w:rsidRDefault="003E1E2D" w:rsidP="006831D4">
      <w:pPr>
        <w:pStyle w:val="Body"/>
      </w:pPr>
    </w:p>
    <w:p w:rsidR="003E1E2D" w:rsidRDefault="003E1E2D" w:rsidP="003E1E2D">
      <w:pPr>
        <w:pStyle w:val="Body"/>
      </w:pPr>
    </w:p>
    <w:p w:rsidR="003E1E2D" w:rsidRDefault="003E1E2D" w:rsidP="003E1E2D">
      <w:pPr>
        <w:pStyle w:val="Body"/>
      </w:pPr>
      <w:r>
        <w:t>Confermata l’operazione, il sistema prospett</w:t>
      </w:r>
      <w:r w:rsidR="00A81571">
        <w:t>a</w:t>
      </w:r>
      <w:r>
        <w:t xml:space="preserve"> una nuova pagina con il messaggio di operazione effettuata e con le indicazioni da seguire per completare la rigenerazione.</w:t>
      </w:r>
    </w:p>
    <w:p w:rsidR="003E1E2D" w:rsidRDefault="003E1E2D" w:rsidP="003E1E2D">
      <w:pPr>
        <w:pStyle w:val="Body"/>
      </w:pPr>
      <w:r>
        <w:t xml:space="preserve">E’ possibile </w:t>
      </w:r>
      <w:r w:rsidR="00A81571">
        <w:rPr>
          <w:rStyle w:val="Strong"/>
          <w:b w:val="0"/>
        </w:rPr>
        <w:t>s</w:t>
      </w:r>
      <w:r w:rsidRPr="00A81571">
        <w:rPr>
          <w:rStyle w:val="Strong"/>
          <w:b w:val="0"/>
        </w:rPr>
        <w:t>caricare il modulo di Richiesta di Rigenerazione</w:t>
      </w:r>
      <w:r>
        <w:t xml:space="preserve"> servendosi del link presente </w:t>
      </w:r>
      <w:r w:rsidR="00A81571">
        <w:t>nella pagina.</w:t>
      </w:r>
    </w:p>
    <w:p w:rsidR="003E1E2D" w:rsidRDefault="003E1E2D" w:rsidP="003E1E2D">
      <w:pPr>
        <w:pStyle w:val="Body"/>
      </w:pPr>
      <w:r>
        <w:rPr>
          <w:noProof/>
          <w:lang w:val="en-US"/>
        </w:rPr>
        <w:drawing>
          <wp:anchor distT="0" distB="0" distL="114300" distR="114300" simplePos="0" relativeHeight="252256256" behindDoc="1" locked="0" layoutInCell="1" allowOverlap="1" wp14:anchorId="3EA0B3E6" wp14:editId="36225CD1">
            <wp:simplePos x="0" y="0"/>
            <wp:positionH relativeFrom="column">
              <wp:posOffset>-284540</wp:posOffset>
            </wp:positionH>
            <wp:positionV relativeFrom="paragraph">
              <wp:posOffset>119392</wp:posOffset>
            </wp:positionV>
            <wp:extent cx="4147185" cy="1763395"/>
            <wp:effectExtent l="0" t="0" r="5715" b="8255"/>
            <wp:wrapTight wrapText="bothSides">
              <wp:wrapPolygon edited="0">
                <wp:start x="0" y="0"/>
                <wp:lineTo x="0" y="21468"/>
                <wp:lineTo x="21531" y="21468"/>
                <wp:lineTo x="21531" y="0"/>
                <wp:lineTo x="0" y="0"/>
              </wp:wrapPolygon>
            </wp:wrapTight>
            <wp:docPr id="131" name="Picture 131" descr="C:\Users\nicolaia\AppData\Local\Microsoft\Windows\Temporary Internet Files\Content.Word\rigenera 77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ia\AppData\Local\Microsoft\Windows\Temporary Internet Files\Content.Word\rigenera 77777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718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E2D" w:rsidRDefault="003E1E2D" w:rsidP="003E1E2D">
      <w:pPr>
        <w:pStyle w:val="Body"/>
        <w:jc w:val="left"/>
      </w:pPr>
      <w:r w:rsidRPr="003E1E2D">
        <w:t>Fare clic su “</w:t>
      </w:r>
      <w:r w:rsidRPr="003E1E2D">
        <w:rPr>
          <w:rStyle w:val="Strong"/>
        </w:rPr>
        <w:t>Esci</w:t>
      </w:r>
      <w:r w:rsidRPr="003E1E2D">
        <w:t>” per chiudere la pagina e terminare l’operazione.</w:t>
      </w:r>
    </w:p>
    <w:p w:rsidR="003E1E2D" w:rsidRDefault="003E1E2D" w:rsidP="003E1E2D">
      <w:pPr>
        <w:pStyle w:val="Body"/>
      </w:pPr>
    </w:p>
    <w:p w:rsidR="003E1E2D" w:rsidRDefault="00A81571" w:rsidP="003E1E2D">
      <w:pPr>
        <w:pStyle w:val="Body"/>
      </w:pPr>
      <w:r>
        <w:rPr>
          <w:rFonts w:eastAsia="Verdana" w:cs="Verdana"/>
          <w:noProof/>
          <w:lang w:val="en-US"/>
        </w:rPr>
        <mc:AlternateContent>
          <mc:Choice Requires="wps">
            <w:drawing>
              <wp:anchor distT="0" distB="0" distL="114300" distR="114300" simplePos="0" relativeHeight="252467200" behindDoc="0" locked="0" layoutInCell="1" allowOverlap="1" wp14:anchorId="18784009" wp14:editId="583D6997">
                <wp:simplePos x="0" y="0"/>
                <wp:positionH relativeFrom="column">
                  <wp:posOffset>-143301</wp:posOffset>
                </wp:positionH>
                <wp:positionV relativeFrom="paragraph">
                  <wp:posOffset>202309</wp:posOffset>
                </wp:positionV>
                <wp:extent cx="2483892" cy="177421"/>
                <wp:effectExtent l="19050" t="19050" r="12065" b="13335"/>
                <wp:wrapNone/>
                <wp:docPr id="9"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892" cy="177421"/>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0A7AA" id="Rectangle 2162" o:spid="_x0000_s1026" style="position:absolute;margin-left:-11.3pt;margin-top:15.95pt;width:195.6pt;height:13.9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" strokecolor="red" strokeweight="2.25pt">
                <v:fill opacity="0"/>
              </v:rect>
            </w:pict>
          </mc:Fallback>
        </mc:AlternateContent>
      </w:r>
    </w:p>
    <w:p w:rsidR="003E1E2D" w:rsidRDefault="00A81571" w:rsidP="003E1E2D">
      <w:pPr>
        <w:pStyle w:val="Body"/>
      </w:pPr>
      <w:r>
        <w:rPr>
          <w:rFonts w:eastAsia="Verdana" w:cs="Verdana"/>
          <w:noProof/>
          <w:lang w:val="en-US"/>
        </w:rPr>
        <mc:AlternateContent>
          <mc:Choice Requires="wps">
            <w:drawing>
              <wp:anchor distT="0" distB="0" distL="114300" distR="114300" simplePos="0" relativeHeight="252469248" behindDoc="0" locked="0" layoutInCell="1" allowOverlap="1" wp14:anchorId="18784009" wp14:editId="583D6997">
                <wp:simplePos x="0" y="0"/>
                <wp:positionH relativeFrom="column">
                  <wp:posOffset>-61415</wp:posOffset>
                </wp:positionH>
                <wp:positionV relativeFrom="paragraph">
                  <wp:posOffset>162238</wp:posOffset>
                </wp:positionV>
                <wp:extent cx="197893" cy="136477"/>
                <wp:effectExtent l="19050" t="19050" r="12065" b="16510"/>
                <wp:wrapNone/>
                <wp:docPr id="18"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93" cy="136477"/>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8992A" id="Rectangle 2162" o:spid="_x0000_s1026" style="position:absolute;margin-left:-4.85pt;margin-top:12.75pt;width:15.6pt;height:1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" strokecolor="red" strokeweight="2.25pt">
                <v:fill opacity="0"/>
              </v:rect>
            </w:pict>
          </mc:Fallback>
        </mc:AlternateContent>
      </w:r>
    </w:p>
    <w:p w:rsidR="003E1E2D" w:rsidRDefault="003E1E2D" w:rsidP="003E1E2D">
      <w:pPr>
        <w:pStyle w:val="Body"/>
      </w:pPr>
    </w:p>
    <w:p w:rsidR="003E1E2D" w:rsidRDefault="003E1E2D" w:rsidP="003E1E2D">
      <w:pPr>
        <w:pStyle w:val="Body"/>
      </w:pPr>
    </w:p>
    <w:p w:rsidR="003E1E2D" w:rsidRDefault="003E1E2D" w:rsidP="003E1E2D">
      <w:pPr>
        <w:pStyle w:val="Body"/>
      </w:pPr>
    </w:p>
    <w:tbl>
      <w:tblPr>
        <w:tblStyle w:val="TableGrid"/>
        <w:tblW w:w="9639" w:type="dxa"/>
        <w:tblInd w:w="-5" w:type="dxa"/>
        <w:tblLook w:val="04A0" w:firstRow="1" w:lastRow="0" w:firstColumn="1" w:lastColumn="0" w:noHBand="0" w:noVBand="1"/>
      </w:tblPr>
      <w:tblGrid>
        <w:gridCol w:w="1560"/>
        <w:gridCol w:w="8079"/>
      </w:tblGrid>
      <w:tr w:rsidR="00C83E5A" w:rsidTr="008029F4">
        <w:trPr>
          <w:trHeight w:val="4299"/>
        </w:trPr>
        <w:tc>
          <w:tcPr>
            <w:tcW w:w="1560" w:type="dxa"/>
          </w:tcPr>
          <w:p w:rsidR="00C83E5A" w:rsidRDefault="008029F4" w:rsidP="00C83E5A">
            <w:pPr>
              <w:pStyle w:val="Body"/>
              <w:ind w:left="0"/>
            </w:pPr>
            <w:r>
              <w:rPr>
                <w:rFonts w:ascii="Times New Roman" w:hAnsi="Times New Roman"/>
                <w:noProof/>
                <w:lang w:val="en-US"/>
              </w:rPr>
              <w:lastRenderedPageBreak/>
              <w:drawing>
                <wp:anchor distT="0" distB="0" distL="114300" distR="114300" simplePos="0" relativeHeight="252498944" behindDoc="0" locked="0" layoutInCell="1" allowOverlap="1" wp14:anchorId="0128ED72" wp14:editId="1A29E7E3">
                  <wp:simplePos x="0" y="0"/>
                  <wp:positionH relativeFrom="margin">
                    <wp:posOffset>226408</wp:posOffset>
                  </wp:positionH>
                  <wp:positionV relativeFrom="margin">
                    <wp:posOffset>1163992</wp:posOffset>
                  </wp:positionV>
                  <wp:extent cx="396362" cy="364617"/>
                  <wp:effectExtent l="0" t="0" r="3810" b="0"/>
                  <wp:wrapSquare wrapText="bothSides"/>
                  <wp:docPr id="207"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r w:rsidR="003E1E2D">
              <w:br w:type="page"/>
            </w:r>
          </w:p>
        </w:tc>
        <w:tc>
          <w:tcPr>
            <w:tcW w:w="8079" w:type="dxa"/>
            <w:shd w:val="clear" w:color="auto" w:fill="D9D9D9" w:themeFill="background1" w:themeFillShade="D9"/>
          </w:tcPr>
          <w:p w:rsidR="00C83E5A" w:rsidRDefault="008F7DCD" w:rsidP="008F7DCD">
            <w:pPr>
              <w:pStyle w:val="Body"/>
              <w:spacing w:before="240"/>
              <w:ind w:left="0"/>
              <w:jc w:val="left"/>
            </w:pPr>
            <w:r>
              <w:t xml:space="preserve">Al termine dell’operazione </w:t>
            </w:r>
            <w:r w:rsidR="00C83E5A" w:rsidRPr="0063363D">
              <w:t xml:space="preserve"> viene </w:t>
            </w:r>
            <w:r w:rsidR="008029F4" w:rsidRPr="00171159">
              <w:t>invia</w:t>
            </w:r>
            <w:r w:rsidR="008029F4">
              <w:t>ta</w:t>
            </w:r>
            <w:r w:rsidR="008029F4" w:rsidRPr="00171159">
              <w:t xml:space="preserve"> una email alla casella di posta elettronica </w:t>
            </w:r>
            <w:r w:rsidR="008029F4" w:rsidRPr="0063363D">
              <w:t>(istituzionale o privata)</w:t>
            </w:r>
            <w:r w:rsidR="008029F4">
              <w:t xml:space="preserve"> </w:t>
            </w:r>
            <w:r w:rsidR="008029F4" w:rsidRPr="00171159">
              <w:t>i</w:t>
            </w:r>
            <w:r w:rsidR="008029F4">
              <w:t>ndicata dall’utente in fase di R</w:t>
            </w:r>
            <w:r w:rsidR="008029F4" w:rsidRPr="00171159">
              <w:t>egistrazione</w:t>
            </w:r>
            <w:r w:rsidR="008029F4" w:rsidRPr="0063363D">
              <w:t xml:space="preserve"> </w:t>
            </w:r>
            <w:r w:rsidR="00C83E5A" w:rsidRPr="0063363D">
              <w:t>con oggetto “</w:t>
            </w:r>
            <w:r w:rsidR="00C83E5A" w:rsidRPr="0063363D">
              <w:rPr>
                <w:i/>
              </w:rPr>
              <w:t>MIUR Servizio Istanze OnLine</w:t>
            </w:r>
            <w:r w:rsidR="00FA2C68">
              <w:rPr>
                <w:i/>
              </w:rPr>
              <w:t xml:space="preserve"> -</w:t>
            </w:r>
            <w:r w:rsidR="00C83E5A" w:rsidRPr="0063363D">
              <w:rPr>
                <w:i/>
              </w:rPr>
              <w:t xml:space="preserve"> </w:t>
            </w:r>
            <w:r w:rsidR="00FA2C68" w:rsidRPr="00FA2C68">
              <w:rPr>
                <w:i/>
              </w:rPr>
              <w:t>Richiesta rigenerazione Codice Personale</w:t>
            </w:r>
            <w:r w:rsidR="00C83E5A" w:rsidRPr="0063363D">
              <w:t>”</w:t>
            </w:r>
            <w:r w:rsidR="00C83E5A">
              <w:t>.</w:t>
            </w:r>
          </w:p>
          <w:p w:rsidR="008029F4" w:rsidRPr="00171159" w:rsidRDefault="008029F4" w:rsidP="008029F4">
            <w:pPr>
              <w:pStyle w:val="Body"/>
              <w:ind w:left="0"/>
            </w:pPr>
            <w:r w:rsidRPr="00171159">
              <w:t xml:space="preserve">La </w:t>
            </w:r>
            <w:r>
              <w:t>e</w:t>
            </w:r>
            <w:r w:rsidRPr="00171159">
              <w:t xml:space="preserve">mail contiene le istruzioni </w:t>
            </w:r>
            <w:r>
              <w:t>per effettuare il riconoscimento fisico presso la Segreteria Scolastica o l’ufficio preposto</w:t>
            </w:r>
            <w:r w:rsidRPr="00171159">
              <w:t xml:space="preserve"> da seguire e gli allegati: </w:t>
            </w:r>
          </w:p>
          <w:p w:rsidR="008029F4" w:rsidRPr="008029F4" w:rsidRDefault="00494651" w:rsidP="008029F4">
            <w:pPr>
              <w:pStyle w:val="BodyText"/>
              <w:keepLines w:val="0"/>
              <w:numPr>
                <w:ilvl w:val="0"/>
                <w:numId w:val="39"/>
              </w:numPr>
              <w:spacing w:after="0" w:line="360" w:lineRule="auto"/>
              <w:rPr>
                <w:rStyle w:val="Hyperlink"/>
              </w:rPr>
            </w:pPr>
            <w:hyperlink w:anchor="_Modulo_rigenerazione_codice" w:history="1">
              <w:r w:rsidR="008029F4" w:rsidRPr="008029F4">
                <w:rPr>
                  <w:rStyle w:val="Hyperlink"/>
                  <w:rFonts w:ascii="Verdana" w:hAnsi="Verdana"/>
                  <w:sz w:val="20"/>
                </w:rPr>
                <w:t>Modulo di Rigenerazione</w:t>
              </w:r>
            </w:hyperlink>
            <w:r w:rsidR="008029F4" w:rsidRPr="008029F4">
              <w:rPr>
                <w:rStyle w:val="Hyperlink"/>
                <w:rFonts w:ascii="Verdana" w:hAnsi="Verdana"/>
                <w:sz w:val="20"/>
              </w:rPr>
              <w:t xml:space="preserve"> </w:t>
            </w:r>
          </w:p>
          <w:p w:rsidR="008029F4" w:rsidRPr="008029F4" w:rsidRDefault="00494651" w:rsidP="008029F4">
            <w:pPr>
              <w:pStyle w:val="BodyText"/>
              <w:keepLines w:val="0"/>
              <w:numPr>
                <w:ilvl w:val="0"/>
                <w:numId w:val="39"/>
              </w:numPr>
              <w:spacing w:after="0" w:line="360" w:lineRule="auto"/>
              <w:rPr>
                <w:rStyle w:val="Hyperlink"/>
                <w:rFonts w:ascii="Verdana" w:hAnsi="Verdana"/>
                <w:sz w:val="20"/>
              </w:rPr>
            </w:pPr>
            <w:hyperlink w:anchor="_Modulo_delega_rigenerazione" w:history="1">
              <w:r w:rsidR="008029F4" w:rsidRPr="008029F4">
                <w:rPr>
                  <w:rStyle w:val="Hyperlink"/>
                  <w:rFonts w:ascii="Verdana" w:hAnsi="Verdana"/>
                  <w:sz w:val="20"/>
                </w:rPr>
                <w:t>Modulo di Delega</w:t>
              </w:r>
            </w:hyperlink>
          </w:p>
          <w:p w:rsidR="008029F4" w:rsidRDefault="008029F4" w:rsidP="008029F4">
            <w:pPr>
              <w:pStyle w:val="Body"/>
              <w:spacing w:before="240"/>
              <w:ind w:left="0"/>
            </w:pPr>
            <w:r w:rsidRPr="00171159">
              <w:t>Tutti gli allegati devono essere stampati e presentati in sede di Identificazione fisica.</w:t>
            </w:r>
          </w:p>
        </w:tc>
      </w:tr>
    </w:tbl>
    <w:p w:rsidR="00C83E5A" w:rsidRDefault="00C83E5A" w:rsidP="003E1E2D">
      <w:pPr>
        <w:pStyle w:val="Body"/>
      </w:pPr>
    </w:p>
    <w:p w:rsidR="00C83E5A" w:rsidRDefault="00C83E5A" w:rsidP="003E1E2D">
      <w:pPr>
        <w:pStyle w:val="Body"/>
      </w:pPr>
    </w:p>
    <w:tbl>
      <w:tblPr>
        <w:tblStyle w:val="TableGrid"/>
        <w:tblW w:w="9639" w:type="dxa"/>
        <w:tblInd w:w="-5" w:type="dxa"/>
        <w:tblLook w:val="04A0" w:firstRow="1" w:lastRow="0" w:firstColumn="1" w:lastColumn="0" w:noHBand="0" w:noVBand="1"/>
      </w:tblPr>
      <w:tblGrid>
        <w:gridCol w:w="1560"/>
        <w:gridCol w:w="8079"/>
      </w:tblGrid>
      <w:tr w:rsidR="003E1E2D" w:rsidTr="00A81571">
        <w:trPr>
          <w:trHeight w:val="1569"/>
        </w:trPr>
        <w:tc>
          <w:tcPr>
            <w:tcW w:w="1560" w:type="dxa"/>
          </w:tcPr>
          <w:p w:rsidR="003E1E2D" w:rsidRDefault="003E1E2D" w:rsidP="00063284">
            <w:pPr>
              <w:pStyle w:val="Body"/>
              <w:ind w:left="0"/>
            </w:pPr>
            <w:r w:rsidRPr="005B1914">
              <w:rPr>
                <w:noProof/>
                <w:spacing w:val="-1"/>
                <w:lang w:val="en-US"/>
              </w:rPr>
              <w:drawing>
                <wp:anchor distT="0" distB="0" distL="114300" distR="114300" simplePos="0" relativeHeight="252258304" behindDoc="1" locked="0" layoutInCell="1" allowOverlap="1" wp14:anchorId="3332F7BF" wp14:editId="45571DE6">
                  <wp:simplePos x="0" y="0"/>
                  <wp:positionH relativeFrom="column">
                    <wp:posOffset>226695</wp:posOffset>
                  </wp:positionH>
                  <wp:positionV relativeFrom="paragraph">
                    <wp:posOffset>301625</wp:posOffset>
                  </wp:positionV>
                  <wp:extent cx="364616" cy="364616"/>
                  <wp:effectExtent l="0" t="0" r="0" b="0"/>
                  <wp:wrapTight wrapText="bothSides">
                    <wp:wrapPolygon edited="0">
                      <wp:start x="0" y="0"/>
                      <wp:lineTo x="0" y="20321"/>
                      <wp:lineTo x="20321" y="20321"/>
                      <wp:lineTo x="20321" y="0"/>
                      <wp:lineTo x="0" y="0"/>
                    </wp:wrapPolygon>
                  </wp:wrapTight>
                  <wp:docPr id="106"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3E1E2D" w:rsidRDefault="003E1E2D" w:rsidP="00063284">
            <w:pPr>
              <w:pStyle w:val="Body"/>
              <w:spacing w:before="240"/>
              <w:ind w:left="0"/>
            </w:pPr>
            <w:r w:rsidRPr="003E1E2D">
              <w:t>L’utente può effettuare il riconoscimento fisico presso qualunque Segreteria scolastica o Ufficio dell’Amministrazione preposto, in funzione dello specifico procedimento amministrativo per il quale si chiede l’accesso.</w:t>
            </w:r>
          </w:p>
        </w:tc>
      </w:tr>
    </w:tbl>
    <w:p w:rsidR="003E1E2D" w:rsidRDefault="003E1E2D" w:rsidP="003E1E2D">
      <w:pPr>
        <w:pStyle w:val="Body"/>
      </w:pPr>
    </w:p>
    <w:p w:rsidR="00AA37C8" w:rsidRDefault="00AA37C8" w:rsidP="003E1E2D">
      <w:pPr>
        <w:pStyle w:val="Body"/>
      </w:pPr>
    </w:p>
    <w:tbl>
      <w:tblPr>
        <w:tblStyle w:val="TableGrid"/>
        <w:tblW w:w="9639" w:type="dxa"/>
        <w:tblInd w:w="-5" w:type="dxa"/>
        <w:tblLook w:val="04A0" w:firstRow="1" w:lastRow="0" w:firstColumn="1" w:lastColumn="0" w:noHBand="0" w:noVBand="1"/>
      </w:tblPr>
      <w:tblGrid>
        <w:gridCol w:w="1560"/>
        <w:gridCol w:w="8079"/>
      </w:tblGrid>
      <w:tr w:rsidR="00201A7E" w:rsidTr="0054691A">
        <w:trPr>
          <w:trHeight w:val="3359"/>
        </w:trPr>
        <w:tc>
          <w:tcPr>
            <w:tcW w:w="1560" w:type="dxa"/>
          </w:tcPr>
          <w:p w:rsidR="00201A7E" w:rsidRDefault="00201A7E" w:rsidP="00C83E5A">
            <w:pPr>
              <w:pStyle w:val="Body"/>
              <w:ind w:left="0"/>
            </w:pPr>
            <w:r>
              <w:rPr>
                <w:rFonts w:ascii="Times New Roman" w:hAnsi="Times New Roman"/>
                <w:noProof/>
                <w:lang w:val="en-US"/>
              </w:rPr>
              <w:drawing>
                <wp:anchor distT="0" distB="0" distL="114300" distR="114300" simplePos="0" relativeHeight="252471296" behindDoc="0" locked="0" layoutInCell="1" allowOverlap="1" wp14:anchorId="01FF22B2" wp14:editId="33E2BE7D">
                  <wp:simplePos x="0" y="0"/>
                  <wp:positionH relativeFrom="column">
                    <wp:posOffset>227014</wp:posOffset>
                  </wp:positionH>
                  <wp:positionV relativeFrom="paragraph">
                    <wp:posOffset>1128604</wp:posOffset>
                  </wp:positionV>
                  <wp:extent cx="396362" cy="364617"/>
                  <wp:effectExtent l="0" t="0" r="3810" b="0"/>
                  <wp:wrapSquare wrapText="bothSides"/>
                  <wp:docPr id="463"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201A7E" w:rsidRDefault="00201A7E" w:rsidP="00C83E5A">
            <w:pPr>
              <w:pStyle w:val="Body"/>
              <w:spacing w:before="240"/>
              <w:ind w:left="0"/>
            </w:pPr>
            <w:r>
              <w:t>L’utente per procedere con il riconoscimento fisico deve avere a disposizione la documentazione necessaria:</w:t>
            </w:r>
          </w:p>
          <w:p w:rsidR="00201A7E" w:rsidRPr="00D40350" w:rsidRDefault="00201A7E" w:rsidP="0054691A">
            <w:pPr>
              <w:pStyle w:val="Body"/>
              <w:numPr>
                <w:ilvl w:val="0"/>
                <w:numId w:val="20"/>
              </w:numPr>
            </w:pPr>
            <w:r w:rsidRPr="00D40350">
              <w:t>Tesserino del codice fiscale rilasciato dal Ministero dell'Economia e delle Finanze o tessera sanitaria rilasciata dal Ministero della Salute e fotocopia fronte retro dello stesso.</w:t>
            </w:r>
          </w:p>
          <w:p w:rsidR="00201A7E" w:rsidRPr="00D40350" w:rsidRDefault="00201A7E" w:rsidP="0054691A">
            <w:pPr>
              <w:pStyle w:val="Body"/>
              <w:numPr>
                <w:ilvl w:val="0"/>
                <w:numId w:val="20"/>
              </w:numPr>
            </w:pPr>
            <w:r w:rsidRPr="00D40350">
              <w:t>Documento di</w:t>
            </w:r>
            <w:r w:rsidRPr="00D40350">
              <w:tab/>
              <w:t xml:space="preserve">riconoscimento </w:t>
            </w:r>
            <w:r w:rsidRPr="005D0FC2">
              <w:t>specificato</w:t>
            </w:r>
            <w:r w:rsidRPr="003E1E2D">
              <w:t xml:space="preserve"> nel </w:t>
            </w:r>
            <w:r w:rsidRPr="005D0FC2">
              <w:t>modulo</w:t>
            </w:r>
            <w:r w:rsidRPr="003E1E2D">
              <w:t xml:space="preserve"> </w:t>
            </w:r>
            <w:r w:rsidRPr="005D0FC2">
              <w:t>di</w:t>
            </w:r>
            <w:r w:rsidRPr="003E1E2D">
              <w:t xml:space="preserve"> Rigenerazione</w:t>
            </w:r>
            <w:r w:rsidRPr="00D40350">
              <w:t xml:space="preserve"> e fotocopia fronte retro</w:t>
            </w:r>
          </w:p>
          <w:p w:rsidR="00201A7E" w:rsidRDefault="00494651" w:rsidP="0054691A">
            <w:pPr>
              <w:pStyle w:val="Body"/>
              <w:numPr>
                <w:ilvl w:val="0"/>
                <w:numId w:val="20"/>
              </w:numPr>
            </w:pPr>
            <w:hyperlink w:anchor="_Modulo_rigenerazione_codice" w:history="1">
              <w:r w:rsidR="00201A7E" w:rsidRPr="008D4597">
                <w:rPr>
                  <w:rStyle w:val="Hyperlink"/>
                </w:rPr>
                <w:t xml:space="preserve">Modulo di Rigenerazione </w:t>
              </w:r>
            </w:hyperlink>
            <w:r w:rsidR="00201A7E">
              <w:t xml:space="preserve"> stampato </w:t>
            </w:r>
            <w:r w:rsidR="00201A7E" w:rsidRPr="00D40350">
              <w:t>ricevuto</w:t>
            </w:r>
            <w:r w:rsidR="00201A7E">
              <w:t xml:space="preserve"> via em</w:t>
            </w:r>
            <w:r w:rsidR="00201A7E" w:rsidRPr="00D40350">
              <w:t>ail</w:t>
            </w:r>
            <w:r w:rsidR="00201A7E">
              <w:t>.</w:t>
            </w:r>
          </w:p>
        </w:tc>
      </w:tr>
    </w:tbl>
    <w:p w:rsidR="00AA37C8" w:rsidRDefault="00AA37C8" w:rsidP="003E1E2D">
      <w:pPr>
        <w:pStyle w:val="Body"/>
      </w:pPr>
    </w:p>
    <w:p w:rsidR="00AA37C8" w:rsidRDefault="00AA37C8" w:rsidP="003E1E2D">
      <w:pPr>
        <w:pStyle w:val="Body"/>
      </w:pPr>
    </w:p>
    <w:tbl>
      <w:tblPr>
        <w:tblStyle w:val="TableGrid"/>
        <w:tblW w:w="9639" w:type="dxa"/>
        <w:tblInd w:w="-5" w:type="dxa"/>
        <w:tblLook w:val="04A0" w:firstRow="1" w:lastRow="0" w:firstColumn="1" w:lastColumn="0" w:noHBand="0" w:noVBand="1"/>
      </w:tblPr>
      <w:tblGrid>
        <w:gridCol w:w="1560"/>
        <w:gridCol w:w="8079"/>
      </w:tblGrid>
      <w:tr w:rsidR="003E1E2D" w:rsidTr="00AA37C8">
        <w:trPr>
          <w:trHeight w:val="3874"/>
        </w:trPr>
        <w:tc>
          <w:tcPr>
            <w:tcW w:w="1560" w:type="dxa"/>
          </w:tcPr>
          <w:p w:rsidR="003E1E2D" w:rsidRDefault="003E1E2D" w:rsidP="00063284">
            <w:pPr>
              <w:pStyle w:val="Body"/>
              <w:ind w:left="0"/>
            </w:pPr>
            <w:r>
              <w:rPr>
                <w:rFonts w:ascii="Times New Roman" w:hAnsi="Times New Roman"/>
                <w:noProof/>
                <w:lang w:val="en-US"/>
              </w:rPr>
              <w:lastRenderedPageBreak/>
              <w:drawing>
                <wp:anchor distT="0" distB="0" distL="114300" distR="114300" simplePos="0" relativeHeight="252262400" behindDoc="0" locked="0" layoutInCell="1" allowOverlap="1" wp14:anchorId="2F8E9417" wp14:editId="0BD40496">
                  <wp:simplePos x="0" y="0"/>
                  <wp:positionH relativeFrom="margin">
                    <wp:posOffset>227820</wp:posOffset>
                  </wp:positionH>
                  <wp:positionV relativeFrom="margin">
                    <wp:posOffset>931033</wp:posOffset>
                  </wp:positionV>
                  <wp:extent cx="396362" cy="364617"/>
                  <wp:effectExtent l="0" t="0" r="3810" b="0"/>
                  <wp:wrapSquare wrapText="bothSides"/>
                  <wp:docPr id="108"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AA37C8" w:rsidRPr="001355EA" w:rsidRDefault="00AA37C8" w:rsidP="00AA37C8">
            <w:pPr>
              <w:pStyle w:val="Body"/>
              <w:spacing w:before="240"/>
              <w:ind w:left="0"/>
            </w:pPr>
            <w:r w:rsidRPr="003E1E2D">
              <w:t xml:space="preserve">Nel caso di </w:t>
            </w:r>
            <w:r w:rsidRPr="0054691A">
              <w:rPr>
                <w:rStyle w:val="Strong"/>
              </w:rPr>
              <w:t>Delega</w:t>
            </w:r>
            <w:r w:rsidRPr="003E1E2D">
              <w:t>, la persona delegata dovrà presentarsi con</w:t>
            </w:r>
            <w:r>
              <w:t xml:space="preserve"> </w:t>
            </w:r>
            <w:r w:rsidRPr="001355EA">
              <w:t>i documenti forniti dall’interessato</w:t>
            </w:r>
            <w:r>
              <w:t xml:space="preserve">: </w:t>
            </w:r>
          </w:p>
          <w:p w:rsidR="00AA37C8" w:rsidRPr="00A61D52" w:rsidRDefault="00AA37C8" w:rsidP="00323807">
            <w:pPr>
              <w:pStyle w:val="Bullet1freccia"/>
              <w:numPr>
                <w:ilvl w:val="1"/>
                <w:numId w:val="31"/>
              </w:numPr>
              <w:jc w:val="left"/>
              <w:rPr>
                <w:rStyle w:val="Strong"/>
                <w:b w:val="0"/>
                <w:bCs w:val="0"/>
              </w:rPr>
            </w:pPr>
            <w:r>
              <w:t xml:space="preserve">Modulo di Delega stampato e firmato dal </w:t>
            </w:r>
            <w:r w:rsidRPr="00A61D52">
              <w:rPr>
                <w:rStyle w:val="Strong"/>
              </w:rPr>
              <w:t>delegante</w:t>
            </w:r>
          </w:p>
          <w:p w:rsidR="00AA37C8" w:rsidRDefault="00AA37C8" w:rsidP="00323807">
            <w:pPr>
              <w:pStyle w:val="Bullet1freccia"/>
              <w:numPr>
                <w:ilvl w:val="1"/>
                <w:numId w:val="31"/>
              </w:numPr>
              <w:jc w:val="left"/>
            </w:pPr>
            <w:r>
              <w:t xml:space="preserve">Modulo di adesione stampato e firmato solo dal </w:t>
            </w:r>
            <w:r w:rsidRPr="002B23E9">
              <w:rPr>
                <w:rStyle w:val="Strong"/>
              </w:rPr>
              <w:t>delegante</w:t>
            </w:r>
          </w:p>
          <w:p w:rsidR="00323807" w:rsidRDefault="00AA37C8" w:rsidP="00323807">
            <w:pPr>
              <w:pStyle w:val="Bullet1freccia"/>
              <w:numPr>
                <w:ilvl w:val="1"/>
                <w:numId w:val="32"/>
              </w:numPr>
              <w:jc w:val="left"/>
            </w:pPr>
            <w:r>
              <w:t xml:space="preserve">Fotocopia fronte retro del documento utilizzato dal </w:t>
            </w:r>
            <w:r w:rsidRPr="002B23E9">
              <w:rPr>
                <w:rStyle w:val="Strong"/>
              </w:rPr>
              <w:t>delegante</w:t>
            </w:r>
            <w:r>
              <w:t xml:space="preserve"> </w:t>
            </w:r>
            <w:r w:rsidR="0054691A" w:rsidRPr="005D0FC2">
              <w:t>specificato</w:t>
            </w:r>
            <w:r w:rsidR="0054691A" w:rsidRPr="003E1E2D">
              <w:t xml:space="preserve"> nel </w:t>
            </w:r>
            <w:r w:rsidR="0054691A" w:rsidRPr="005D0FC2">
              <w:t>modulo</w:t>
            </w:r>
            <w:r w:rsidR="0054691A" w:rsidRPr="003E1E2D">
              <w:t xml:space="preserve"> </w:t>
            </w:r>
            <w:r w:rsidR="0054691A" w:rsidRPr="005D0FC2">
              <w:t>di</w:t>
            </w:r>
            <w:r w:rsidR="0054691A" w:rsidRPr="003E1E2D">
              <w:t xml:space="preserve"> Rigenerazione</w:t>
            </w:r>
            <w:r w:rsidR="0054691A" w:rsidRPr="00D40350">
              <w:t xml:space="preserve"> </w:t>
            </w:r>
          </w:p>
          <w:p w:rsidR="00AA37C8" w:rsidRDefault="00AA37C8" w:rsidP="00323807">
            <w:pPr>
              <w:pStyle w:val="Bullet1freccia"/>
              <w:numPr>
                <w:ilvl w:val="1"/>
                <w:numId w:val="32"/>
              </w:numPr>
              <w:jc w:val="left"/>
            </w:pPr>
            <w:r>
              <w:t xml:space="preserve">Fotocopia del codice fiscale del </w:t>
            </w:r>
            <w:r w:rsidRPr="002B23E9">
              <w:rPr>
                <w:rStyle w:val="Strong"/>
              </w:rPr>
              <w:t>delegante</w:t>
            </w:r>
          </w:p>
          <w:p w:rsidR="003E1E2D" w:rsidRDefault="0054691A" w:rsidP="00323807">
            <w:pPr>
              <w:pStyle w:val="Body"/>
              <w:numPr>
                <w:ilvl w:val="1"/>
                <w:numId w:val="32"/>
              </w:numPr>
              <w:jc w:val="left"/>
            </w:pPr>
            <w:r>
              <w:t>D</w:t>
            </w:r>
            <w:r w:rsidR="00323807">
              <w:t xml:space="preserve">ocumento di identità e </w:t>
            </w:r>
            <w:r w:rsidR="00AA37C8">
              <w:t xml:space="preserve">codice fiscale del </w:t>
            </w:r>
            <w:r w:rsidR="00AA37C8" w:rsidRPr="002B23E9">
              <w:rPr>
                <w:rStyle w:val="Strong"/>
              </w:rPr>
              <w:t>delegato</w:t>
            </w:r>
            <w:r w:rsidR="00AA37C8">
              <w:t xml:space="preserve"> in originale e fotocopia fronte retro.</w:t>
            </w:r>
          </w:p>
        </w:tc>
      </w:tr>
    </w:tbl>
    <w:p w:rsidR="003E1E2D" w:rsidRDefault="003E1E2D" w:rsidP="003E1E2D">
      <w:pPr>
        <w:pStyle w:val="Body"/>
      </w:pPr>
    </w:p>
    <w:tbl>
      <w:tblPr>
        <w:tblStyle w:val="TableGrid"/>
        <w:tblW w:w="9639" w:type="dxa"/>
        <w:tblInd w:w="-5" w:type="dxa"/>
        <w:tblLook w:val="04A0" w:firstRow="1" w:lastRow="0" w:firstColumn="1" w:lastColumn="0" w:noHBand="0" w:noVBand="1"/>
      </w:tblPr>
      <w:tblGrid>
        <w:gridCol w:w="1560"/>
        <w:gridCol w:w="8079"/>
      </w:tblGrid>
      <w:tr w:rsidR="00201A7E" w:rsidTr="00AA37C8">
        <w:trPr>
          <w:trHeight w:val="2598"/>
        </w:trPr>
        <w:tc>
          <w:tcPr>
            <w:tcW w:w="1560" w:type="dxa"/>
          </w:tcPr>
          <w:p w:rsidR="00201A7E" w:rsidRDefault="00201A7E" w:rsidP="00C83E5A">
            <w:pPr>
              <w:pStyle w:val="Body"/>
              <w:ind w:left="0"/>
            </w:pPr>
            <w:r w:rsidRPr="005B1914">
              <w:rPr>
                <w:noProof/>
                <w:spacing w:val="-1"/>
                <w:lang w:val="en-US"/>
              </w:rPr>
              <w:drawing>
                <wp:anchor distT="0" distB="0" distL="114300" distR="114300" simplePos="0" relativeHeight="252475392" behindDoc="1" locked="0" layoutInCell="1" allowOverlap="1" wp14:anchorId="47AA28C3" wp14:editId="65EAA205">
                  <wp:simplePos x="0" y="0"/>
                  <wp:positionH relativeFrom="column">
                    <wp:posOffset>260587</wp:posOffset>
                  </wp:positionH>
                  <wp:positionV relativeFrom="paragraph">
                    <wp:posOffset>599440</wp:posOffset>
                  </wp:positionV>
                  <wp:extent cx="364616" cy="364616"/>
                  <wp:effectExtent l="0" t="0" r="0" b="0"/>
                  <wp:wrapTight wrapText="bothSides">
                    <wp:wrapPolygon edited="0">
                      <wp:start x="0" y="0"/>
                      <wp:lineTo x="0" y="20321"/>
                      <wp:lineTo x="20321" y="20321"/>
                      <wp:lineTo x="20321" y="0"/>
                      <wp:lineTo x="0" y="0"/>
                    </wp:wrapPolygon>
                  </wp:wrapTight>
                  <wp:docPr id="43"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201A7E" w:rsidRDefault="00201A7E" w:rsidP="00C83E5A">
            <w:pPr>
              <w:pStyle w:val="Body"/>
              <w:spacing w:before="240"/>
              <w:ind w:left="0"/>
            </w:pPr>
            <w:r>
              <w:t xml:space="preserve">Il modulo di delega riporta i dati del </w:t>
            </w:r>
            <w:r w:rsidRPr="002B23E9">
              <w:rPr>
                <w:rStyle w:val="Strong"/>
              </w:rPr>
              <w:t>delegante</w:t>
            </w:r>
            <w:r>
              <w:t xml:space="preserve"> (</w:t>
            </w:r>
            <w:r w:rsidRPr="002B23E9">
              <w:rPr>
                <w:rStyle w:val="Strong"/>
              </w:rPr>
              <w:t>prestampati</w:t>
            </w:r>
            <w:r>
              <w:t xml:space="preserve">) e deve essere </w:t>
            </w:r>
            <w:r w:rsidRPr="002B23E9">
              <w:rPr>
                <w:rStyle w:val="Strong"/>
              </w:rPr>
              <w:t>compilato</w:t>
            </w:r>
            <w:r>
              <w:t xml:space="preserve"> con i </w:t>
            </w:r>
            <w:r w:rsidRPr="002B23E9">
              <w:rPr>
                <w:rStyle w:val="Strong"/>
              </w:rPr>
              <w:t>dati del delegato</w:t>
            </w:r>
            <w:r>
              <w:t>.</w:t>
            </w:r>
          </w:p>
          <w:p w:rsidR="00201A7E" w:rsidRDefault="00201A7E" w:rsidP="00C83E5A">
            <w:pPr>
              <w:pStyle w:val="Body"/>
              <w:ind w:left="0"/>
            </w:pPr>
            <w:r>
              <w:t>Il delegante firmerà il modulo preventivamente, mentre il delegato lo firmerà di fronte al Pubblico Ufficiale nella sede di riconoscimento.</w:t>
            </w:r>
          </w:p>
          <w:p w:rsidR="00201A7E" w:rsidRDefault="00201A7E" w:rsidP="00C83E5A">
            <w:pPr>
              <w:pStyle w:val="Body"/>
              <w:ind w:left="0"/>
            </w:pPr>
            <w:r>
              <w:t>I dati contenuti nel modulo di delega saranno poi utilizzati per completare la fase del riconoscimento fisico presso la scuola/l’ufficio.</w:t>
            </w:r>
          </w:p>
        </w:tc>
      </w:tr>
    </w:tbl>
    <w:p w:rsidR="00201A7E" w:rsidRDefault="00201A7E" w:rsidP="003E1E2D">
      <w:pPr>
        <w:pStyle w:val="Body"/>
      </w:pPr>
    </w:p>
    <w:p w:rsidR="00041019" w:rsidRDefault="00041019" w:rsidP="003E1E2D">
      <w:pPr>
        <w:pStyle w:val="Body"/>
      </w:pPr>
    </w:p>
    <w:p w:rsidR="006831D4" w:rsidRDefault="00041019" w:rsidP="003E1E2D">
      <w:pPr>
        <w:pStyle w:val="Body"/>
      </w:pPr>
      <w:r w:rsidRPr="00041019">
        <w:t xml:space="preserve">Una volta effettuata l’identificazione </w:t>
      </w:r>
      <w:r w:rsidR="00A81571">
        <w:t xml:space="preserve">fisica </w:t>
      </w:r>
      <w:r w:rsidRPr="00041019">
        <w:t>da parte della scuola o dell’ufficio prepo</w:t>
      </w:r>
      <w:r w:rsidR="0008307B">
        <w:t>sto, l’utente riceve un’altra e</w:t>
      </w:r>
      <w:r w:rsidRPr="00041019">
        <w:t xml:space="preserve">mail contenente il </w:t>
      </w:r>
      <w:r w:rsidRPr="00A16ED5">
        <w:rPr>
          <w:rStyle w:val="Strong"/>
        </w:rPr>
        <w:t>nuovo</w:t>
      </w:r>
      <w:r w:rsidRPr="00041019">
        <w:t xml:space="preserve"> Codice Personale.</w:t>
      </w:r>
      <w:r w:rsidR="006831D4">
        <w:br w:type="page"/>
      </w:r>
    </w:p>
    <w:p w:rsidR="006831D4" w:rsidRDefault="00DC16ED" w:rsidP="00DC16ED">
      <w:pPr>
        <w:pStyle w:val="Heading2"/>
      </w:pPr>
      <w:bookmarkStart w:id="38" w:name="_RICERCA_UTENTE_PER"/>
      <w:bookmarkStart w:id="39" w:name="_Toc472334514"/>
      <w:bookmarkEnd w:id="38"/>
      <w:r w:rsidRPr="00DC16ED">
        <w:lastRenderedPageBreak/>
        <w:t>RICERCA UTENTE PER DELEGA</w:t>
      </w:r>
      <w:bookmarkEnd w:id="39"/>
    </w:p>
    <w:p w:rsidR="00A6418F" w:rsidRPr="00A6418F" w:rsidRDefault="00A6418F" w:rsidP="00A6418F"/>
    <w:p w:rsidR="00DC16ED" w:rsidRDefault="00DC16ED" w:rsidP="00DC16ED">
      <w:pPr>
        <w:pStyle w:val="Body"/>
      </w:pPr>
      <w:r w:rsidRPr="00DC16ED">
        <w:t xml:space="preserve">E’ possibile concedere ad un </w:t>
      </w:r>
      <w:r w:rsidRPr="00DC16ED">
        <w:rPr>
          <w:rStyle w:val="Strong"/>
        </w:rPr>
        <w:t>altro</w:t>
      </w:r>
      <w:r w:rsidRPr="00DC16ED">
        <w:t xml:space="preserve"> utente </w:t>
      </w:r>
      <w:r>
        <w:t xml:space="preserve">di </w:t>
      </w:r>
      <w:r w:rsidRPr="00DC16ED">
        <w:t>Istanze onLine</w:t>
      </w:r>
      <w:r>
        <w:t>,</w:t>
      </w:r>
      <w:r w:rsidRPr="00DC16ED">
        <w:t xml:space="preserve">  regolarmente abilitato al Servizio, una delega</w:t>
      </w:r>
      <w:r w:rsidR="00A55D58">
        <w:t xml:space="preserve"> ad</w:t>
      </w:r>
      <w:r w:rsidRPr="00DC16ED">
        <w:t xml:space="preserve"> </w:t>
      </w:r>
      <w:r w:rsidRPr="00DC16ED">
        <w:rPr>
          <w:rStyle w:val="Strong"/>
        </w:rPr>
        <w:t>operare in proprio nome</w:t>
      </w:r>
      <w:r w:rsidR="00A55D58">
        <w:rPr>
          <w:rStyle w:val="Strong"/>
        </w:rPr>
        <w:t xml:space="preserve">; </w:t>
      </w:r>
      <w:r w:rsidR="00A55D58" w:rsidRPr="00A55D58">
        <w:rPr>
          <w:rStyle w:val="Strong"/>
          <w:b w:val="0"/>
        </w:rPr>
        <w:t>il</w:t>
      </w:r>
      <w:r w:rsidR="00A55D58">
        <w:rPr>
          <w:rStyle w:val="Strong"/>
        </w:rPr>
        <w:t xml:space="preserve"> delegato </w:t>
      </w:r>
      <w:r w:rsidR="00A55D58" w:rsidRPr="00A55D58">
        <w:rPr>
          <w:rStyle w:val="Strong"/>
          <w:b w:val="0"/>
        </w:rPr>
        <w:t>può</w:t>
      </w:r>
      <w:r w:rsidR="00A55D58">
        <w:rPr>
          <w:rStyle w:val="Strong"/>
        </w:rPr>
        <w:t xml:space="preserve"> </w:t>
      </w:r>
      <w:r w:rsidR="00A55D58">
        <w:t>accedere e operare nell’Area Riservata Istanze On Line per conto dell’utente delegante</w:t>
      </w:r>
      <w:r>
        <w:t xml:space="preserve"> </w:t>
      </w:r>
      <w:r w:rsidR="00A55D58">
        <w:t>sui suoi dati fino alla scadenza o alla revoca della delega stessa.</w:t>
      </w:r>
    </w:p>
    <w:p w:rsidR="00DC16ED" w:rsidRDefault="00DC16ED" w:rsidP="00DC16ED">
      <w:pPr>
        <w:pStyle w:val="Body"/>
      </w:pPr>
      <w:r>
        <w:t>Questa funzionalità consente di ricercare una utenza Istanze onLine per la concessione della delega</w:t>
      </w:r>
      <w:r w:rsidR="00E87F52">
        <w:t>, o per effettuare delle modifiche su una delega già in essere.</w:t>
      </w:r>
      <w:r w:rsidR="00D67FA0">
        <w:t xml:space="preserve"> Le modifiche possono essere effettuate anche attraverso la funzione “</w:t>
      </w:r>
      <w:hyperlink w:anchor="_ELENCO_DELEGHE_CONCESSE" w:history="1">
        <w:r w:rsidR="00D67FA0" w:rsidRPr="00D67FA0">
          <w:rPr>
            <w:rStyle w:val="Hyperlink"/>
          </w:rPr>
          <w:t>Elenco deleghe concesse</w:t>
        </w:r>
      </w:hyperlink>
      <w:r w:rsidR="00D67FA0">
        <w:t>”.</w:t>
      </w:r>
    </w:p>
    <w:p w:rsidR="00DC16ED" w:rsidRDefault="00DC16ED" w:rsidP="00DC16ED">
      <w:pPr>
        <w:pStyle w:val="Body"/>
      </w:pPr>
    </w:p>
    <w:tbl>
      <w:tblPr>
        <w:tblStyle w:val="TableGrid"/>
        <w:tblW w:w="9639" w:type="dxa"/>
        <w:tblInd w:w="-5" w:type="dxa"/>
        <w:tblLook w:val="04A0" w:firstRow="1" w:lastRow="0" w:firstColumn="1" w:lastColumn="0" w:noHBand="0" w:noVBand="1"/>
      </w:tblPr>
      <w:tblGrid>
        <w:gridCol w:w="1560"/>
        <w:gridCol w:w="8079"/>
      </w:tblGrid>
      <w:tr w:rsidR="00063284" w:rsidTr="00063284">
        <w:trPr>
          <w:trHeight w:val="908"/>
        </w:trPr>
        <w:tc>
          <w:tcPr>
            <w:tcW w:w="1560" w:type="dxa"/>
          </w:tcPr>
          <w:p w:rsidR="00063284" w:rsidRDefault="00063284" w:rsidP="00063284">
            <w:pPr>
              <w:pStyle w:val="Body"/>
              <w:ind w:left="0"/>
            </w:pPr>
            <w:r w:rsidRPr="005B1914">
              <w:rPr>
                <w:noProof/>
                <w:spacing w:val="-1"/>
                <w:lang w:val="en-US"/>
              </w:rPr>
              <w:drawing>
                <wp:anchor distT="0" distB="0" distL="114300" distR="114300" simplePos="0" relativeHeight="252268544" behindDoc="1" locked="0" layoutInCell="1" allowOverlap="1" wp14:anchorId="2ACCA562" wp14:editId="07F15821">
                  <wp:simplePos x="0" y="0"/>
                  <wp:positionH relativeFrom="column">
                    <wp:posOffset>226695</wp:posOffset>
                  </wp:positionH>
                  <wp:positionV relativeFrom="paragraph">
                    <wp:posOffset>212915</wp:posOffset>
                  </wp:positionV>
                  <wp:extent cx="364616" cy="364616"/>
                  <wp:effectExtent l="0" t="0" r="0" b="0"/>
                  <wp:wrapTight wrapText="bothSides">
                    <wp:wrapPolygon edited="0">
                      <wp:start x="0" y="0"/>
                      <wp:lineTo x="0" y="20321"/>
                      <wp:lineTo x="20321" y="20321"/>
                      <wp:lineTo x="20321" y="0"/>
                      <wp:lineTo x="0" y="0"/>
                    </wp:wrapPolygon>
                  </wp:wrapTight>
                  <wp:docPr id="113"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063284" w:rsidRDefault="00063284" w:rsidP="00063284">
            <w:pPr>
              <w:pStyle w:val="Body"/>
              <w:spacing w:before="240"/>
              <w:ind w:left="0"/>
            </w:pPr>
            <w:r>
              <w:t>La “delega ad operare in proprio nome” è diversa dalla “delega per l’identificazione fisica” che non comporta che il delegato sia censito nel Servizio Istanze onLine.</w:t>
            </w:r>
            <w:r w:rsidR="00425999">
              <w:t xml:space="preserve"> (cfr. </w:t>
            </w:r>
            <w:hyperlink w:anchor="_Modulo_delega_rigenerazione" w:history="1">
              <w:r w:rsidR="00425999" w:rsidRPr="00425999">
                <w:rPr>
                  <w:rStyle w:val="Hyperlink"/>
                </w:rPr>
                <w:t>modulo di delega</w:t>
              </w:r>
            </w:hyperlink>
            <w:r w:rsidR="00425999">
              <w:t>)</w:t>
            </w:r>
          </w:p>
        </w:tc>
      </w:tr>
    </w:tbl>
    <w:p w:rsidR="00063284" w:rsidRDefault="00063284" w:rsidP="00DC16ED">
      <w:pPr>
        <w:pStyle w:val="Body"/>
      </w:pPr>
    </w:p>
    <w:p w:rsidR="00A55D58" w:rsidRDefault="00A55D58" w:rsidP="00DC16ED">
      <w:pPr>
        <w:pStyle w:val="Body"/>
      </w:pPr>
    </w:p>
    <w:p w:rsidR="00063284" w:rsidRDefault="00DC16ED" w:rsidP="00DC16ED">
      <w:pPr>
        <w:pStyle w:val="Body"/>
      </w:pPr>
      <w:r>
        <w:t>Di seguito vediamo nel dettaglio quali</w:t>
      </w:r>
      <w:r w:rsidR="00063284">
        <w:t xml:space="preserve"> sono le modalità per procedere: d</w:t>
      </w:r>
      <w:r>
        <w:t xml:space="preserve">alla schermata principale dell’Area riservata delle “Istanze on line” selezionare </w:t>
      </w:r>
      <w:r w:rsidR="00063284">
        <w:t xml:space="preserve">nelle “Funzioni di Servizio” </w:t>
      </w:r>
      <w:r>
        <w:t xml:space="preserve">la </w:t>
      </w:r>
      <w:r w:rsidR="00063284">
        <w:t>voce</w:t>
      </w:r>
      <w:r>
        <w:t xml:space="preserve"> “</w:t>
      </w:r>
      <w:r w:rsidR="00063284">
        <w:t>Ricerca utenze per delega”.</w:t>
      </w:r>
    </w:p>
    <w:p w:rsidR="00D67FA0" w:rsidRDefault="00D67FA0" w:rsidP="00DC16ED">
      <w:pPr>
        <w:pStyle w:val="Body"/>
      </w:pPr>
    </w:p>
    <w:p w:rsidR="00063284" w:rsidRDefault="00063284" w:rsidP="00DC16ED">
      <w:pPr>
        <w:pStyle w:val="Body"/>
      </w:pPr>
      <w:r>
        <w:rPr>
          <w:rFonts w:eastAsia="Verdana" w:cs="Verdana"/>
          <w:b/>
          <w:bCs/>
          <w:noProof/>
          <w:lang w:val="en-US"/>
        </w:rPr>
        <mc:AlternateContent>
          <mc:Choice Requires="wps">
            <w:drawing>
              <wp:anchor distT="0" distB="0" distL="114300" distR="114300" simplePos="0" relativeHeight="252266496" behindDoc="0" locked="0" layoutInCell="1" allowOverlap="1" wp14:anchorId="1C697B3E" wp14:editId="15A9BAA4">
                <wp:simplePos x="0" y="0"/>
                <wp:positionH relativeFrom="column">
                  <wp:posOffset>-154916</wp:posOffset>
                </wp:positionH>
                <wp:positionV relativeFrom="paragraph">
                  <wp:posOffset>2475782</wp:posOffset>
                </wp:positionV>
                <wp:extent cx="1162050" cy="241539"/>
                <wp:effectExtent l="19050" t="19050" r="19050" b="25400"/>
                <wp:wrapNone/>
                <wp:docPr id="112"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41539"/>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E42D5" id="Rectangle 1206" o:spid="_x0000_s1026" style="position:absolute;margin-left:-12.2pt;margin-top:194.95pt;width:91.5pt;height:19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" strokecolor="red" strokeweight="2.25pt">
                <v:fill opacity="0"/>
              </v:rect>
            </w:pict>
          </mc:Fallback>
        </mc:AlternateContent>
      </w:r>
      <w:r>
        <w:rPr>
          <w:noProof/>
          <w:lang w:val="en-US"/>
        </w:rPr>
        <w:drawing>
          <wp:inline distT="0" distB="0" distL="0" distR="0" wp14:anchorId="0EFD111D" wp14:editId="1D8648C0">
            <wp:extent cx="5391150" cy="3498488"/>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CC05BC" w:rsidRDefault="00CC05BC">
      <w:pPr>
        <w:widowControl/>
        <w:spacing w:line="240" w:lineRule="auto"/>
        <w:rPr>
          <w:rFonts w:ascii="Verdana" w:hAnsi="Verdana"/>
          <w:sz w:val="20"/>
        </w:rPr>
      </w:pPr>
      <w:r>
        <w:br w:type="page"/>
      </w:r>
    </w:p>
    <w:p w:rsidR="00425999" w:rsidRDefault="00425999" w:rsidP="00DC16ED">
      <w:pPr>
        <w:pStyle w:val="Body"/>
      </w:pPr>
      <w:r>
        <w:lastRenderedPageBreak/>
        <w:t>Il sistema presenta</w:t>
      </w:r>
      <w:r w:rsidR="00063284" w:rsidRPr="00063284">
        <w:t xml:space="preserve"> una maschera di ricerca.</w:t>
      </w:r>
    </w:p>
    <w:p w:rsidR="00425999" w:rsidRDefault="00425999" w:rsidP="00DC16ED">
      <w:pPr>
        <w:pStyle w:val="Body"/>
      </w:pPr>
      <w:r w:rsidRPr="00E817EB">
        <w:rPr>
          <w:rFonts w:eastAsia="Verdana" w:cs="Verdana"/>
          <w:noProof/>
          <w:lang w:val="en-US"/>
        </w:rPr>
        <w:drawing>
          <wp:anchor distT="0" distB="0" distL="114300" distR="114300" simplePos="0" relativeHeight="252270592" behindDoc="1" locked="0" layoutInCell="1" allowOverlap="1" wp14:anchorId="768E8C04" wp14:editId="559E714F">
            <wp:simplePos x="0" y="0"/>
            <wp:positionH relativeFrom="column">
              <wp:posOffset>-336431</wp:posOffset>
            </wp:positionH>
            <wp:positionV relativeFrom="paragraph">
              <wp:posOffset>135135</wp:posOffset>
            </wp:positionV>
            <wp:extent cx="4510800" cy="1238400"/>
            <wp:effectExtent l="0" t="0" r="4445" b="0"/>
            <wp:wrapTight wrapText="bothSides">
              <wp:wrapPolygon edited="0">
                <wp:start x="0" y="0"/>
                <wp:lineTo x="0" y="21268"/>
                <wp:lineTo x="21530" y="21268"/>
                <wp:lineTo x="21530" y="0"/>
                <wp:lineTo x="0" y="0"/>
              </wp:wrapPolygon>
            </wp:wrapTight>
            <wp:docPr id="299" name="Picture 299" descr="C:\Users\nicolaia\OneDrive\PROGETTI\PROGETTI  DAL 2014\PORTALE StreamIAM new\immagini istanza abilitserv\ricerca urtente per deleg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icolaia\OneDrive\PROGETTI\PROGETTI  DAL 2014\PORTALE StreamIAM new\immagini istanza abilitserv\ricerca urtente per delegh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0800" cy="12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5999" w:rsidRDefault="00425999" w:rsidP="00425999">
      <w:pPr>
        <w:pStyle w:val="Body"/>
        <w:jc w:val="left"/>
      </w:pPr>
      <w:r w:rsidRPr="00425999">
        <w:t xml:space="preserve">Inserire </w:t>
      </w:r>
      <w:r>
        <w:t>il</w:t>
      </w:r>
      <w:r w:rsidRPr="00425999">
        <w:t xml:space="preserve"> codice fiscale </w:t>
      </w:r>
      <w:r>
        <w:t xml:space="preserve">dell’utente da delegare </w:t>
      </w:r>
      <w:r w:rsidRPr="00425999">
        <w:t>e fare clic su “</w:t>
      </w:r>
      <w:r w:rsidRPr="00425999">
        <w:rPr>
          <w:rStyle w:val="Strong"/>
        </w:rPr>
        <w:t>Conferma</w:t>
      </w:r>
      <w:r w:rsidRPr="00425999">
        <w:t>”</w:t>
      </w:r>
      <w:r>
        <w:t>.</w:t>
      </w:r>
    </w:p>
    <w:p w:rsidR="00425999" w:rsidRDefault="00A21C3E" w:rsidP="00DC16ED">
      <w:pPr>
        <w:pStyle w:val="Body"/>
      </w:pPr>
      <w:r>
        <w:rPr>
          <w:noProof/>
          <w:spacing w:val="-1"/>
          <w:lang w:val="en-US"/>
        </w:rPr>
        <mc:AlternateContent>
          <mc:Choice Requires="wps">
            <w:drawing>
              <wp:anchor distT="0" distB="0" distL="114300" distR="114300" simplePos="0" relativeHeight="252284928" behindDoc="0" locked="0" layoutInCell="1" allowOverlap="1" wp14:anchorId="5F22C337" wp14:editId="53A7FBA2">
                <wp:simplePos x="0" y="0"/>
                <wp:positionH relativeFrom="column">
                  <wp:posOffset>290602</wp:posOffset>
                </wp:positionH>
                <wp:positionV relativeFrom="paragraph">
                  <wp:posOffset>16139</wp:posOffset>
                </wp:positionV>
                <wp:extent cx="428625" cy="266700"/>
                <wp:effectExtent l="19050" t="19050" r="28575" b="19050"/>
                <wp:wrapNone/>
                <wp:docPr id="118"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4402" id="Rectangle 2189" o:spid="_x0000_s1026" style="position:absolute;margin-left:22.9pt;margin-top:1.25pt;width:33.75pt;height:2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" strokecolor="red" strokeweight="2.25pt">
                <v:fill opacity="0"/>
              </v:rect>
            </w:pict>
          </mc:Fallback>
        </mc:AlternateContent>
      </w:r>
      <w:r w:rsidR="00425999">
        <w:rPr>
          <w:noProof/>
          <w:spacing w:val="-1"/>
          <w:lang w:val="en-US"/>
        </w:rPr>
        <mc:AlternateContent>
          <mc:Choice Requires="wps">
            <w:drawing>
              <wp:anchor distT="0" distB="0" distL="114300" distR="114300" simplePos="0" relativeHeight="252272640" behindDoc="0" locked="0" layoutInCell="1" allowOverlap="1" wp14:anchorId="56A50603" wp14:editId="13E479A8">
                <wp:simplePos x="0" y="0"/>
                <wp:positionH relativeFrom="column">
                  <wp:posOffset>-137795</wp:posOffset>
                </wp:positionH>
                <wp:positionV relativeFrom="paragraph">
                  <wp:posOffset>18943</wp:posOffset>
                </wp:positionV>
                <wp:extent cx="428625" cy="266700"/>
                <wp:effectExtent l="19050" t="19050" r="28575" b="19050"/>
                <wp:wrapNone/>
                <wp:docPr id="298"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6D83" id="Rectangle 2189" o:spid="_x0000_s1026" style="position:absolute;margin-left:-10.85pt;margin-top:1.5pt;width:33.75pt;height:21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" strokecolor="red" strokeweight="2.25pt">
                <v:fill opacity="0"/>
              </v:rect>
            </w:pict>
          </mc:Fallback>
        </mc:AlternateContent>
      </w:r>
    </w:p>
    <w:p w:rsidR="00425999" w:rsidRDefault="00425999" w:rsidP="00DC16ED">
      <w:pPr>
        <w:pStyle w:val="Body"/>
      </w:pPr>
    </w:p>
    <w:p w:rsidR="00425999" w:rsidRDefault="00425999" w:rsidP="00DC16ED">
      <w:pPr>
        <w:pStyle w:val="Body"/>
      </w:pPr>
    </w:p>
    <w:p w:rsidR="00425999" w:rsidRDefault="00425999" w:rsidP="00DC16ED">
      <w:pPr>
        <w:pStyle w:val="Body"/>
      </w:pPr>
    </w:p>
    <w:p w:rsidR="008E6C32" w:rsidRDefault="008E6C32" w:rsidP="00DC16ED">
      <w:pPr>
        <w:pStyle w:val="Body"/>
      </w:pPr>
    </w:p>
    <w:tbl>
      <w:tblPr>
        <w:tblStyle w:val="TableGrid"/>
        <w:tblW w:w="9639" w:type="dxa"/>
        <w:tblInd w:w="-5" w:type="dxa"/>
        <w:tblLook w:val="04A0" w:firstRow="1" w:lastRow="0" w:firstColumn="1" w:lastColumn="0" w:noHBand="0" w:noVBand="1"/>
      </w:tblPr>
      <w:tblGrid>
        <w:gridCol w:w="1560"/>
        <w:gridCol w:w="8079"/>
      </w:tblGrid>
      <w:tr w:rsidR="008E6C32" w:rsidTr="00763DB8">
        <w:trPr>
          <w:trHeight w:val="908"/>
        </w:trPr>
        <w:tc>
          <w:tcPr>
            <w:tcW w:w="1560" w:type="dxa"/>
          </w:tcPr>
          <w:p w:rsidR="008E6C32" w:rsidRDefault="008E6C32" w:rsidP="00763DB8">
            <w:pPr>
              <w:pStyle w:val="Body"/>
              <w:ind w:left="0"/>
            </w:pPr>
            <w:r>
              <w:rPr>
                <w:rFonts w:ascii="Times New Roman" w:hAnsi="Times New Roman"/>
                <w:noProof/>
                <w:lang w:val="en-US"/>
              </w:rPr>
              <w:drawing>
                <wp:anchor distT="0" distB="0" distL="114300" distR="114300" simplePos="0" relativeHeight="252293120" behindDoc="1" locked="0" layoutInCell="1" allowOverlap="1" wp14:anchorId="794283AE" wp14:editId="07C2AB64">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8E6C32" w:rsidRDefault="008E6C32" w:rsidP="008E6C32">
            <w:pPr>
              <w:pStyle w:val="Body"/>
              <w:spacing w:before="240"/>
              <w:ind w:left="0"/>
            </w:pPr>
            <w:r w:rsidRPr="006831D4">
              <w:t>Se l’utente non vuole procedere con l</w:t>
            </w:r>
            <w:r>
              <w:t>a ricerca deve</w:t>
            </w:r>
            <w:r w:rsidRPr="006831D4">
              <w:t xml:space="preserve"> fare un clic su “</w:t>
            </w:r>
            <w:r>
              <w:rPr>
                <w:rStyle w:val="Strong"/>
              </w:rPr>
              <w:t>Indietro</w:t>
            </w:r>
            <w:r w:rsidRPr="006831D4">
              <w:t>”</w:t>
            </w:r>
            <w:r>
              <w:t>,</w:t>
            </w:r>
            <w:r w:rsidRPr="006831D4">
              <w:t xml:space="preserve"> il sistema </w:t>
            </w:r>
            <w:r>
              <w:t>ritorna alla pagina precedente.</w:t>
            </w:r>
          </w:p>
        </w:tc>
      </w:tr>
    </w:tbl>
    <w:p w:rsidR="008E6C32" w:rsidRDefault="008E6C32" w:rsidP="00DC16ED">
      <w:pPr>
        <w:pStyle w:val="Body"/>
      </w:pPr>
    </w:p>
    <w:p w:rsidR="008E6C32" w:rsidRDefault="008E6C32" w:rsidP="00DC16ED">
      <w:pPr>
        <w:pStyle w:val="Body"/>
      </w:pPr>
    </w:p>
    <w:p w:rsidR="009B2C91" w:rsidRDefault="009B2C91" w:rsidP="00DC16ED">
      <w:pPr>
        <w:pStyle w:val="Body"/>
      </w:pPr>
    </w:p>
    <w:p w:rsidR="00425999" w:rsidRDefault="00425999" w:rsidP="00425999">
      <w:pPr>
        <w:pStyle w:val="Body"/>
      </w:pPr>
      <w:r>
        <w:t>Se il codice fiscale è abilitato al Servizio,</w:t>
      </w:r>
      <w:r w:rsidRPr="00DD4966">
        <w:t xml:space="preserve"> il sistema propone una pagina di informazion</w:t>
      </w:r>
      <w:r>
        <w:t>e</w:t>
      </w:r>
      <w:r w:rsidRPr="00DD4966">
        <w:t xml:space="preserve">: </w:t>
      </w:r>
    </w:p>
    <w:p w:rsidR="00425999" w:rsidRDefault="00425999" w:rsidP="00425999">
      <w:pPr>
        <w:pStyle w:val="Body"/>
      </w:pPr>
      <w:r>
        <w:rPr>
          <w:noProof/>
          <w:lang w:val="en-US"/>
        </w:rPr>
        <w:drawing>
          <wp:anchor distT="0" distB="0" distL="114300" distR="114300" simplePos="0" relativeHeight="252276736" behindDoc="1" locked="0" layoutInCell="1" allowOverlap="1" wp14:anchorId="4215D766" wp14:editId="5AF53BDF">
            <wp:simplePos x="0" y="0"/>
            <wp:positionH relativeFrom="column">
              <wp:posOffset>-405010</wp:posOffset>
            </wp:positionH>
            <wp:positionV relativeFrom="paragraph">
              <wp:posOffset>265778</wp:posOffset>
            </wp:positionV>
            <wp:extent cx="4579200" cy="1904400"/>
            <wp:effectExtent l="0" t="0" r="0" b="635"/>
            <wp:wrapTight wrapText="bothSides">
              <wp:wrapPolygon edited="0">
                <wp:start x="0" y="0"/>
                <wp:lineTo x="0" y="21391"/>
                <wp:lineTo x="21477" y="21391"/>
                <wp:lineTo x="21477" y="0"/>
                <wp:lineTo x="0" y="0"/>
              </wp:wrapPolygon>
            </wp:wrapTight>
            <wp:docPr id="303" name="Picture 303" descr="C:\Users\nicolaia\AppData\Local\Microsoft\Windows\Temporary Internet Files\Content.Word\dettaglio del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ia\AppData\Local\Microsoft\Windows\Temporary Internet Files\Content.Word\dettaglio deleg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92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5999" w:rsidRDefault="00425999" w:rsidP="00425999">
      <w:pPr>
        <w:pStyle w:val="Body"/>
      </w:pPr>
    </w:p>
    <w:p w:rsidR="00425999" w:rsidRDefault="00425999" w:rsidP="00425999">
      <w:pPr>
        <w:pStyle w:val="Body"/>
        <w:jc w:val="left"/>
      </w:pPr>
      <w:r w:rsidRPr="00425999">
        <w:t>Se l’utenza visualizzata è quella cui si vuol conferire una delega, fare clic su  “</w:t>
      </w:r>
      <w:r w:rsidRPr="00425999">
        <w:rPr>
          <w:rStyle w:val="Strong"/>
        </w:rPr>
        <w:t>Prosegui</w:t>
      </w:r>
      <w:r w:rsidRPr="00425999">
        <w:t>”.</w:t>
      </w:r>
    </w:p>
    <w:p w:rsidR="00425999" w:rsidRDefault="00425999" w:rsidP="00DC16ED">
      <w:pPr>
        <w:pStyle w:val="Body"/>
      </w:pPr>
    </w:p>
    <w:p w:rsidR="00425999" w:rsidRDefault="00A21C3E" w:rsidP="00DC16ED">
      <w:pPr>
        <w:pStyle w:val="Body"/>
      </w:pPr>
      <w:r>
        <w:rPr>
          <w:noProof/>
          <w:spacing w:val="-1"/>
          <w:lang w:val="en-US"/>
        </w:rPr>
        <mc:AlternateContent>
          <mc:Choice Requires="wps">
            <w:drawing>
              <wp:anchor distT="0" distB="0" distL="114300" distR="114300" simplePos="0" relativeHeight="252286976" behindDoc="0" locked="0" layoutInCell="1" allowOverlap="1" wp14:anchorId="5F22C337" wp14:editId="53A7FBA2">
                <wp:simplePos x="0" y="0"/>
                <wp:positionH relativeFrom="column">
                  <wp:posOffset>187085</wp:posOffset>
                </wp:positionH>
                <wp:positionV relativeFrom="paragraph">
                  <wp:posOffset>141485</wp:posOffset>
                </wp:positionV>
                <wp:extent cx="428625" cy="266700"/>
                <wp:effectExtent l="19050" t="19050" r="28575" b="19050"/>
                <wp:wrapNone/>
                <wp:docPr id="11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E473" id="Rectangle 2189" o:spid="_x0000_s1026" style="position:absolute;margin-left:14.75pt;margin-top:11.15pt;width:33.75pt;height:21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" strokecolor="red" strokeweight="2.25pt">
                <v:fill opacity="0"/>
              </v:rect>
            </w:pict>
          </mc:Fallback>
        </mc:AlternateContent>
      </w:r>
      <w:r w:rsidR="00425999">
        <w:rPr>
          <w:noProof/>
          <w:spacing w:val="-1"/>
          <w:lang w:val="en-US"/>
        </w:rPr>
        <mc:AlternateContent>
          <mc:Choice Requires="wps">
            <w:drawing>
              <wp:anchor distT="0" distB="0" distL="114300" distR="114300" simplePos="0" relativeHeight="252280832" behindDoc="0" locked="0" layoutInCell="1" allowOverlap="1" wp14:anchorId="3A0BD7D9" wp14:editId="73646729">
                <wp:simplePos x="0" y="0"/>
                <wp:positionH relativeFrom="column">
                  <wp:posOffset>-238448</wp:posOffset>
                </wp:positionH>
                <wp:positionV relativeFrom="paragraph">
                  <wp:posOffset>131529</wp:posOffset>
                </wp:positionV>
                <wp:extent cx="428625" cy="266700"/>
                <wp:effectExtent l="19050" t="19050" r="28575" b="19050"/>
                <wp:wrapNone/>
                <wp:docPr id="117"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BE6F6" id="Rectangle 2189" o:spid="_x0000_s1026" style="position:absolute;margin-left:-18.8pt;margin-top:10.35pt;width:33.75pt;height:21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" strokecolor="red" strokeweight="2.25pt">
                <v:fill opacity="0"/>
              </v:rect>
            </w:pict>
          </mc:Fallback>
        </mc:AlternateContent>
      </w:r>
    </w:p>
    <w:p w:rsidR="00425999" w:rsidRDefault="00425999" w:rsidP="00DC16ED">
      <w:pPr>
        <w:pStyle w:val="Body"/>
      </w:pPr>
    </w:p>
    <w:p w:rsidR="00425999" w:rsidRDefault="00425999" w:rsidP="00DC16ED">
      <w:pPr>
        <w:pStyle w:val="Body"/>
      </w:pPr>
    </w:p>
    <w:p w:rsidR="00A21C3E" w:rsidRDefault="00A21C3E" w:rsidP="00DC16ED">
      <w:pPr>
        <w:pStyle w:val="Body"/>
      </w:pPr>
    </w:p>
    <w:p w:rsidR="008E6C32" w:rsidRDefault="008E6C32" w:rsidP="00DC16ED">
      <w:pPr>
        <w:pStyle w:val="Body"/>
      </w:pPr>
    </w:p>
    <w:tbl>
      <w:tblPr>
        <w:tblStyle w:val="TableGrid"/>
        <w:tblW w:w="9639" w:type="dxa"/>
        <w:tblInd w:w="-5" w:type="dxa"/>
        <w:tblLook w:val="04A0" w:firstRow="1" w:lastRow="0" w:firstColumn="1" w:lastColumn="0" w:noHBand="0" w:noVBand="1"/>
      </w:tblPr>
      <w:tblGrid>
        <w:gridCol w:w="1560"/>
        <w:gridCol w:w="8079"/>
      </w:tblGrid>
      <w:tr w:rsidR="008E6C32" w:rsidTr="00763DB8">
        <w:trPr>
          <w:trHeight w:val="908"/>
        </w:trPr>
        <w:tc>
          <w:tcPr>
            <w:tcW w:w="1560" w:type="dxa"/>
          </w:tcPr>
          <w:p w:rsidR="008E6C32" w:rsidRDefault="008E6C32" w:rsidP="00763DB8">
            <w:pPr>
              <w:pStyle w:val="Body"/>
              <w:ind w:left="0"/>
            </w:pPr>
            <w:r>
              <w:rPr>
                <w:rFonts w:ascii="Times New Roman" w:hAnsi="Times New Roman"/>
                <w:noProof/>
                <w:lang w:val="en-US"/>
              </w:rPr>
              <w:drawing>
                <wp:anchor distT="0" distB="0" distL="114300" distR="114300" simplePos="0" relativeHeight="252295168" behindDoc="1" locked="0" layoutInCell="1" allowOverlap="1" wp14:anchorId="47B1F87F" wp14:editId="1196F662">
                  <wp:simplePos x="0" y="0"/>
                  <wp:positionH relativeFrom="column">
                    <wp:posOffset>221766</wp:posOffset>
                  </wp:positionH>
                  <wp:positionV relativeFrom="paragraph">
                    <wp:posOffset>157935</wp:posOffset>
                  </wp:positionV>
                  <wp:extent cx="356616" cy="356615"/>
                  <wp:effectExtent l="0" t="0" r="5715" b="5715"/>
                  <wp:wrapTight wrapText="bothSides">
                    <wp:wrapPolygon edited="0">
                      <wp:start x="0" y="0"/>
                      <wp:lineTo x="0" y="20791"/>
                      <wp:lineTo x="20791" y="20791"/>
                      <wp:lineTo x="20791" y="0"/>
                      <wp:lineTo x="0" y="0"/>
                    </wp:wrapPolygon>
                  </wp:wrapTight>
                  <wp:docPr id="13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8E6C32" w:rsidRDefault="008E6C32" w:rsidP="008E6C32">
            <w:pPr>
              <w:pStyle w:val="Body"/>
              <w:spacing w:before="240"/>
              <w:ind w:left="0"/>
            </w:pPr>
            <w:r w:rsidRPr="006831D4">
              <w:t>Se l’uten</w:t>
            </w:r>
            <w:r>
              <w:t>za non è quella a cui si vuole conferire la delega, l’utente deve</w:t>
            </w:r>
            <w:r w:rsidRPr="006831D4">
              <w:t xml:space="preserve"> fare un clic su “</w:t>
            </w:r>
            <w:r>
              <w:rPr>
                <w:rStyle w:val="Strong"/>
              </w:rPr>
              <w:t>Indietro</w:t>
            </w:r>
            <w:r w:rsidRPr="006831D4">
              <w:t>”</w:t>
            </w:r>
            <w:r>
              <w:t>,</w:t>
            </w:r>
            <w:r w:rsidRPr="006831D4">
              <w:t xml:space="preserve"> il sistema </w:t>
            </w:r>
            <w:r>
              <w:t>ritorna alla pagina precedente.</w:t>
            </w:r>
          </w:p>
        </w:tc>
      </w:tr>
    </w:tbl>
    <w:p w:rsidR="008E6C32" w:rsidRDefault="008E6C32" w:rsidP="00DC16ED">
      <w:pPr>
        <w:pStyle w:val="Body"/>
      </w:pPr>
    </w:p>
    <w:p w:rsidR="008E6C32" w:rsidRDefault="008E6C32">
      <w:pPr>
        <w:widowControl/>
        <w:spacing w:line="240" w:lineRule="auto"/>
        <w:rPr>
          <w:rFonts w:ascii="Verdana" w:hAnsi="Verdana"/>
          <w:sz w:val="20"/>
        </w:rPr>
      </w:pPr>
      <w:r>
        <w:br w:type="page"/>
      </w:r>
    </w:p>
    <w:p w:rsidR="00425999" w:rsidRDefault="00425999" w:rsidP="00DC16ED">
      <w:pPr>
        <w:pStyle w:val="Body"/>
      </w:pPr>
      <w:r w:rsidRPr="00425999">
        <w:lastRenderedPageBreak/>
        <w:t>Il sistema present</w:t>
      </w:r>
      <w:r>
        <w:t>a</w:t>
      </w:r>
      <w:r w:rsidRPr="00425999">
        <w:t xml:space="preserve"> una pagina per l’inserimento</w:t>
      </w:r>
      <w:r w:rsidR="00E87F52">
        <w:t xml:space="preserve">/modifica </w:t>
      </w:r>
      <w:r w:rsidRPr="00425999">
        <w:t xml:space="preserve"> delle date di decorrenza e scadenza della delega.</w:t>
      </w:r>
    </w:p>
    <w:p w:rsidR="00425999" w:rsidRDefault="008E6C32" w:rsidP="00DC16ED">
      <w:pPr>
        <w:pStyle w:val="Body"/>
      </w:pPr>
      <w:r>
        <w:rPr>
          <w:noProof/>
          <w:lang w:val="en-US"/>
        </w:rPr>
        <w:drawing>
          <wp:anchor distT="0" distB="0" distL="114300" distR="114300" simplePos="0" relativeHeight="252282880" behindDoc="1" locked="0" layoutInCell="1" allowOverlap="1" wp14:anchorId="636FC9D4" wp14:editId="529EBBE8">
            <wp:simplePos x="0" y="0"/>
            <wp:positionH relativeFrom="column">
              <wp:posOffset>-335507</wp:posOffset>
            </wp:positionH>
            <wp:positionV relativeFrom="paragraph">
              <wp:posOffset>242570</wp:posOffset>
            </wp:positionV>
            <wp:extent cx="3697200" cy="1810800"/>
            <wp:effectExtent l="0" t="0" r="0" b="0"/>
            <wp:wrapTight wrapText="bothSides">
              <wp:wrapPolygon edited="0">
                <wp:start x="0" y="0"/>
                <wp:lineTo x="0" y="21365"/>
                <wp:lineTo x="21481" y="21365"/>
                <wp:lineTo x="21481" y="0"/>
                <wp:lineTo x="0" y="0"/>
              </wp:wrapPolygon>
            </wp:wrapTight>
            <wp:docPr id="306" name="Picture 306" descr="C:\Users\nicolaia\AppData\Local\Microsoft\Windows\Temporary Internet Files\Content.Word\dettaglio 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ia\AppData\Local\Microsoft\Windows\Temporary Internet Files\Content.Word\dettaglio del 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972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C32" w:rsidRDefault="008E6C32">
      <w:pPr>
        <w:widowControl/>
        <w:spacing w:line="240" w:lineRule="auto"/>
      </w:pPr>
    </w:p>
    <w:p w:rsidR="008E6C32" w:rsidRDefault="008E6C32">
      <w:pPr>
        <w:widowControl/>
        <w:spacing w:line="240" w:lineRule="auto"/>
      </w:pPr>
    </w:p>
    <w:p w:rsidR="008E6C32" w:rsidRDefault="008E6C32" w:rsidP="008E6C32">
      <w:pPr>
        <w:pStyle w:val="Body"/>
        <w:jc w:val="left"/>
      </w:pPr>
      <w:r w:rsidRPr="008E6C32">
        <w:t>Impostare le date e fare clic su “</w:t>
      </w:r>
      <w:r w:rsidRPr="008E6C32">
        <w:rPr>
          <w:rStyle w:val="Strong"/>
        </w:rPr>
        <w:t>Assegna/Modifica</w:t>
      </w:r>
      <w:r w:rsidRPr="008E6C32">
        <w:t>”.</w:t>
      </w:r>
    </w:p>
    <w:p w:rsidR="008E6C32" w:rsidRDefault="008E6C32">
      <w:pPr>
        <w:widowControl/>
        <w:spacing w:line="240" w:lineRule="auto"/>
      </w:pPr>
    </w:p>
    <w:p w:rsidR="008E6C32" w:rsidRDefault="008E6C32">
      <w:pPr>
        <w:widowControl/>
        <w:spacing w:line="240" w:lineRule="auto"/>
      </w:pPr>
    </w:p>
    <w:p w:rsidR="008E6C32" w:rsidRDefault="008E6C32">
      <w:pPr>
        <w:widowControl/>
        <w:spacing w:line="240" w:lineRule="auto"/>
      </w:pPr>
    </w:p>
    <w:p w:rsidR="008E6C32" w:rsidRDefault="00A55D58">
      <w:pPr>
        <w:widowControl/>
        <w:spacing w:line="240" w:lineRule="auto"/>
      </w:pPr>
      <w:r>
        <w:rPr>
          <w:noProof/>
          <w:spacing w:val="-1"/>
          <w:lang w:val="en-US"/>
        </w:rPr>
        <mc:AlternateContent>
          <mc:Choice Requires="wps">
            <w:drawing>
              <wp:anchor distT="0" distB="0" distL="114300" distR="114300" simplePos="0" relativeHeight="252289024" behindDoc="0" locked="0" layoutInCell="1" allowOverlap="1" wp14:anchorId="5F22C337" wp14:editId="53A7FBA2">
                <wp:simplePos x="0" y="0"/>
                <wp:positionH relativeFrom="column">
                  <wp:posOffset>327025</wp:posOffset>
                </wp:positionH>
                <wp:positionV relativeFrom="paragraph">
                  <wp:posOffset>172720</wp:posOffset>
                </wp:positionV>
                <wp:extent cx="428625" cy="266700"/>
                <wp:effectExtent l="19050" t="19050" r="28575" b="19050"/>
                <wp:wrapNone/>
                <wp:docPr id="120"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69FFA" id="Rectangle 2189" o:spid="_x0000_s1026" style="position:absolute;margin-left:25.75pt;margin-top:13.6pt;width:33.75pt;height:2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" strokecolor="red" strokeweight="2.25pt">
                <v:fill opacity="0"/>
              </v:rect>
            </w:pict>
          </mc:Fallback>
        </mc:AlternateContent>
      </w:r>
      <w:r w:rsidR="008E6C32">
        <w:rPr>
          <w:noProof/>
          <w:spacing w:val="-1"/>
          <w:lang w:val="en-US"/>
        </w:rPr>
        <mc:AlternateContent>
          <mc:Choice Requires="wps">
            <w:drawing>
              <wp:anchor distT="0" distB="0" distL="114300" distR="114300" simplePos="0" relativeHeight="252291072" behindDoc="0" locked="0" layoutInCell="1" allowOverlap="1" wp14:anchorId="5F22C337" wp14:editId="53A7FBA2">
                <wp:simplePos x="0" y="0"/>
                <wp:positionH relativeFrom="column">
                  <wp:posOffset>-232577</wp:posOffset>
                </wp:positionH>
                <wp:positionV relativeFrom="paragraph">
                  <wp:posOffset>174625</wp:posOffset>
                </wp:positionV>
                <wp:extent cx="540768" cy="266700"/>
                <wp:effectExtent l="19050" t="19050" r="12065" b="19050"/>
                <wp:wrapNone/>
                <wp:docPr id="126"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68"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E0CB8" id="Rectangle 2189" o:spid="_x0000_s1026" style="position:absolute;margin-left:-18.3pt;margin-top:13.75pt;width:42.6pt;height:21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" strokecolor="red" strokeweight="2.25pt">
                <v:fill opacity="0"/>
              </v:rect>
            </w:pict>
          </mc:Fallback>
        </mc:AlternateContent>
      </w:r>
    </w:p>
    <w:p w:rsidR="008E6C32" w:rsidRDefault="008E6C32">
      <w:pPr>
        <w:widowControl/>
        <w:spacing w:line="240" w:lineRule="auto"/>
      </w:pPr>
    </w:p>
    <w:p w:rsidR="008E6C32" w:rsidRDefault="008E6C32">
      <w:pPr>
        <w:widowControl/>
        <w:spacing w:line="240" w:lineRule="auto"/>
      </w:pPr>
    </w:p>
    <w:p w:rsidR="008E6C32" w:rsidRDefault="008E6C32">
      <w:pPr>
        <w:widowControl/>
        <w:spacing w:line="240" w:lineRule="auto"/>
      </w:pPr>
    </w:p>
    <w:p w:rsidR="00D67FA0" w:rsidRDefault="00D67FA0">
      <w:pPr>
        <w:widowControl/>
        <w:spacing w:line="240" w:lineRule="auto"/>
      </w:pPr>
    </w:p>
    <w:p w:rsidR="00D67FA0" w:rsidRDefault="00D67FA0">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040BB7" w:rsidTr="00E87F52">
        <w:trPr>
          <w:trHeight w:val="2978"/>
        </w:trPr>
        <w:tc>
          <w:tcPr>
            <w:tcW w:w="1560" w:type="dxa"/>
          </w:tcPr>
          <w:p w:rsidR="00040BB7" w:rsidRDefault="00040BB7" w:rsidP="00763DB8">
            <w:pPr>
              <w:pStyle w:val="Body"/>
              <w:ind w:left="0"/>
            </w:pPr>
            <w:r>
              <w:rPr>
                <w:rFonts w:ascii="Times New Roman" w:hAnsi="Times New Roman"/>
                <w:noProof/>
                <w:lang w:val="en-US"/>
              </w:rPr>
              <w:drawing>
                <wp:anchor distT="0" distB="0" distL="114300" distR="114300" simplePos="0" relativeHeight="252303360" behindDoc="0" locked="0" layoutInCell="1" allowOverlap="1" wp14:anchorId="395D4565" wp14:editId="4A3BFA80">
                  <wp:simplePos x="0" y="0"/>
                  <wp:positionH relativeFrom="margin">
                    <wp:posOffset>261356</wp:posOffset>
                  </wp:positionH>
                  <wp:positionV relativeFrom="margin">
                    <wp:posOffset>751325</wp:posOffset>
                  </wp:positionV>
                  <wp:extent cx="396362" cy="364617"/>
                  <wp:effectExtent l="0" t="0" r="3810" b="0"/>
                  <wp:wrapSquare wrapText="bothSides"/>
                  <wp:docPr id="137"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040BB7" w:rsidRDefault="00E87F52" w:rsidP="00040BB7">
            <w:pPr>
              <w:pStyle w:val="Body"/>
              <w:spacing w:before="240"/>
              <w:ind w:left="0"/>
            </w:pPr>
            <w:r>
              <w:t xml:space="preserve">La </w:t>
            </w:r>
            <w:r w:rsidR="00040BB7">
              <w:t xml:space="preserve">data di </w:t>
            </w:r>
            <w:r w:rsidRPr="00E87F52">
              <w:rPr>
                <w:rStyle w:val="Strong"/>
              </w:rPr>
              <w:t>decorrenza</w:t>
            </w:r>
            <w:r>
              <w:t xml:space="preserve"> delega non può essere </w:t>
            </w:r>
            <w:r w:rsidR="00040BB7">
              <w:t>precedente alla data in cui viene effettua</w:t>
            </w:r>
            <w:r>
              <w:t xml:space="preserve">ta l’operazione di assegnazione, tale data </w:t>
            </w:r>
            <w:r w:rsidRPr="00E87F52">
              <w:t>sarà preimpostata e non modificabile nel caso di delega attualmente in essere o scaduta</w:t>
            </w:r>
            <w:r>
              <w:t>.</w:t>
            </w:r>
          </w:p>
          <w:p w:rsidR="00E87F52" w:rsidRDefault="00040BB7" w:rsidP="00E87F52">
            <w:pPr>
              <w:pStyle w:val="Body"/>
              <w:spacing w:before="240"/>
              <w:ind w:left="0"/>
            </w:pPr>
            <w:r>
              <w:t xml:space="preserve">La data di </w:t>
            </w:r>
            <w:r w:rsidRPr="00E87F52">
              <w:rPr>
                <w:rStyle w:val="Strong"/>
              </w:rPr>
              <w:t>scadenza</w:t>
            </w:r>
            <w:r>
              <w:t xml:space="preserve"> della delega non può essere precedente alla data di </w:t>
            </w:r>
            <w:r w:rsidR="00E87F52">
              <w:t>decorrenza, tale data sarà preimpostata nel caso di delega attualmente in essere, e andrà intesa come riferita alle ore 24.00 del giorno indicato.</w:t>
            </w:r>
          </w:p>
        </w:tc>
      </w:tr>
    </w:tbl>
    <w:p w:rsidR="008E6C32" w:rsidRDefault="008E6C32">
      <w:pPr>
        <w:widowControl/>
        <w:spacing w:line="240" w:lineRule="auto"/>
      </w:pPr>
    </w:p>
    <w:p w:rsidR="00E87F52" w:rsidRDefault="00E87F52">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908"/>
        </w:trPr>
        <w:tc>
          <w:tcPr>
            <w:tcW w:w="1560" w:type="dxa"/>
          </w:tcPr>
          <w:p w:rsidR="00982131" w:rsidRDefault="00982131" w:rsidP="00763DB8">
            <w:pPr>
              <w:pStyle w:val="Body"/>
              <w:ind w:left="0"/>
            </w:pPr>
            <w:r>
              <w:rPr>
                <w:rFonts w:ascii="Times New Roman" w:hAnsi="Times New Roman"/>
                <w:noProof/>
                <w:lang w:val="en-US"/>
              </w:rPr>
              <w:drawing>
                <wp:anchor distT="0" distB="0" distL="114300" distR="114300" simplePos="0" relativeHeight="252346368" behindDoc="0" locked="0" layoutInCell="1" allowOverlap="1" wp14:anchorId="350A0D76" wp14:editId="5DB338A3">
                  <wp:simplePos x="0" y="0"/>
                  <wp:positionH relativeFrom="margin">
                    <wp:posOffset>169545</wp:posOffset>
                  </wp:positionH>
                  <wp:positionV relativeFrom="margin">
                    <wp:posOffset>173355</wp:posOffset>
                  </wp:positionV>
                  <wp:extent cx="396362" cy="364617"/>
                  <wp:effectExtent l="0" t="0" r="3810" b="0"/>
                  <wp:wrapSquare wrapText="bothSides"/>
                  <wp:docPr id="157"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982131" w:rsidRDefault="00982131" w:rsidP="00763DB8">
            <w:pPr>
              <w:pStyle w:val="Body"/>
              <w:spacing w:before="240"/>
              <w:ind w:left="0"/>
            </w:pPr>
            <w:r w:rsidRPr="00982131">
              <w:t>Nel caso di variazione di una delega già scaduta, il sistema consentirà la modifica della sola data di scadenza, ponendo automaticamente la data di decorrenza pari a quella corrente.</w:t>
            </w:r>
          </w:p>
        </w:tc>
      </w:tr>
    </w:tbl>
    <w:p w:rsidR="00982131" w:rsidRDefault="00982131">
      <w:pPr>
        <w:widowControl/>
        <w:spacing w:line="240" w:lineRule="auto"/>
      </w:pPr>
    </w:p>
    <w:p w:rsidR="00E87F52" w:rsidRDefault="00E87F52">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8E6C32" w:rsidTr="00763DB8">
        <w:trPr>
          <w:trHeight w:val="908"/>
        </w:trPr>
        <w:tc>
          <w:tcPr>
            <w:tcW w:w="1560" w:type="dxa"/>
          </w:tcPr>
          <w:p w:rsidR="008E6C32" w:rsidRDefault="008E6C32" w:rsidP="00763DB8">
            <w:pPr>
              <w:pStyle w:val="Body"/>
              <w:ind w:left="0"/>
            </w:pPr>
            <w:r>
              <w:rPr>
                <w:rFonts w:ascii="Times New Roman" w:hAnsi="Times New Roman"/>
                <w:noProof/>
                <w:lang w:val="en-US"/>
              </w:rPr>
              <w:drawing>
                <wp:anchor distT="0" distB="0" distL="114300" distR="114300" simplePos="0" relativeHeight="252297216" behindDoc="1" locked="0" layoutInCell="1" allowOverlap="1" wp14:anchorId="29419817" wp14:editId="54746DF1">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8E6C32" w:rsidRDefault="008E6C32" w:rsidP="008E6C32">
            <w:pPr>
              <w:pStyle w:val="Body"/>
              <w:spacing w:before="240"/>
              <w:ind w:left="0"/>
            </w:pPr>
            <w:r w:rsidRPr="006831D4">
              <w:t xml:space="preserve">Se l’utente non vuole procedere con </w:t>
            </w:r>
            <w:r>
              <w:t>il conferimento della delega deve</w:t>
            </w:r>
            <w:r w:rsidRPr="006831D4">
              <w:t xml:space="preserve"> fare un clic su “</w:t>
            </w:r>
            <w:r>
              <w:rPr>
                <w:rStyle w:val="Strong"/>
              </w:rPr>
              <w:t>Esci</w:t>
            </w:r>
            <w:r w:rsidRPr="006831D4">
              <w:t>”</w:t>
            </w:r>
            <w:r>
              <w:t>,</w:t>
            </w:r>
            <w:r w:rsidRPr="006831D4">
              <w:t xml:space="preserve"> il sistema </w:t>
            </w:r>
            <w:r>
              <w:t>interrompe l’attività.</w:t>
            </w:r>
          </w:p>
        </w:tc>
      </w:tr>
    </w:tbl>
    <w:p w:rsidR="008E6C32" w:rsidRDefault="008E6C32">
      <w:pPr>
        <w:widowControl/>
        <w:spacing w:line="240" w:lineRule="auto"/>
      </w:pPr>
    </w:p>
    <w:p w:rsidR="00040BB7" w:rsidRDefault="00040BB7" w:rsidP="008E6C32">
      <w:pPr>
        <w:pStyle w:val="Body"/>
      </w:pPr>
    </w:p>
    <w:p w:rsidR="008E6C32" w:rsidRDefault="008E6C32" w:rsidP="008E6C32">
      <w:pPr>
        <w:pStyle w:val="Body"/>
      </w:pPr>
      <w:r w:rsidRPr="008E6C32">
        <w:t>Se non vi sono errori, il sistema segnala l’avvenuta acquisizione della delega.</w:t>
      </w:r>
    </w:p>
    <w:p w:rsidR="008E6C32" w:rsidRDefault="008E6C32" w:rsidP="008E6C32">
      <w:pPr>
        <w:pStyle w:val="Body"/>
      </w:pPr>
      <w:r>
        <w:rPr>
          <w:noProof/>
          <w:lang w:val="en-US"/>
        </w:rPr>
        <w:lastRenderedPageBreak/>
        <w:drawing>
          <wp:anchor distT="0" distB="0" distL="114300" distR="114300" simplePos="0" relativeHeight="252299264" behindDoc="1" locked="0" layoutInCell="1" allowOverlap="1" wp14:anchorId="12C8DEE9" wp14:editId="3F1C56C7">
            <wp:simplePos x="0" y="0"/>
            <wp:positionH relativeFrom="column">
              <wp:posOffset>-405249</wp:posOffset>
            </wp:positionH>
            <wp:positionV relativeFrom="paragraph">
              <wp:posOffset>152400</wp:posOffset>
            </wp:positionV>
            <wp:extent cx="3429000" cy="1336040"/>
            <wp:effectExtent l="0" t="0" r="0" b="0"/>
            <wp:wrapTight wrapText="bothSides">
              <wp:wrapPolygon edited="0">
                <wp:start x="0" y="0"/>
                <wp:lineTo x="0" y="21251"/>
                <wp:lineTo x="21480" y="21251"/>
                <wp:lineTo x="21480"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29000" cy="1336040"/>
                    </a:xfrm>
                    <a:prstGeom prst="rect">
                      <a:avLst/>
                    </a:prstGeom>
                  </pic:spPr>
                </pic:pic>
              </a:graphicData>
            </a:graphic>
            <wp14:sizeRelH relativeFrom="margin">
              <wp14:pctWidth>0</wp14:pctWidth>
            </wp14:sizeRelH>
            <wp14:sizeRelV relativeFrom="margin">
              <wp14:pctHeight>0</wp14:pctHeight>
            </wp14:sizeRelV>
          </wp:anchor>
        </w:drawing>
      </w:r>
    </w:p>
    <w:p w:rsidR="00E95E2C" w:rsidRDefault="00E95E2C" w:rsidP="008E6C32">
      <w:pPr>
        <w:pStyle w:val="Body"/>
        <w:rPr>
          <w:spacing w:val="-1"/>
        </w:rPr>
      </w:pPr>
    </w:p>
    <w:p w:rsidR="00E95E2C" w:rsidRDefault="00E95E2C" w:rsidP="008E6C32">
      <w:pPr>
        <w:pStyle w:val="Body"/>
        <w:rPr>
          <w:spacing w:val="-1"/>
        </w:rPr>
      </w:pPr>
    </w:p>
    <w:p w:rsidR="008E6C32" w:rsidRDefault="008E6C32" w:rsidP="008E6C32">
      <w:pPr>
        <w:pStyle w:val="Body"/>
      </w:pPr>
      <w:r w:rsidRPr="005D0FC2">
        <w:rPr>
          <w:spacing w:val="-1"/>
        </w:rPr>
        <w:t>Fare</w:t>
      </w:r>
      <w:r w:rsidRPr="005D0FC2">
        <w:rPr>
          <w:spacing w:val="-6"/>
        </w:rPr>
        <w:t xml:space="preserve"> </w:t>
      </w:r>
      <w:r w:rsidRPr="005D0FC2">
        <w:rPr>
          <w:spacing w:val="1"/>
        </w:rPr>
        <w:t>clic</w:t>
      </w:r>
      <w:r w:rsidRPr="005D0FC2">
        <w:rPr>
          <w:spacing w:val="-8"/>
        </w:rPr>
        <w:t xml:space="preserve"> </w:t>
      </w:r>
      <w:r w:rsidRPr="005D0FC2">
        <w:rPr>
          <w:spacing w:val="-1"/>
        </w:rPr>
        <w:t>su</w:t>
      </w:r>
      <w:r w:rsidRPr="005D0FC2">
        <w:rPr>
          <w:spacing w:val="-5"/>
        </w:rPr>
        <w:t xml:space="preserve"> </w:t>
      </w:r>
      <w:r w:rsidRPr="005D0FC2">
        <w:rPr>
          <w:spacing w:val="-1"/>
        </w:rPr>
        <w:t>“</w:t>
      </w:r>
      <w:r w:rsidRPr="005D0FC2">
        <w:rPr>
          <w:rFonts w:cs="Verdana"/>
          <w:b/>
          <w:bCs/>
          <w:spacing w:val="-1"/>
        </w:rPr>
        <w:t>Esci</w:t>
      </w:r>
      <w:r w:rsidRPr="005D0FC2">
        <w:rPr>
          <w:spacing w:val="-1"/>
        </w:rPr>
        <w:t>”</w:t>
      </w:r>
      <w:r w:rsidRPr="005D0FC2">
        <w:rPr>
          <w:spacing w:val="-8"/>
        </w:rPr>
        <w:t xml:space="preserve"> </w:t>
      </w:r>
      <w:r w:rsidRPr="005D0FC2">
        <w:rPr>
          <w:spacing w:val="1"/>
        </w:rPr>
        <w:t>per</w:t>
      </w:r>
      <w:r w:rsidRPr="005D0FC2">
        <w:rPr>
          <w:spacing w:val="-8"/>
        </w:rPr>
        <w:t xml:space="preserve"> </w:t>
      </w:r>
      <w:r>
        <w:t>terminare l’operazione.</w:t>
      </w:r>
    </w:p>
    <w:p w:rsidR="008E6C32" w:rsidRDefault="00E95E2C" w:rsidP="008E6C32">
      <w:pPr>
        <w:pStyle w:val="Body"/>
      </w:pPr>
      <w:r>
        <w:rPr>
          <w:noProof/>
          <w:spacing w:val="-1"/>
          <w:lang w:val="en-US"/>
        </w:rPr>
        <mc:AlternateContent>
          <mc:Choice Requires="wps">
            <w:drawing>
              <wp:anchor distT="0" distB="0" distL="114300" distR="114300" simplePos="0" relativeHeight="252301312" behindDoc="0" locked="0" layoutInCell="1" allowOverlap="1" wp14:anchorId="75B9CAB1" wp14:editId="73A1DFF5">
                <wp:simplePos x="0" y="0"/>
                <wp:positionH relativeFrom="column">
                  <wp:posOffset>-150327</wp:posOffset>
                </wp:positionH>
                <wp:positionV relativeFrom="paragraph">
                  <wp:posOffset>214486</wp:posOffset>
                </wp:positionV>
                <wp:extent cx="428625" cy="266700"/>
                <wp:effectExtent l="19050" t="19050" r="28575" b="19050"/>
                <wp:wrapNone/>
                <wp:docPr id="134"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8F8F3" id="Rectangle 2189" o:spid="_x0000_s1026" style="position:absolute;margin-left:-11.85pt;margin-top:16.9pt;width:33.75pt;height:21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" strokecolor="red" strokeweight="2.25pt">
                <v:fill opacity="0"/>
              </v:rect>
            </w:pict>
          </mc:Fallback>
        </mc:AlternateContent>
      </w:r>
    </w:p>
    <w:p w:rsidR="008E6C32" w:rsidRDefault="008E6C32" w:rsidP="008E6C32">
      <w:pPr>
        <w:pStyle w:val="Body"/>
      </w:pPr>
    </w:p>
    <w:p w:rsidR="008E6C32" w:rsidRDefault="008E6C32" w:rsidP="008E6C32">
      <w:pPr>
        <w:pStyle w:val="Body"/>
      </w:pPr>
    </w:p>
    <w:p w:rsidR="008E6C32" w:rsidRDefault="008E6C32" w:rsidP="008E6C32">
      <w:pPr>
        <w:pStyle w:val="Body"/>
      </w:pPr>
    </w:p>
    <w:p w:rsidR="00A55D58" w:rsidRDefault="00A55D58" w:rsidP="008E6C32">
      <w:pPr>
        <w:pStyle w:val="Body"/>
      </w:pPr>
    </w:p>
    <w:tbl>
      <w:tblPr>
        <w:tblStyle w:val="TableGrid"/>
        <w:tblW w:w="9639" w:type="dxa"/>
        <w:tblInd w:w="-5" w:type="dxa"/>
        <w:tblLook w:val="04A0" w:firstRow="1" w:lastRow="0" w:firstColumn="1" w:lastColumn="0" w:noHBand="0" w:noVBand="1"/>
      </w:tblPr>
      <w:tblGrid>
        <w:gridCol w:w="1560"/>
        <w:gridCol w:w="8079"/>
      </w:tblGrid>
      <w:tr w:rsidR="00A55D58" w:rsidTr="00763DB8">
        <w:trPr>
          <w:trHeight w:val="908"/>
        </w:trPr>
        <w:tc>
          <w:tcPr>
            <w:tcW w:w="1560" w:type="dxa"/>
          </w:tcPr>
          <w:p w:rsidR="00A55D58" w:rsidRDefault="00CC05BC" w:rsidP="00763DB8">
            <w:pPr>
              <w:pStyle w:val="Body"/>
              <w:ind w:left="0"/>
            </w:pPr>
            <w:r>
              <w:rPr>
                <w:rFonts w:ascii="Times New Roman" w:hAnsi="Times New Roman"/>
                <w:noProof/>
                <w:lang w:val="en-US"/>
              </w:rPr>
              <w:drawing>
                <wp:anchor distT="0" distB="0" distL="114300" distR="114300" simplePos="0" relativeHeight="252477440" behindDoc="1" locked="0" layoutInCell="1" allowOverlap="1" wp14:anchorId="7B4CD0F9" wp14:editId="4CF9ECA6">
                  <wp:simplePos x="0" y="0"/>
                  <wp:positionH relativeFrom="column">
                    <wp:posOffset>215189</wp:posOffset>
                  </wp:positionH>
                  <wp:positionV relativeFrom="paragraph">
                    <wp:posOffset>234950</wp:posOffset>
                  </wp:positionV>
                  <wp:extent cx="356616" cy="356615"/>
                  <wp:effectExtent l="0" t="0" r="5715" b="5715"/>
                  <wp:wrapTight wrapText="bothSides">
                    <wp:wrapPolygon edited="0">
                      <wp:start x="0" y="0"/>
                      <wp:lineTo x="0" y="20791"/>
                      <wp:lineTo x="20791" y="20791"/>
                      <wp:lineTo x="20791" y="0"/>
                      <wp:lineTo x="0" y="0"/>
                    </wp:wrapPolygon>
                  </wp:wrapTight>
                  <wp:docPr id="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A55D58" w:rsidRDefault="00A55D58" w:rsidP="00763DB8">
            <w:pPr>
              <w:pStyle w:val="Body"/>
              <w:spacing w:before="240"/>
              <w:ind w:left="0"/>
            </w:pPr>
            <w:r>
              <w:t xml:space="preserve">E’ </w:t>
            </w:r>
            <w:r w:rsidRPr="00E87F52">
              <w:t xml:space="preserve">possibile assegnare </w:t>
            </w:r>
            <w:r w:rsidRPr="00A55D58">
              <w:rPr>
                <w:rStyle w:val="Strong"/>
              </w:rPr>
              <w:t>una sola</w:t>
            </w:r>
            <w:r w:rsidRPr="00E87F52">
              <w:t xml:space="preserve"> delega.</w:t>
            </w:r>
            <w:r>
              <w:t xml:space="preserve"> </w:t>
            </w:r>
            <w:r w:rsidRPr="00E87F52">
              <w:t>Il sistema impedirà la concessione di altre deleghe fino alla scadenza o alla revoca di quella eventualmente già concessa (anche se non ancora in corso di validità)</w:t>
            </w:r>
            <w:r>
              <w:t>.</w:t>
            </w:r>
          </w:p>
        </w:tc>
      </w:tr>
    </w:tbl>
    <w:p w:rsidR="00A55D58" w:rsidRDefault="00A55D58" w:rsidP="008E6C32">
      <w:pPr>
        <w:pStyle w:val="Body"/>
      </w:pPr>
    </w:p>
    <w:p w:rsidR="00A55D58" w:rsidRDefault="00A55D58" w:rsidP="008E6C32">
      <w:pPr>
        <w:pStyle w:val="Body"/>
      </w:pPr>
    </w:p>
    <w:tbl>
      <w:tblPr>
        <w:tblStyle w:val="TableGrid"/>
        <w:tblW w:w="9639" w:type="dxa"/>
        <w:tblInd w:w="-5" w:type="dxa"/>
        <w:tblLook w:val="04A0" w:firstRow="1" w:lastRow="0" w:firstColumn="1" w:lastColumn="0" w:noHBand="0" w:noVBand="1"/>
      </w:tblPr>
      <w:tblGrid>
        <w:gridCol w:w="1560"/>
        <w:gridCol w:w="8079"/>
      </w:tblGrid>
      <w:tr w:rsidR="00D67FA0" w:rsidTr="00763DB8">
        <w:trPr>
          <w:trHeight w:val="908"/>
        </w:trPr>
        <w:tc>
          <w:tcPr>
            <w:tcW w:w="1560" w:type="dxa"/>
          </w:tcPr>
          <w:p w:rsidR="00D67FA0" w:rsidRDefault="00D67FA0" w:rsidP="00763DB8">
            <w:pPr>
              <w:pStyle w:val="Body"/>
              <w:ind w:left="0"/>
            </w:pPr>
            <w:r>
              <w:rPr>
                <w:rFonts w:ascii="Times New Roman" w:hAnsi="Times New Roman"/>
                <w:noProof/>
                <w:lang w:val="en-US"/>
              </w:rPr>
              <w:drawing>
                <wp:anchor distT="0" distB="0" distL="114300" distR="114300" simplePos="0" relativeHeight="252307456" behindDoc="0" locked="0" layoutInCell="1" allowOverlap="1" wp14:anchorId="67381BD6" wp14:editId="6E90CE0F">
                  <wp:simplePos x="0" y="0"/>
                  <wp:positionH relativeFrom="margin">
                    <wp:posOffset>218791</wp:posOffset>
                  </wp:positionH>
                  <wp:positionV relativeFrom="margin">
                    <wp:posOffset>1243398</wp:posOffset>
                  </wp:positionV>
                  <wp:extent cx="396362" cy="364617"/>
                  <wp:effectExtent l="0" t="0" r="3810" b="0"/>
                  <wp:wrapSquare wrapText="bothSides"/>
                  <wp:docPr id="143"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D67FA0" w:rsidRDefault="00D67FA0" w:rsidP="00D67FA0">
            <w:pPr>
              <w:pStyle w:val="Body"/>
              <w:spacing w:before="240"/>
              <w:ind w:left="0"/>
            </w:pPr>
            <w:r>
              <w:t>Gli utenti in possesso di delega potranno effettuare tutte le operazioni consentite agli utenti  loro deleganti.</w:t>
            </w:r>
          </w:p>
          <w:p w:rsidR="00D67FA0" w:rsidRDefault="00D67FA0" w:rsidP="00D67FA0">
            <w:pPr>
              <w:pStyle w:val="Body"/>
              <w:spacing w:before="240"/>
              <w:ind w:left="0"/>
            </w:pPr>
            <w:r>
              <w:t>Eventuali modifiche apportate da un delegato ai dati di un delegante  verranno tracciate come effettuate dal delegato.</w:t>
            </w:r>
          </w:p>
          <w:p w:rsidR="00D67FA0" w:rsidRDefault="00D67FA0" w:rsidP="00D67FA0">
            <w:pPr>
              <w:pStyle w:val="Body"/>
              <w:spacing w:before="240"/>
              <w:ind w:left="0"/>
            </w:pPr>
            <w:r>
              <w:t>Un delegato dovrà utilizzare il proprio codice personale ai fini dell’inserimento o variazione di dati di un delegante, per mezzo di una generica applicazione di presentazione delle istanze.</w:t>
            </w:r>
          </w:p>
          <w:p w:rsidR="00D67FA0" w:rsidRDefault="00D67FA0" w:rsidP="00D67FA0">
            <w:pPr>
              <w:pStyle w:val="Body"/>
              <w:spacing w:before="240"/>
              <w:ind w:left="0"/>
            </w:pPr>
            <w:r>
              <w:t>Un delegato che abbia richiesto la rigenerazione del proprio codice personale non potrà presentare istanze a nome di un delegante, anche se questi ha invece un’utenza pienamente attiva.</w:t>
            </w:r>
          </w:p>
        </w:tc>
      </w:tr>
    </w:tbl>
    <w:p w:rsidR="008E6C32" w:rsidRDefault="008E6C32" w:rsidP="008E6C32">
      <w:pPr>
        <w:pStyle w:val="Body"/>
      </w:pPr>
    </w:p>
    <w:p w:rsidR="008E6C32" w:rsidRDefault="008E6C32" w:rsidP="008E6C32">
      <w:pPr>
        <w:pStyle w:val="Body"/>
      </w:pPr>
    </w:p>
    <w:p w:rsidR="00425999" w:rsidRDefault="00425999" w:rsidP="00A55D58">
      <w:pPr>
        <w:widowControl/>
        <w:spacing w:line="240" w:lineRule="auto"/>
      </w:pPr>
      <w:r>
        <w:br w:type="page"/>
      </w:r>
    </w:p>
    <w:p w:rsidR="00D67FA0" w:rsidRDefault="00425999" w:rsidP="00D67FA0">
      <w:pPr>
        <w:pStyle w:val="Heading2"/>
      </w:pPr>
      <w:bookmarkStart w:id="40" w:name="_ELENCO_DELEGHE_CONCESSE"/>
      <w:bookmarkEnd w:id="40"/>
      <w:r>
        <w:lastRenderedPageBreak/>
        <w:tab/>
      </w:r>
      <w:bookmarkStart w:id="41" w:name="_Toc472334515"/>
      <w:r w:rsidR="00D67FA0" w:rsidRPr="00D67FA0">
        <w:t>ELENCO DELEGHE CONCESSE</w:t>
      </w:r>
      <w:bookmarkEnd w:id="41"/>
    </w:p>
    <w:p w:rsidR="00A6418F" w:rsidRPr="00A6418F" w:rsidRDefault="00A6418F" w:rsidP="00A6418F"/>
    <w:p w:rsidR="00A55D58" w:rsidRPr="00A55D58" w:rsidRDefault="00A55D58" w:rsidP="00A55D58">
      <w:pPr>
        <w:pStyle w:val="Body"/>
      </w:pPr>
      <w:r w:rsidRPr="00DC16ED">
        <w:t xml:space="preserve">E’ possibile concedere ad un </w:t>
      </w:r>
      <w:r w:rsidRPr="00DC16ED">
        <w:rPr>
          <w:rStyle w:val="Strong"/>
        </w:rPr>
        <w:t>altro</w:t>
      </w:r>
      <w:r w:rsidRPr="00DC16ED">
        <w:t xml:space="preserve"> utente </w:t>
      </w:r>
      <w:r>
        <w:t xml:space="preserve">di </w:t>
      </w:r>
      <w:r w:rsidRPr="00DC16ED">
        <w:t>Istanze onLine</w:t>
      </w:r>
      <w:r>
        <w:t>,</w:t>
      </w:r>
      <w:r w:rsidRPr="00DC16ED">
        <w:t xml:space="preserve">  regolarmente abilitato al Servizio, una delega</w:t>
      </w:r>
      <w:r>
        <w:t xml:space="preserve"> ad</w:t>
      </w:r>
      <w:r w:rsidRPr="00DC16ED">
        <w:t xml:space="preserve"> </w:t>
      </w:r>
      <w:r w:rsidRPr="00DC16ED">
        <w:rPr>
          <w:rStyle w:val="Strong"/>
        </w:rPr>
        <w:t>operare in proprio nome</w:t>
      </w:r>
      <w:r>
        <w:rPr>
          <w:rStyle w:val="Strong"/>
        </w:rPr>
        <w:t xml:space="preserve">; </w:t>
      </w:r>
      <w:r w:rsidRPr="00A55D58">
        <w:rPr>
          <w:rStyle w:val="Strong"/>
          <w:b w:val="0"/>
        </w:rPr>
        <w:t>il</w:t>
      </w:r>
      <w:r>
        <w:rPr>
          <w:rStyle w:val="Strong"/>
        </w:rPr>
        <w:t xml:space="preserve"> delegato </w:t>
      </w:r>
      <w:r w:rsidRPr="00A55D58">
        <w:rPr>
          <w:rStyle w:val="Strong"/>
          <w:b w:val="0"/>
        </w:rPr>
        <w:t>può</w:t>
      </w:r>
      <w:r>
        <w:rPr>
          <w:rStyle w:val="Strong"/>
        </w:rPr>
        <w:t xml:space="preserve"> </w:t>
      </w:r>
      <w:r>
        <w:t>accedere e operare nell’Area Riservata Istanze On Line per conto dell’utente delegante sui suoi dati fino alla scadenza o alla revoca della delega stessa.</w:t>
      </w:r>
    </w:p>
    <w:p w:rsidR="00D67FA0" w:rsidRDefault="00D67FA0" w:rsidP="00D67FA0">
      <w:pPr>
        <w:pStyle w:val="Body"/>
      </w:pPr>
      <w:r>
        <w:t>Questa funzionalità consente di visualizzare l’elenco delle deleghe concesse.</w:t>
      </w:r>
    </w:p>
    <w:p w:rsidR="00A55D58" w:rsidRDefault="00A55D58" w:rsidP="00D67FA0">
      <w:pPr>
        <w:pStyle w:val="Body"/>
      </w:pPr>
      <w:r>
        <w:t xml:space="preserve">Di seguito vediamo nel dettaglio quali sono le modalità per procedere: dalla schermata principale dell’Area riservata delle “Istanze on line” selezionare nelle “Funzioni di Servizio” la voce </w:t>
      </w:r>
      <w:r w:rsidR="00BC7C83">
        <w:t>“Elenco Deleghe Concesse” .</w:t>
      </w:r>
    </w:p>
    <w:p w:rsidR="00A55D58" w:rsidRDefault="00A55D58" w:rsidP="00D67FA0">
      <w:pPr>
        <w:pStyle w:val="Body"/>
      </w:pPr>
    </w:p>
    <w:p w:rsidR="00A55D58" w:rsidRDefault="00A55D58" w:rsidP="00D67FA0">
      <w:pPr>
        <w:pStyle w:val="Body"/>
      </w:pPr>
      <w:r>
        <w:rPr>
          <w:rFonts w:eastAsia="Verdana" w:cs="Verdana"/>
          <w:b/>
          <w:bCs/>
          <w:noProof/>
          <w:lang w:val="en-US"/>
        </w:rPr>
        <mc:AlternateContent>
          <mc:Choice Requires="wps">
            <w:drawing>
              <wp:anchor distT="0" distB="0" distL="114300" distR="114300" simplePos="0" relativeHeight="252311552" behindDoc="0" locked="0" layoutInCell="1" allowOverlap="1" wp14:anchorId="38CF2340" wp14:editId="7D88217E">
                <wp:simplePos x="0" y="0"/>
                <wp:positionH relativeFrom="column">
                  <wp:posOffset>-73564</wp:posOffset>
                </wp:positionH>
                <wp:positionV relativeFrom="paragraph">
                  <wp:posOffset>2645338</wp:posOffset>
                </wp:positionV>
                <wp:extent cx="1162050" cy="241539"/>
                <wp:effectExtent l="19050" t="19050" r="19050" b="25400"/>
                <wp:wrapNone/>
                <wp:docPr id="148"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41539"/>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A85E9" id="Rectangle 1206" o:spid="_x0000_s1026" style="position:absolute;margin-left:-5.8pt;margin-top:208.3pt;width:91.5pt;height:1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" strokecolor="red" strokeweight="2.25pt">
                <v:fill opacity="0"/>
              </v:rect>
            </w:pict>
          </mc:Fallback>
        </mc:AlternateContent>
      </w:r>
      <w:r>
        <w:rPr>
          <w:noProof/>
          <w:lang w:val="en-US"/>
        </w:rPr>
        <w:drawing>
          <wp:inline distT="0" distB="0" distL="0" distR="0" wp14:anchorId="341B6CDF" wp14:editId="1B2C705E">
            <wp:extent cx="5391150" cy="3498488"/>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A55D58" w:rsidRDefault="00A55D58" w:rsidP="00D67FA0">
      <w:pPr>
        <w:pStyle w:val="Body"/>
      </w:pPr>
    </w:p>
    <w:p w:rsidR="00A55D58" w:rsidRDefault="00A55D58" w:rsidP="00D67FA0">
      <w:pPr>
        <w:pStyle w:val="Body"/>
      </w:pPr>
    </w:p>
    <w:p w:rsidR="00A55D58" w:rsidRDefault="00A55D58" w:rsidP="00A55D58">
      <w:pPr>
        <w:pStyle w:val="Body"/>
      </w:pPr>
      <w:r w:rsidRPr="002A2936">
        <w:t>Se il sistema non riscontra deleghe concesse, prospetta la seguente pagina</w:t>
      </w:r>
      <w:r>
        <w:t>:</w:t>
      </w:r>
    </w:p>
    <w:p w:rsidR="00A55D58" w:rsidRDefault="00A55D58" w:rsidP="00A55D58">
      <w:pPr>
        <w:pStyle w:val="Body"/>
      </w:pPr>
      <w:r>
        <w:rPr>
          <w:noProof/>
          <w:lang w:val="en-US"/>
        </w:rPr>
        <w:drawing>
          <wp:anchor distT="0" distB="0" distL="114300" distR="114300" simplePos="0" relativeHeight="252313600" behindDoc="1" locked="0" layoutInCell="1" allowOverlap="1" wp14:anchorId="3B2049F8" wp14:editId="60C28F3A">
            <wp:simplePos x="0" y="0"/>
            <wp:positionH relativeFrom="margin">
              <wp:posOffset>-293370</wp:posOffset>
            </wp:positionH>
            <wp:positionV relativeFrom="paragraph">
              <wp:posOffset>204470</wp:posOffset>
            </wp:positionV>
            <wp:extent cx="4456430" cy="885190"/>
            <wp:effectExtent l="0" t="0" r="1270" b="0"/>
            <wp:wrapTight wrapText="bothSides">
              <wp:wrapPolygon edited="0">
                <wp:start x="0" y="0"/>
                <wp:lineTo x="0" y="20918"/>
                <wp:lineTo x="21514" y="20918"/>
                <wp:lineTo x="21514" y="0"/>
                <wp:lineTo x="0" y="0"/>
              </wp:wrapPolygon>
            </wp:wrapTight>
            <wp:docPr id="322" name="Picture 322" descr="C:\Users\nicolaia\AppData\Local\Microsoft\Windows\Temporary Internet Files\Content.Word\elenco 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icolaia\AppData\Local\Microsoft\Windows\Temporary Internet Files\Content.Word\elenco del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643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D58" w:rsidRPr="002A2936" w:rsidRDefault="00A55D58" w:rsidP="00A55D58">
      <w:pPr>
        <w:pStyle w:val="Body"/>
      </w:pPr>
    </w:p>
    <w:p w:rsidR="002F73BF" w:rsidRDefault="00154FEE" w:rsidP="00A55D58">
      <w:pPr>
        <w:pStyle w:val="Body"/>
        <w:jc w:val="left"/>
      </w:pPr>
      <w:r>
        <w:rPr>
          <w:rFonts w:eastAsia="Verdana" w:cs="Verdana"/>
          <w:b/>
          <w:bCs/>
          <w:noProof/>
          <w:lang w:val="en-US"/>
        </w:rPr>
        <mc:AlternateContent>
          <mc:Choice Requires="wps">
            <w:drawing>
              <wp:anchor distT="0" distB="0" distL="114300" distR="114300" simplePos="0" relativeHeight="252479488" behindDoc="0" locked="0" layoutInCell="1" allowOverlap="1" wp14:anchorId="6D916142" wp14:editId="7D4D1FFA">
                <wp:simplePos x="0" y="0"/>
                <wp:positionH relativeFrom="column">
                  <wp:posOffset>-197892</wp:posOffset>
                </wp:positionH>
                <wp:positionV relativeFrom="paragraph">
                  <wp:posOffset>379683</wp:posOffset>
                </wp:positionV>
                <wp:extent cx="327546" cy="184245"/>
                <wp:effectExtent l="19050" t="19050" r="15875" b="25400"/>
                <wp:wrapNone/>
                <wp:docPr id="93"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46" cy="18424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47BBC" id="Rectangle 1206" o:spid="_x0000_s1026" style="position:absolute;margin-left:-15.6pt;margin-top:29.9pt;width:25.8pt;height:1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" strokecolor="red" strokeweight="2.25pt">
                <v:fill opacity="0"/>
              </v:rect>
            </w:pict>
          </mc:Fallback>
        </mc:AlternateContent>
      </w:r>
      <w:r w:rsidR="00A55D58" w:rsidRPr="00A55D58">
        <w:t>Fare clic su “</w:t>
      </w:r>
      <w:r w:rsidR="00A55D58" w:rsidRPr="00A55D58">
        <w:rPr>
          <w:rStyle w:val="Strong"/>
        </w:rPr>
        <w:t>Esci</w:t>
      </w:r>
      <w:r w:rsidR="00A55D58" w:rsidRPr="00A55D58">
        <w:t>” per terminare l’operazione.</w:t>
      </w:r>
      <w:r w:rsidR="002F73BF">
        <w:br w:type="page"/>
      </w:r>
    </w:p>
    <w:p w:rsidR="00A55D58" w:rsidRDefault="00A55D58" w:rsidP="00A55D58">
      <w:pPr>
        <w:pStyle w:val="Body"/>
      </w:pPr>
      <w:r w:rsidRPr="005C5CB1">
        <w:lastRenderedPageBreak/>
        <w:t>Se il sistema riscontra deleghe concesse, prospetta la seguente pagina con il relativo elenco</w:t>
      </w:r>
      <w:r>
        <w:t>:</w:t>
      </w:r>
    </w:p>
    <w:p w:rsidR="00A55D58" w:rsidRDefault="00A55D58" w:rsidP="00A55D58">
      <w:pPr>
        <w:pStyle w:val="Body"/>
      </w:pPr>
    </w:p>
    <w:p w:rsidR="00A55D58" w:rsidRPr="005C5CB1" w:rsidRDefault="00A55D58" w:rsidP="00A55D58">
      <w:pPr>
        <w:pStyle w:val="Body"/>
      </w:pPr>
      <w:r>
        <w:rPr>
          <w:noProof/>
          <w:lang w:val="en-US"/>
        </w:rPr>
        <w:drawing>
          <wp:anchor distT="0" distB="0" distL="114300" distR="114300" simplePos="0" relativeHeight="252315648" behindDoc="1" locked="0" layoutInCell="1" allowOverlap="1" wp14:anchorId="212009C8" wp14:editId="652400CB">
            <wp:simplePos x="0" y="0"/>
            <wp:positionH relativeFrom="column">
              <wp:posOffset>0</wp:posOffset>
            </wp:positionH>
            <wp:positionV relativeFrom="paragraph">
              <wp:posOffset>224155</wp:posOffset>
            </wp:positionV>
            <wp:extent cx="3772800" cy="1033200"/>
            <wp:effectExtent l="0" t="0" r="0" b="0"/>
            <wp:wrapTight wrapText="bothSides">
              <wp:wrapPolygon edited="0">
                <wp:start x="0" y="0"/>
                <wp:lineTo x="0" y="21109"/>
                <wp:lineTo x="21487" y="21109"/>
                <wp:lineTo x="21487"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72800" cy="1033200"/>
                    </a:xfrm>
                    <a:prstGeom prst="rect">
                      <a:avLst/>
                    </a:prstGeom>
                  </pic:spPr>
                </pic:pic>
              </a:graphicData>
            </a:graphic>
            <wp14:sizeRelH relativeFrom="margin">
              <wp14:pctWidth>0</wp14:pctWidth>
            </wp14:sizeRelH>
            <wp14:sizeRelV relativeFrom="margin">
              <wp14:pctHeight>0</wp14:pctHeight>
            </wp14:sizeRelV>
          </wp:anchor>
        </w:drawing>
      </w:r>
      <w:r w:rsidRPr="005C5CB1">
        <w:t xml:space="preserve"> </w:t>
      </w:r>
    </w:p>
    <w:p w:rsidR="006D397C" w:rsidRDefault="006D397C" w:rsidP="006D397C">
      <w:pPr>
        <w:pStyle w:val="Body"/>
      </w:pPr>
      <w:r>
        <w:t>Selezionare la delega di interesse e fare clic su “</w:t>
      </w:r>
      <w:r w:rsidRPr="006D397C">
        <w:rPr>
          <w:rStyle w:val="Strong"/>
        </w:rPr>
        <w:t>Modifica</w:t>
      </w:r>
      <w:r>
        <w:t>”.</w:t>
      </w:r>
    </w:p>
    <w:p w:rsidR="006D397C" w:rsidRDefault="006D397C">
      <w:pPr>
        <w:widowControl/>
        <w:spacing w:line="240" w:lineRule="auto"/>
      </w:pPr>
      <w:r w:rsidRPr="00145691">
        <w:rPr>
          <w:rFonts w:ascii="Verdana" w:hAnsi="Verdana"/>
          <w:noProof/>
          <w:sz w:val="20"/>
          <w:lang w:val="en-US"/>
        </w:rPr>
        <mc:AlternateContent>
          <mc:Choice Requires="wps">
            <w:drawing>
              <wp:anchor distT="0" distB="0" distL="114300" distR="114300" simplePos="0" relativeHeight="252321792" behindDoc="0" locked="0" layoutInCell="1" allowOverlap="1" wp14:anchorId="11E383CA" wp14:editId="6043A433">
                <wp:simplePos x="0" y="0"/>
                <wp:positionH relativeFrom="margin">
                  <wp:posOffset>181620</wp:posOffset>
                </wp:positionH>
                <wp:positionV relativeFrom="paragraph">
                  <wp:posOffset>39522</wp:posOffset>
                </wp:positionV>
                <wp:extent cx="114300" cy="101600"/>
                <wp:effectExtent l="19050" t="19050" r="19050" b="12700"/>
                <wp:wrapNone/>
                <wp:docPr id="320"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16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39EF1" id="Rectangle 2163" o:spid="_x0000_s1026" style="position:absolute;margin-left:14.3pt;margin-top:3.1pt;width:9pt;height:8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" strokecolor="red" strokeweight="2.25pt">
                <v:fill opacity="0"/>
                <w10:wrap anchorx="margin"/>
              </v:rect>
            </w:pict>
          </mc:Fallback>
        </mc:AlternateContent>
      </w:r>
      <w:r w:rsidRPr="00145691">
        <w:rPr>
          <w:rFonts w:ascii="Verdana" w:hAnsi="Verdana"/>
          <w:noProof/>
          <w:sz w:val="20"/>
          <w:lang w:val="en-US"/>
        </w:rPr>
        <mc:AlternateContent>
          <mc:Choice Requires="wps">
            <w:drawing>
              <wp:anchor distT="0" distB="0" distL="114300" distR="114300" simplePos="0" relativeHeight="252319744" behindDoc="0" locked="0" layoutInCell="1" allowOverlap="1" wp14:anchorId="44B986BD" wp14:editId="1C72C7D8">
                <wp:simplePos x="0" y="0"/>
                <wp:positionH relativeFrom="margin">
                  <wp:posOffset>461825</wp:posOffset>
                </wp:positionH>
                <wp:positionV relativeFrom="paragraph">
                  <wp:posOffset>196471</wp:posOffset>
                </wp:positionV>
                <wp:extent cx="314325" cy="247650"/>
                <wp:effectExtent l="19050" t="19050" r="28575" b="19050"/>
                <wp:wrapNone/>
                <wp:docPr id="149"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5FF3E" id="Rectangle 2163" o:spid="_x0000_s1026" style="position:absolute;margin-left:36.35pt;margin-top:15.45pt;width:24.75pt;height:19.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" strokecolor="red" strokeweight="2.25pt">
                <v:fill opacity="0"/>
                <w10:wrap anchorx="margin"/>
              </v:rect>
            </w:pict>
          </mc:Fallback>
        </mc:AlternateContent>
      </w:r>
      <w:r w:rsidRPr="00145691">
        <w:rPr>
          <w:rFonts w:ascii="Verdana" w:hAnsi="Verdana"/>
          <w:noProof/>
          <w:sz w:val="20"/>
          <w:lang w:val="en-US"/>
        </w:rPr>
        <mc:AlternateContent>
          <mc:Choice Requires="wps">
            <w:drawing>
              <wp:anchor distT="0" distB="0" distL="114300" distR="114300" simplePos="0" relativeHeight="252317696" behindDoc="0" locked="0" layoutInCell="1" allowOverlap="1" wp14:anchorId="44B986BD" wp14:editId="1C72C7D8">
                <wp:simplePos x="0" y="0"/>
                <wp:positionH relativeFrom="margin">
                  <wp:posOffset>147500</wp:posOffset>
                </wp:positionH>
                <wp:positionV relativeFrom="paragraph">
                  <wp:posOffset>196471</wp:posOffset>
                </wp:positionV>
                <wp:extent cx="314325" cy="247650"/>
                <wp:effectExtent l="19050" t="19050" r="28575" b="19050"/>
                <wp:wrapNone/>
                <wp:docPr id="321"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476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C886F" id="Rectangle 2163" o:spid="_x0000_s1026" style="position:absolute;margin-left:11.6pt;margin-top:15.45pt;width:24.75pt;height:19.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" strokecolor="red" strokeweight="2.25pt">
                <v:fill opacity="0"/>
                <w10:wrap anchorx="margin"/>
              </v:rect>
            </w:pict>
          </mc:Fallback>
        </mc:AlternateContent>
      </w:r>
    </w:p>
    <w:p w:rsidR="006D397C" w:rsidRDefault="006D397C">
      <w:pPr>
        <w:widowControl/>
        <w:spacing w:line="240" w:lineRule="auto"/>
      </w:pPr>
    </w:p>
    <w:p w:rsidR="006D397C" w:rsidRDefault="006D397C">
      <w:pPr>
        <w:widowControl/>
        <w:spacing w:line="240" w:lineRule="auto"/>
      </w:pPr>
    </w:p>
    <w:p w:rsidR="006D397C" w:rsidRDefault="006D397C">
      <w:pPr>
        <w:widowControl/>
        <w:spacing w:line="240" w:lineRule="auto"/>
      </w:pPr>
    </w:p>
    <w:p w:rsidR="006D397C" w:rsidRDefault="006D397C">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BC7C83" w:rsidTr="00C83E5A">
        <w:trPr>
          <w:trHeight w:val="908"/>
        </w:trPr>
        <w:tc>
          <w:tcPr>
            <w:tcW w:w="1560" w:type="dxa"/>
          </w:tcPr>
          <w:p w:rsidR="00BC7C83" w:rsidRDefault="00BC7C83" w:rsidP="00C83E5A">
            <w:pPr>
              <w:pStyle w:val="Body"/>
              <w:ind w:left="0"/>
            </w:pPr>
            <w:r>
              <w:rPr>
                <w:rFonts w:ascii="Times New Roman" w:hAnsi="Times New Roman"/>
                <w:noProof/>
                <w:lang w:val="en-US"/>
              </w:rPr>
              <w:drawing>
                <wp:anchor distT="0" distB="0" distL="114300" distR="114300" simplePos="0" relativeHeight="252481536" behindDoc="1" locked="0" layoutInCell="1" allowOverlap="1" wp14:anchorId="27743641" wp14:editId="30523262">
                  <wp:simplePos x="0" y="0"/>
                  <wp:positionH relativeFrom="column">
                    <wp:posOffset>236694</wp:posOffset>
                  </wp:positionH>
                  <wp:positionV relativeFrom="paragraph">
                    <wp:posOffset>157935</wp:posOffset>
                  </wp:positionV>
                  <wp:extent cx="356616" cy="356615"/>
                  <wp:effectExtent l="0" t="0" r="5715" b="5715"/>
                  <wp:wrapTight wrapText="bothSides">
                    <wp:wrapPolygon edited="0">
                      <wp:start x="0" y="0"/>
                      <wp:lineTo x="0" y="20791"/>
                      <wp:lineTo x="20791" y="20791"/>
                      <wp:lineTo x="20791" y="0"/>
                      <wp:lineTo x="0" y="0"/>
                    </wp:wrapPolygon>
                  </wp:wrapTight>
                  <wp:docPr id="1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BC7C83" w:rsidRDefault="00BC7C83" w:rsidP="00BC7C83">
            <w:pPr>
              <w:pStyle w:val="Body"/>
              <w:spacing w:before="240"/>
              <w:ind w:left="0"/>
            </w:pPr>
            <w:r w:rsidRPr="006831D4">
              <w:t>Se l</w:t>
            </w:r>
            <w:r>
              <w:t>’utente non vuole procedere nella visualizzazione della delega deve</w:t>
            </w:r>
            <w:r w:rsidRPr="006831D4">
              <w:t xml:space="preserve"> fare un clic su “</w:t>
            </w:r>
            <w:r>
              <w:rPr>
                <w:rStyle w:val="Strong"/>
              </w:rPr>
              <w:t>Esci</w:t>
            </w:r>
            <w:r w:rsidRPr="006831D4">
              <w:t>”</w:t>
            </w:r>
            <w:r>
              <w:t>,</w:t>
            </w:r>
            <w:r w:rsidRPr="006831D4">
              <w:t xml:space="preserve"> il sistema </w:t>
            </w:r>
            <w:r>
              <w:t>interrompe l’attività.</w:t>
            </w:r>
          </w:p>
        </w:tc>
      </w:tr>
    </w:tbl>
    <w:p w:rsidR="00BC7C83" w:rsidRDefault="00BC7C83">
      <w:pPr>
        <w:widowControl/>
        <w:spacing w:line="240" w:lineRule="auto"/>
      </w:pPr>
    </w:p>
    <w:p w:rsidR="006D397C" w:rsidRDefault="006D397C">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6D397C" w:rsidTr="00154FEE">
        <w:trPr>
          <w:trHeight w:val="2044"/>
        </w:trPr>
        <w:tc>
          <w:tcPr>
            <w:tcW w:w="1560" w:type="dxa"/>
          </w:tcPr>
          <w:p w:rsidR="006D397C" w:rsidRDefault="006D397C" w:rsidP="00763DB8">
            <w:pPr>
              <w:pStyle w:val="Body"/>
              <w:ind w:left="0"/>
            </w:pPr>
            <w:r>
              <w:rPr>
                <w:rFonts w:ascii="Times New Roman" w:hAnsi="Times New Roman"/>
                <w:noProof/>
                <w:lang w:val="en-US"/>
              </w:rPr>
              <w:drawing>
                <wp:anchor distT="0" distB="0" distL="114300" distR="114300" simplePos="0" relativeHeight="252323840" behindDoc="0" locked="0" layoutInCell="1" allowOverlap="1" wp14:anchorId="3E0DB7DC" wp14:editId="2F535215">
                  <wp:simplePos x="0" y="0"/>
                  <wp:positionH relativeFrom="margin">
                    <wp:posOffset>237638</wp:posOffset>
                  </wp:positionH>
                  <wp:positionV relativeFrom="margin">
                    <wp:posOffset>416547</wp:posOffset>
                  </wp:positionV>
                  <wp:extent cx="396362" cy="364617"/>
                  <wp:effectExtent l="0" t="0" r="3810" b="0"/>
                  <wp:wrapSquare wrapText="bothSides"/>
                  <wp:docPr id="150"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6D397C" w:rsidRDefault="006D397C" w:rsidP="006D397C">
            <w:pPr>
              <w:pStyle w:val="Body"/>
              <w:spacing w:before="240"/>
              <w:ind w:left="0"/>
            </w:pPr>
            <w:r>
              <w:t xml:space="preserve">Nell’elenco proposto ci sono le eventuali deleghe scadute e la sola in corso di validità al momento della consultazione o concesse per un intervallo di date </w:t>
            </w:r>
            <w:r w:rsidRPr="006D397C">
              <w:rPr>
                <w:rStyle w:val="Strong"/>
              </w:rPr>
              <w:t>successivo</w:t>
            </w:r>
            <w:r>
              <w:t xml:space="preserve"> a quella di consultazione (sempre una sola delega per periodo).</w:t>
            </w:r>
          </w:p>
          <w:p w:rsidR="006D397C" w:rsidRDefault="006D397C" w:rsidP="006D397C">
            <w:pPr>
              <w:pStyle w:val="Body"/>
              <w:spacing w:before="240"/>
              <w:ind w:left="0"/>
            </w:pPr>
            <w:r>
              <w:t>Le deleghe revocate non vengono presentate in tale elenco.</w:t>
            </w:r>
          </w:p>
        </w:tc>
      </w:tr>
    </w:tbl>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r w:rsidRPr="006D397C">
        <w:rPr>
          <w:rFonts w:ascii="Verdana" w:hAnsi="Verdana"/>
          <w:sz w:val="20"/>
        </w:rPr>
        <w:t>Il sistema pro</w:t>
      </w:r>
      <w:r>
        <w:rPr>
          <w:rFonts w:ascii="Verdana" w:hAnsi="Verdana"/>
          <w:sz w:val="20"/>
        </w:rPr>
        <w:t>pone una pagina di informazione:</w:t>
      </w: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r>
        <w:rPr>
          <w:noProof/>
          <w:lang w:val="en-US"/>
        </w:rPr>
        <w:drawing>
          <wp:anchor distT="0" distB="0" distL="114300" distR="114300" simplePos="0" relativeHeight="252325888" behindDoc="1" locked="0" layoutInCell="1" allowOverlap="1" wp14:anchorId="5D6588C1" wp14:editId="1B3C4BC7">
            <wp:simplePos x="0" y="0"/>
            <wp:positionH relativeFrom="margin">
              <wp:posOffset>-68580</wp:posOffset>
            </wp:positionH>
            <wp:positionV relativeFrom="paragraph">
              <wp:posOffset>77499</wp:posOffset>
            </wp:positionV>
            <wp:extent cx="3841115" cy="1525905"/>
            <wp:effectExtent l="0" t="0" r="6985" b="0"/>
            <wp:wrapTight wrapText="bothSides">
              <wp:wrapPolygon edited="0">
                <wp:start x="0" y="0"/>
                <wp:lineTo x="0" y="21303"/>
                <wp:lineTo x="21532" y="21303"/>
                <wp:lineTo x="21532"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41115" cy="1525905"/>
                    </a:xfrm>
                    <a:prstGeom prst="rect">
                      <a:avLst/>
                    </a:prstGeom>
                  </pic:spPr>
                </pic:pic>
              </a:graphicData>
            </a:graphic>
            <wp14:sizeRelH relativeFrom="margin">
              <wp14:pctWidth>0</wp14:pctWidth>
            </wp14:sizeRelH>
            <wp14:sizeRelV relativeFrom="margin">
              <wp14:pctHeight>0</wp14:pctHeight>
            </wp14:sizeRelV>
          </wp:anchor>
        </w:drawing>
      </w: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rsidP="006D397C">
      <w:pPr>
        <w:pStyle w:val="Body"/>
      </w:pPr>
      <w:r w:rsidRPr="006D397C">
        <w:t>Fare clic su “</w:t>
      </w:r>
      <w:r w:rsidRPr="006D397C">
        <w:rPr>
          <w:rStyle w:val="Strong"/>
        </w:rPr>
        <w:t>Prosegui</w:t>
      </w:r>
      <w:r w:rsidRPr="006D397C">
        <w:t>”.</w:t>
      </w:r>
    </w:p>
    <w:p w:rsidR="006D397C" w:rsidRDefault="006D397C" w:rsidP="006D397C">
      <w:pPr>
        <w:pStyle w:val="Body"/>
      </w:pPr>
    </w:p>
    <w:p w:rsidR="006D397C" w:rsidRDefault="006D397C" w:rsidP="006D397C">
      <w:pPr>
        <w:pStyle w:val="Body"/>
      </w:pPr>
    </w:p>
    <w:p w:rsidR="006D397C" w:rsidRDefault="006D397C" w:rsidP="006D397C">
      <w:pPr>
        <w:pStyle w:val="Body"/>
      </w:pPr>
      <w:r>
        <w:rPr>
          <w:rFonts w:ascii="Times New Roman" w:hAnsi="Times New Roman"/>
          <w:noProof/>
          <w:sz w:val="31"/>
          <w:szCs w:val="31"/>
          <w:lang w:val="en-US"/>
        </w:rPr>
        <mc:AlternateContent>
          <mc:Choice Requires="wps">
            <w:drawing>
              <wp:anchor distT="0" distB="0" distL="114300" distR="114300" simplePos="0" relativeHeight="252329984" behindDoc="0" locked="0" layoutInCell="1" allowOverlap="1" wp14:anchorId="53017224" wp14:editId="7984B3A1">
                <wp:simplePos x="0" y="0"/>
                <wp:positionH relativeFrom="margin">
                  <wp:posOffset>464611</wp:posOffset>
                </wp:positionH>
                <wp:positionV relativeFrom="paragraph">
                  <wp:posOffset>106130</wp:posOffset>
                </wp:positionV>
                <wp:extent cx="314325" cy="238125"/>
                <wp:effectExtent l="19050" t="19050" r="28575" b="28575"/>
                <wp:wrapNone/>
                <wp:docPr id="151"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11C3" id="Rectangle 2163" o:spid="_x0000_s1026" style="position:absolute;margin-left:36.6pt;margin-top:8.35pt;width:24.75pt;height:18.7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327936" behindDoc="0" locked="0" layoutInCell="1" allowOverlap="1" wp14:anchorId="53017224" wp14:editId="7984B3A1">
                <wp:simplePos x="0" y="0"/>
                <wp:positionH relativeFrom="margin">
                  <wp:posOffset>149434</wp:posOffset>
                </wp:positionH>
                <wp:positionV relativeFrom="paragraph">
                  <wp:posOffset>110414</wp:posOffset>
                </wp:positionV>
                <wp:extent cx="314325" cy="238125"/>
                <wp:effectExtent l="19050" t="19050" r="28575" b="28575"/>
                <wp:wrapNone/>
                <wp:docPr id="324"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CD23" id="Rectangle 2163" o:spid="_x0000_s1026" style="position:absolute;margin-left:11.75pt;margin-top:8.7pt;width:24.75pt;height:18.7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" strokecolor="red" strokeweight="2.25pt">
                <v:fill opacity="0"/>
                <w10:wrap anchorx="margin"/>
              </v:rect>
            </w:pict>
          </mc:Fallback>
        </mc:AlternateContent>
      </w:r>
    </w:p>
    <w:p w:rsidR="006D397C" w:rsidRDefault="006D397C" w:rsidP="006D397C">
      <w:pPr>
        <w:pStyle w:val="Body"/>
      </w:pPr>
    </w:p>
    <w:p w:rsidR="006D397C" w:rsidRDefault="006D397C" w:rsidP="006D397C">
      <w:pPr>
        <w:pStyle w:val="Body"/>
      </w:pPr>
    </w:p>
    <w:tbl>
      <w:tblPr>
        <w:tblStyle w:val="TableGrid"/>
        <w:tblW w:w="9639" w:type="dxa"/>
        <w:tblInd w:w="-5" w:type="dxa"/>
        <w:tblLook w:val="04A0" w:firstRow="1" w:lastRow="0" w:firstColumn="1" w:lastColumn="0" w:noHBand="0" w:noVBand="1"/>
      </w:tblPr>
      <w:tblGrid>
        <w:gridCol w:w="1560"/>
        <w:gridCol w:w="8079"/>
      </w:tblGrid>
      <w:tr w:rsidR="006D397C" w:rsidTr="00763DB8">
        <w:trPr>
          <w:trHeight w:val="908"/>
        </w:trPr>
        <w:tc>
          <w:tcPr>
            <w:tcW w:w="1560" w:type="dxa"/>
          </w:tcPr>
          <w:p w:rsidR="006D397C" w:rsidRDefault="006D397C" w:rsidP="00763DB8">
            <w:pPr>
              <w:pStyle w:val="Body"/>
              <w:ind w:left="0"/>
            </w:pPr>
            <w:r>
              <w:rPr>
                <w:rFonts w:ascii="Times New Roman" w:hAnsi="Times New Roman"/>
                <w:noProof/>
                <w:lang w:val="en-US"/>
              </w:rPr>
              <w:drawing>
                <wp:anchor distT="0" distB="0" distL="114300" distR="114300" simplePos="0" relativeHeight="252332032" behindDoc="1" locked="0" layoutInCell="1" allowOverlap="1" wp14:anchorId="1B4410EB" wp14:editId="1D49C6C3">
                  <wp:simplePos x="0" y="0"/>
                  <wp:positionH relativeFrom="column">
                    <wp:posOffset>236694</wp:posOffset>
                  </wp:positionH>
                  <wp:positionV relativeFrom="paragraph">
                    <wp:posOffset>164759</wp:posOffset>
                  </wp:positionV>
                  <wp:extent cx="356616" cy="356615"/>
                  <wp:effectExtent l="0" t="0" r="5715" b="5715"/>
                  <wp:wrapTight wrapText="bothSides">
                    <wp:wrapPolygon edited="0">
                      <wp:start x="0" y="0"/>
                      <wp:lineTo x="0" y="20791"/>
                      <wp:lineTo x="20791" y="20791"/>
                      <wp:lineTo x="20791" y="0"/>
                      <wp:lineTo x="0" y="0"/>
                    </wp:wrapPolygon>
                  </wp:wrapTight>
                  <wp:docPr id="1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6D397C" w:rsidRDefault="006D397C" w:rsidP="006D397C">
            <w:pPr>
              <w:pStyle w:val="Body"/>
              <w:spacing w:before="240"/>
              <w:ind w:left="0"/>
            </w:pPr>
            <w:r w:rsidRPr="006831D4">
              <w:t>Se</w:t>
            </w:r>
            <w:r>
              <w:t xml:space="preserve"> l’utente non vuole proseguire deve</w:t>
            </w:r>
            <w:r w:rsidRPr="006831D4">
              <w:t xml:space="preserve"> fare un clic su “</w:t>
            </w:r>
            <w:r>
              <w:rPr>
                <w:rStyle w:val="Strong"/>
              </w:rPr>
              <w:t>Indietro</w:t>
            </w:r>
            <w:r w:rsidRPr="006831D4">
              <w:t>”</w:t>
            </w:r>
            <w:r>
              <w:t>,</w:t>
            </w:r>
            <w:r w:rsidRPr="006831D4">
              <w:t xml:space="preserve"> il sistema </w:t>
            </w:r>
            <w:r>
              <w:t>ritorna alla pagina precedente.</w:t>
            </w:r>
          </w:p>
        </w:tc>
      </w:tr>
    </w:tbl>
    <w:p w:rsidR="006D397C" w:rsidRDefault="006D397C" w:rsidP="006D397C">
      <w:pPr>
        <w:pStyle w:val="Body"/>
      </w:pPr>
    </w:p>
    <w:p w:rsidR="006D397C" w:rsidRDefault="006D397C" w:rsidP="006D397C">
      <w:pPr>
        <w:pStyle w:val="Body"/>
      </w:pPr>
    </w:p>
    <w:p w:rsidR="006D397C" w:rsidRDefault="006D397C" w:rsidP="006D397C">
      <w:pPr>
        <w:pStyle w:val="Body"/>
      </w:pPr>
      <w:r>
        <w:br w:type="page"/>
      </w:r>
      <w:r w:rsidRPr="00425999">
        <w:lastRenderedPageBreak/>
        <w:t>Il sistema present</w:t>
      </w:r>
      <w:r>
        <w:t>a</w:t>
      </w:r>
      <w:r w:rsidRPr="00425999">
        <w:t xml:space="preserve"> una pagina per l’inserimento</w:t>
      </w:r>
      <w:r>
        <w:t xml:space="preserve">/modifica </w:t>
      </w:r>
      <w:r w:rsidRPr="00425999">
        <w:t xml:space="preserve"> delle date di decorrenza e scadenza della delega.</w:t>
      </w:r>
      <w:r w:rsidR="00996F38" w:rsidRPr="00996F38">
        <w:rPr>
          <w:rFonts w:ascii="Times New Roman" w:hAnsi="Times New Roman"/>
          <w:noProof/>
          <w:sz w:val="31"/>
          <w:szCs w:val="31"/>
        </w:rPr>
        <w:t xml:space="preserve"> </w:t>
      </w:r>
    </w:p>
    <w:p w:rsidR="006D397C" w:rsidRDefault="00996F38" w:rsidP="006D397C">
      <w:pPr>
        <w:pStyle w:val="Body"/>
      </w:pPr>
      <w:r>
        <w:rPr>
          <w:noProof/>
          <w:lang w:val="en-US"/>
        </w:rPr>
        <w:drawing>
          <wp:anchor distT="0" distB="0" distL="114300" distR="114300" simplePos="0" relativeHeight="252334080" behindDoc="1" locked="0" layoutInCell="1" allowOverlap="1" wp14:anchorId="3BD83A14" wp14:editId="7138EC87">
            <wp:simplePos x="0" y="0"/>
            <wp:positionH relativeFrom="column">
              <wp:posOffset>-388962</wp:posOffset>
            </wp:positionH>
            <wp:positionV relativeFrom="paragraph">
              <wp:posOffset>211066</wp:posOffset>
            </wp:positionV>
            <wp:extent cx="4251600" cy="2030400"/>
            <wp:effectExtent l="0" t="0" r="0" b="8255"/>
            <wp:wrapTight wrapText="bothSides">
              <wp:wrapPolygon edited="0">
                <wp:start x="0" y="0"/>
                <wp:lineTo x="0" y="21485"/>
                <wp:lineTo x="21487" y="21485"/>
                <wp:lineTo x="21487"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251600" cy="2030400"/>
                    </a:xfrm>
                    <a:prstGeom prst="rect">
                      <a:avLst/>
                    </a:prstGeom>
                  </pic:spPr>
                </pic:pic>
              </a:graphicData>
            </a:graphic>
            <wp14:sizeRelH relativeFrom="margin">
              <wp14:pctWidth>0</wp14:pctWidth>
            </wp14:sizeRelH>
            <wp14:sizeRelV relativeFrom="margin">
              <wp14:pctHeight>0</wp14:pctHeight>
            </wp14:sizeRelV>
          </wp:anchor>
        </w:drawing>
      </w:r>
    </w:p>
    <w:p w:rsidR="006D397C" w:rsidRDefault="006D397C" w:rsidP="006D397C">
      <w:pPr>
        <w:pStyle w:val="Body"/>
      </w:pPr>
    </w:p>
    <w:p w:rsidR="006D397C" w:rsidRDefault="006D397C" w:rsidP="006D397C">
      <w:pPr>
        <w:pStyle w:val="Body"/>
      </w:pPr>
    </w:p>
    <w:p w:rsidR="006D397C" w:rsidRDefault="003E6FD4" w:rsidP="003E6FD4">
      <w:pPr>
        <w:pStyle w:val="Body"/>
        <w:jc w:val="left"/>
      </w:pPr>
      <w:r w:rsidRPr="003E6FD4">
        <w:t>F</w:t>
      </w:r>
      <w:r>
        <w:t>are clic su  “</w:t>
      </w:r>
      <w:r w:rsidRPr="003E6FD4">
        <w:rPr>
          <w:rStyle w:val="Strong"/>
        </w:rPr>
        <w:t>Assegna/Modifica</w:t>
      </w:r>
      <w:r>
        <w:t>”</w:t>
      </w:r>
      <w:r w:rsidRPr="003E6FD4">
        <w:t>.</w:t>
      </w: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pPr>
        <w:widowControl/>
        <w:spacing w:line="240" w:lineRule="auto"/>
        <w:rPr>
          <w:rFonts w:ascii="Verdana" w:hAnsi="Verdana"/>
          <w:sz w:val="20"/>
        </w:rPr>
      </w:pPr>
    </w:p>
    <w:p w:rsidR="006D397C" w:rsidRDefault="006D397C" w:rsidP="006D397C">
      <w:pPr>
        <w:widowControl/>
        <w:spacing w:line="240" w:lineRule="auto"/>
        <w:rPr>
          <w:rFonts w:ascii="Verdana" w:hAnsi="Verdana"/>
          <w:sz w:val="20"/>
        </w:rPr>
      </w:pPr>
    </w:p>
    <w:p w:rsidR="003E6FD4" w:rsidRDefault="003E6FD4">
      <w:pPr>
        <w:widowControl/>
        <w:spacing w:line="240" w:lineRule="auto"/>
        <w:rPr>
          <w:rFonts w:ascii="Verdana" w:hAnsi="Verdana"/>
          <w:sz w:val="20"/>
        </w:rPr>
      </w:pPr>
      <w:r>
        <w:rPr>
          <w:rFonts w:ascii="Times New Roman" w:hAnsi="Times New Roman"/>
          <w:noProof/>
          <w:sz w:val="31"/>
          <w:szCs w:val="31"/>
          <w:lang w:val="en-US"/>
        </w:rPr>
        <mc:AlternateContent>
          <mc:Choice Requires="wps">
            <w:drawing>
              <wp:anchor distT="0" distB="0" distL="114300" distR="114300" simplePos="0" relativeHeight="252340224" behindDoc="0" locked="0" layoutInCell="1" allowOverlap="1" wp14:anchorId="48FB8CF9" wp14:editId="755C0DB6">
                <wp:simplePos x="0" y="0"/>
                <wp:positionH relativeFrom="margin">
                  <wp:posOffset>736306</wp:posOffset>
                </wp:positionH>
                <wp:positionV relativeFrom="paragraph">
                  <wp:posOffset>114793</wp:posOffset>
                </wp:positionV>
                <wp:extent cx="293427" cy="180975"/>
                <wp:effectExtent l="19050" t="19050" r="11430" b="28575"/>
                <wp:wrapNone/>
                <wp:docPr id="154"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CA2E4" id="Rectangle 2163" o:spid="_x0000_s1026" style="position:absolute;margin-left:58pt;margin-top:9.05pt;width:23.1pt;height:14.2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338176" behindDoc="0" locked="0" layoutInCell="1" allowOverlap="1" wp14:anchorId="38D2FE85" wp14:editId="117AFDD3">
                <wp:simplePos x="0" y="0"/>
                <wp:positionH relativeFrom="margin">
                  <wp:posOffset>409708</wp:posOffset>
                </wp:positionH>
                <wp:positionV relativeFrom="paragraph">
                  <wp:posOffset>119238</wp:posOffset>
                </wp:positionV>
                <wp:extent cx="293427" cy="180975"/>
                <wp:effectExtent l="19050" t="19050" r="11430" b="28575"/>
                <wp:wrapNone/>
                <wp:docPr id="15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9D050" id="Rectangle 2163" o:spid="_x0000_s1026" style="position:absolute;margin-left:32.25pt;margin-top:9.4pt;width:23.1pt;height:14.2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336128" behindDoc="0" locked="0" layoutInCell="1" allowOverlap="1" wp14:anchorId="38D2FE85" wp14:editId="117AFDD3">
                <wp:simplePos x="0" y="0"/>
                <wp:positionH relativeFrom="margin">
                  <wp:posOffset>-266122</wp:posOffset>
                </wp:positionH>
                <wp:positionV relativeFrom="paragraph">
                  <wp:posOffset>120006</wp:posOffset>
                </wp:positionV>
                <wp:extent cx="676275" cy="180975"/>
                <wp:effectExtent l="19050" t="19050" r="28575" b="28575"/>
                <wp:wrapNone/>
                <wp:docPr id="327"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D89C" id="Rectangle 2163" o:spid="_x0000_s1026" style="position:absolute;margin-left:-20.95pt;margin-top:9.45pt;width:53.25pt;height:14.2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" strokecolor="red" strokeweight="2.25pt">
                <v:fill opacity="0"/>
                <w10:wrap anchorx="margin"/>
              </v:rect>
            </w:pict>
          </mc:Fallback>
        </mc:AlternateContent>
      </w:r>
    </w:p>
    <w:p w:rsidR="003E6FD4" w:rsidRDefault="003E6FD4">
      <w:pPr>
        <w:widowControl/>
        <w:spacing w:line="240" w:lineRule="auto"/>
        <w:rPr>
          <w:rFonts w:ascii="Verdana" w:hAnsi="Verdana"/>
          <w:sz w:val="20"/>
        </w:rPr>
      </w:pPr>
    </w:p>
    <w:p w:rsidR="003E6FD4" w:rsidRDefault="003E6FD4">
      <w:pPr>
        <w:widowControl/>
        <w:spacing w:line="240" w:lineRule="auto"/>
        <w:rPr>
          <w:rFonts w:ascii="Verdana" w:hAnsi="Verdana"/>
          <w:sz w:val="20"/>
        </w:rPr>
      </w:pPr>
    </w:p>
    <w:p w:rsidR="003E6FD4" w:rsidRDefault="003E6FD4">
      <w:pPr>
        <w:widowControl/>
        <w:spacing w:line="240" w:lineRule="auto"/>
        <w:rPr>
          <w:rFonts w:ascii="Verdana" w:hAnsi="Verdana"/>
          <w:sz w:val="20"/>
        </w:rPr>
      </w:pPr>
    </w:p>
    <w:p w:rsidR="00982131" w:rsidRDefault="00982131">
      <w:pPr>
        <w:widowControl/>
        <w:spacing w:line="240" w:lineRule="auto"/>
        <w:rPr>
          <w:rFonts w:ascii="Verdana" w:hAnsi="Verdana"/>
          <w:sz w:val="20"/>
        </w:rPr>
      </w:pPr>
    </w:p>
    <w:p w:rsidR="003E6FD4" w:rsidRDefault="003E6FD4">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908"/>
        </w:trPr>
        <w:tc>
          <w:tcPr>
            <w:tcW w:w="1560" w:type="dxa"/>
          </w:tcPr>
          <w:p w:rsidR="00982131" w:rsidRDefault="00982131" w:rsidP="00763DB8">
            <w:pPr>
              <w:pStyle w:val="Body"/>
              <w:ind w:left="0"/>
            </w:pPr>
            <w:r>
              <w:rPr>
                <w:rFonts w:ascii="Times New Roman" w:hAnsi="Times New Roman"/>
                <w:noProof/>
                <w:lang w:val="en-US"/>
              </w:rPr>
              <w:drawing>
                <wp:anchor distT="0" distB="0" distL="114300" distR="114300" simplePos="0" relativeHeight="252342272" behindDoc="1" locked="0" layoutInCell="1" allowOverlap="1" wp14:anchorId="2D37D693" wp14:editId="522F7F79">
                  <wp:simplePos x="0" y="0"/>
                  <wp:positionH relativeFrom="column">
                    <wp:posOffset>236694</wp:posOffset>
                  </wp:positionH>
                  <wp:positionV relativeFrom="paragraph">
                    <wp:posOffset>157935</wp:posOffset>
                  </wp:positionV>
                  <wp:extent cx="356616" cy="356615"/>
                  <wp:effectExtent l="0" t="0" r="5715" b="5715"/>
                  <wp:wrapTight wrapText="bothSides">
                    <wp:wrapPolygon edited="0">
                      <wp:start x="0" y="0"/>
                      <wp:lineTo x="0" y="20791"/>
                      <wp:lineTo x="20791" y="20791"/>
                      <wp:lineTo x="20791" y="0"/>
                      <wp:lineTo x="0" y="0"/>
                    </wp:wrapPolygon>
                  </wp:wrapTight>
                  <wp:docPr id="1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982131" w:rsidRDefault="00982131" w:rsidP="00982131">
            <w:pPr>
              <w:pStyle w:val="Body"/>
              <w:spacing w:before="240"/>
              <w:ind w:left="0"/>
            </w:pPr>
            <w:r w:rsidRPr="006831D4">
              <w:t xml:space="preserve">Se l’utente non vuole procedere </w:t>
            </w:r>
            <w:r>
              <w:t>deve</w:t>
            </w:r>
            <w:r w:rsidRPr="006831D4">
              <w:t xml:space="preserve"> fare un clic su “</w:t>
            </w:r>
            <w:r>
              <w:rPr>
                <w:rStyle w:val="Strong"/>
              </w:rPr>
              <w:t>Esci</w:t>
            </w:r>
            <w:r w:rsidRPr="006831D4">
              <w:t>”</w:t>
            </w:r>
            <w:r>
              <w:t>,</w:t>
            </w:r>
            <w:r w:rsidRPr="006831D4">
              <w:t xml:space="preserve"> il sistema </w:t>
            </w:r>
            <w:r>
              <w:t>interrompe l’attività.</w:t>
            </w:r>
          </w:p>
        </w:tc>
      </w:tr>
    </w:tbl>
    <w:p w:rsidR="00982131" w:rsidRDefault="00982131">
      <w:pPr>
        <w:widowControl/>
        <w:spacing w:line="240" w:lineRule="auto"/>
        <w:rPr>
          <w:rFonts w:ascii="Verdana" w:hAnsi="Verdana"/>
          <w:sz w:val="20"/>
        </w:rPr>
      </w:pPr>
    </w:p>
    <w:p w:rsidR="00982131" w:rsidRDefault="00982131">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2978"/>
        </w:trPr>
        <w:tc>
          <w:tcPr>
            <w:tcW w:w="1560" w:type="dxa"/>
          </w:tcPr>
          <w:p w:rsidR="00982131" w:rsidRDefault="00982131" w:rsidP="00763DB8">
            <w:pPr>
              <w:pStyle w:val="Body"/>
              <w:ind w:left="0"/>
            </w:pPr>
            <w:r>
              <w:rPr>
                <w:rFonts w:ascii="Times New Roman" w:hAnsi="Times New Roman"/>
                <w:noProof/>
                <w:lang w:val="en-US"/>
              </w:rPr>
              <w:drawing>
                <wp:anchor distT="0" distB="0" distL="114300" distR="114300" simplePos="0" relativeHeight="252348416" behindDoc="0" locked="0" layoutInCell="1" allowOverlap="1" wp14:anchorId="264115E5" wp14:editId="29F1B03C">
                  <wp:simplePos x="0" y="0"/>
                  <wp:positionH relativeFrom="margin">
                    <wp:posOffset>261356</wp:posOffset>
                  </wp:positionH>
                  <wp:positionV relativeFrom="margin">
                    <wp:posOffset>751325</wp:posOffset>
                  </wp:positionV>
                  <wp:extent cx="396362" cy="364617"/>
                  <wp:effectExtent l="0" t="0" r="3810" b="0"/>
                  <wp:wrapSquare wrapText="bothSides"/>
                  <wp:docPr id="158"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982131" w:rsidRDefault="00982131" w:rsidP="00763DB8">
            <w:pPr>
              <w:pStyle w:val="Body"/>
              <w:spacing w:before="240"/>
              <w:ind w:left="0"/>
            </w:pPr>
            <w:r>
              <w:t xml:space="preserve">La data di </w:t>
            </w:r>
            <w:r w:rsidRPr="00E87F52">
              <w:rPr>
                <w:rStyle w:val="Strong"/>
              </w:rPr>
              <w:t>decorrenza</w:t>
            </w:r>
            <w:r>
              <w:t xml:space="preserve"> delega non può essere precedente alla data in cui viene effettuata l’operazione di assegnazione, tale data </w:t>
            </w:r>
            <w:r w:rsidRPr="00E87F52">
              <w:t>sarà preimpostata e non modificabile nel caso di delega attualmente in essere o scaduta</w:t>
            </w:r>
            <w:r>
              <w:t>.</w:t>
            </w:r>
          </w:p>
          <w:p w:rsidR="00982131" w:rsidRDefault="00982131" w:rsidP="00763DB8">
            <w:pPr>
              <w:pStyle w:val="Body"/>
              <w:spacing w:before="240"/>
              <w:ind w:left="0"/>
            </w:pPr>
            <w:r>
              <w:t xml:space="preserve">La data di </w:t>
            </w:r>
            <w:r w:rsidRPr="00E87F52">
              <w:rPr>
                <w:rStyle w:val="Strong"/>
              </w:rPr>
              <w:t>scadenza</w:t>
            </w:r>
            <w:r>
              <w:t xml:space="preserve"> della delega non può essere precedente alla data di decorrenza, tale data sarà preimpostata nel caso di delega attualmente in essere, e andrà intesa come riferita alle ore 24.00 del giorno indicato.</w:t>
            </w:r>
          </w:p>
        </w:tc>
      </w:tr>
    </w:tbl>
    <w:p w:rsidR="00982131" w:rsidRDefault="00982131">
      <w:pPr>
        <w:widowControl/>
        <w:spacing w:line="240" w:lineRule="auto"/>
        <w:rPr>
          <w:rFonts w:ascii="Verdana" w:hAnsi="Verdana"/>
          <w:sz w:val="20"/>
        </w:rPr>
      </w:pPr>
    </w:p>
    <w:p w:rsidR="00982131" w:rsidRDefault="00982131">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908"/>
        </w:trPr>
        <w:tc>
          <w:tcPr>
            <w:tcW w:w="1560" w:type="dxa"/>
          </w:tcPr>
          <w:p w:rsidR="00982131" w:rsidRDefault="00982131" w:rsidP="00763DB8">
            <w:pPr>
              <w:pStyle w:val="Body"/>
              <w:ind w:left="0"/>
            </w:pPr>
            <w:r>
              <w:rPr>
                <w:rFonts w:ascii="Times New Roman" w:hAnsi="Times New Roman"/>
                <w:noProof/>
                <w:lang w:val="en-US"/>
              </w:rPr>
              <w:drawing>
                <wp:anchor distT="0" distB="0" distL="114300" distR="114300" simplePos="0" relativeHeight="252344320" behindDoc="0" locked="0" layoutInCell="1" allowOverlap="1" wp14:anchorId="3EA2A4DD" wp14:editId="009B9160">
                  <wp:simplePos x="0" y="0"/>
                  <wp:positionH relativeFrom="margin">
                    <wp:posOffset>237288</wp:posOffset>
                  </wp:positionH>
                  <wp:positionV relativeFrom="margin">
                    <wp:posOffset>227946</wp:posOffset>
                  </wp:positionV>
                  <wp:extent cx="396362" cy="364617"/>
                  <wp:effectExtent l="0" t="0" r="3810" b="0"/>
                  <wp:wrapSquare wrapText="bothSides"/>
                  <wp:docPr id="156"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982131" w:rsidRDefault="00982131" w:rsidP="00763DB8">
            <w:pPr>
              <w:pStyle w:val="Body"/>
              <w:spacing w:before="240"/>
              <w:ind w:left="0"/>
            </w:pPr>
            <w:r w:rsidRPr="00982131">
              <w:t>Nel caso di variazione di una delega già scaduta, il sistema consentirà la modifica della sola data di scadenza, ponendo automaticamente la data di decorrenza pari a quella corrente.</w:t>
            </w:r>
          </w:p>
        </w:tc>
      </w:tr>
    </w:tbl>
    <w:p w:rsidR="00982131" w:rsidRDefault="00982131">
      <w:pPr>
        <w:widowControl/>
        <w:spacing w:line="240" w:lineRule="auto"/>
        <w:rPr>
          <w:rFonts w:ascii="Verdana" w:hAnsi="Verdana"/>
          <w:sz w:val="20"/>
        </w:rPr>
      </w:pPr>
    </w:p>
    <w:p w:rsidR="00982131" w:rsidRDefault="00982131">
      <w:pPr>
        <w:widowControl/>
        <w:spacing w:line="240" w:lineRule="auto"/>
        <w:rPr>
          <w:rFonts w:ascii="Verdana" w:hAnsi="Verdana"/>
          <w:sz w:val="20"/>
        </w:rPr>
      </w:pP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908"/>
        </w:trPr>
        <w:tc>
          <w:tcPr>
            <w:tcW w:w="1560" w:type="dxa"/>
          </w:tcPr>
          <w:p w:rsidR="00982131" w:rsidRDefault="00982131" w:rsidP="00763DB8">
            <w:pPr>
              <w:pStyle w:val="Body"/>
              <w:ind w:left="0"/>
            </w:pPr>
            <w:r>
              <w:rPr>
                <w:rFonts w:ascii="Times New Roman" w:hAnsi="Times New Roman"/>
                <w:noProof/>
                <w:lang w:val="en-US"/>
              </w:rPr>
              <w:drawing>
                <wp:anchor distT="0" distB="0" distL="114300" distR="114300" simplePos="0" relativeHeight="252350464" behindDoc="0" locked="0" layoutInCell="1" allowOverlap="1" wp14:anchorId="6B69CE75" wp14:editId="55226034">
                  <wp:simplePos x="0" y="0"/>
                  <wp:positionH relativeFrom="margin">
                    <wp:posOffset>210704</wp:posOffset>
                  </wp:positionH>
                  <wp:positionV relativeFrom="margin">
                    <wp:posOffset>248418</wp:posOffset>
                  </wp:positionV>
                  <wp:extent cx="396362" cy="364617"/>
                  <wp:effectExtent l="0" t="0" r="3810" b="0"/>
                  <wp:wrapSquare wrapText="bothSides"/>
                  <wp:docPr id="159"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982131" w:rsidRDefault="00982131" w:rsidP="00763DB8">
            <w:pPr>
              <w:pStyle w:val="Body"/>
              <w:spacing w:before="240"/>
              <w:ind w:left="0"/>
            </w:pPr>
            <w:r>
              <w:t xml:space="preserve">E’ </w:t>
            </w:r>
            <w:r w:rsidRPr="00E87F52">
              <w:t xml:space="preserve">possibile assegnare </w:t>
            </w:r>
            <w:r w:rsidRPr="00A55D58">
              <w:rPr>
                <w:rStyle w:val="Strong"/>
              </w:rPr>
              <w:t>una sola</w:t>
            </w:r>
            <w:r w:rsidRPr="00E87F52">
              <w:t xml:space="preserve"> delega.</w:t>
            </w:r>
            <w:r>
              <w:t xml:space="preserve"> </w:t>
            </w:r>
            <w:r w:rsidRPr="00E87F52">
              <w:t>Il sistema impedirà la concessione di altre deleghe fino alla scadenza o alla revoca di quella eventualmente già concessa (anche se non ancora in corso di validità)</w:t>
            </w:r>
            <w:r>
              <w:t>.</w:t>
            </w:r>
          </w:p>
        </w:tc>
      </w:tr>
    </w:tbl>
    <w:p w:rsidR="006D397C" w:rsidRDefault="006D397C">
      <w:pPr>
        <w:widowControl/>
        <w:spacing w:line="240" w:lineRule="auto"/>
        <w:rPr>
          <w:rFonts w:ascii="Verdana" w:hAnsi="Verdana"/>
          <w:sz w:val="20"/>
        </w:rPr>
      </w:pPr>
      <w:r>
        <w:rPr>
          <w:rFonts w:ascii="Verdana" w:hAnsi="Verdana"/>
          <w:sz w:val="20"/>
        </w:rPr>
        <w:br w:type="page"/>
      </w:r>
    </w:p>
    <w:tbl>
      <w:tblPr>
        <w:tblStyle w:val="TableGrid"/>
        <w:tblW w:w="9639" w:type="dxa"/>
        <w:tblInd w:w="-5" w:type="dxa"/>
        <w:tblLook w:val="04A0" w:firstRow="1" w:lastRow="0" w:firstColumn="1" w:lastColumn="0" w:noHBand="0" w:noVBand="1"/>
      </w:tblPr>
      <w:tblGrid>
        <w:gridCol w:w="1560"/>
        <w:gridCol w:w="8079"/>
      </w:tblGrid>
      <w:tr w:rsidR="00982131" w:rsidTr="00763DB8">
        <w:trPr>
          <w:trHeight w:val="908"/>
        </w:trPr>
        <w:tc>
          <w:tcPr>
            <w:tcW w:w="1560" w:type="dxa"/>
          </w:tcPr>
          <w:p w:rsidR="00982131" w:rsidRDefault="00982131" w:rsidP="00763DB8">
            <w:pPr>
              <w:pStyle w:val="Body"/>
              <w:ind w:left="0"/>
            </w:pPr>
            <w:r>
              <w:rPr>
                <w:rFonts w:ascii="Times New Roman" w:hAnsi="Times New Roman"/>
                <w:noProof/>
                <w:lang w:val="en-US"/>
              </w:rPr>
              <w:lastRenderedPageBreak/>
              <w:drawing>
                <wp:anchor distT="0" distB="0" distL="114300" distR="114300" simplePos="0" relativeHeight="252352512" behindDoc="0" locked="0" layoutInCell="1" allowOverlap="1" wp14:anchorId="50BEBE24" wp14:editId="40915315">
                  <wp:simplePos x="0" y="0"/>
                  <wp:positionH relativeFrom="margin">
                    <wp:posOffset>246665</wp:posOffset>
                  </wp:positionH>
                  <wp:positionV relativeFrom="margin">
                    <wp:posOffset>929925</wp:posOffset>
                  </wp:positionV>
                  <wp:extent cx="396362" cy="364617"/>
                  <wp:effectExtent l="0" t="0" r="3810" b="0"/>
                  <wp:wrapSquare wrapText="bothSides"/>
                  <wp:docPr id="160"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982131" w:rsidRDefault="00982131" w:rsidP="00982131">
            <w:pPr>
              <w:pStyle w:val="Body"/>
              <w:spacing w:before="240"/>
              <w:ind w:left="0"/>
            </w:pPr>
            <w:r>
              <w:t xml:space="preserve">Se l’utente vuole revocare la delega deve fare clic su </w:t>
            </w:r>
            <w:r w:rsidRPr="001972C3">
              <w:t xml:space="preserve"> </w:t>
            </w:r>
            <w:r w:rsidRPr="005D0FC2">
              <w:t>“</w:t>
            </w:r>
            <w:r w:rsidRPr="00982131">
              <w:rPr>
                <w:rStyle w:val="Strong"/>
              </w:rPr>
              <w:t>Revoca</w:t>
            </w:r>
            <w:r w:rsidRPr="005D0FC2">
              <w:t>”</w:t>
            </w:r>
            <w:r>
              <w:t>.</w:t>
            </w:r>
          </w:p>
          <w:p w:rsidR="00AB3888" w:rsidRDefault="00982131" w:rsidP="00982131">
            <w:pPr>
              <w:pStyle w:val="Body"/>
              <w:spacing w:before="240"/>
              <w:ind w:left="0"/>
            </w:pPr>
            <w:r>
              <w:t>I</w:t>
            </w:r>
            <w:r w:rsidRPr="001972C3">
              <w:t xml:space="preserve">l </w:t>
            </w:r>
            <w:r w:rsidRPr="005D0FC2">
              <w:t>sistema</w:t>
            </w:r>
            <w:r w:rsidRPr="001972C3">
              <w:t xml:space="preserve"> </w:t>
            </w:r>
            <w:r>
              <w:t xml:space="preserve">opera la revoca della delega e </w:t>
            </w:r>
            <w:r w:rsidRPr="005D0FC2">
              <w:t>pr</w:t>
            </w:r>
            <w:r>
              <w:t>ospetta un messaggio di avvenuta disabilitazione.</w:t>
            </w:r>
          </w:p>
          <w:p w:rsidR="00BC7C83" w:rsidRDefault="00AB3888" w:rsidP="00AB3888">
            <w:pPr>
              <w:pStyle w:val="Body"/>
              <w:jc w:val="left"/>
            </w:pPr>
            <w:r>
              <w:rPr>
                <w:noProof/>
                <w:lang w:val="en-US"/>
              </w:rPr>
              <w:drawing>
                <wp:anchor distT="0" distB="0" distL="114300" distR="114300" simplePos="0" relativeHeight="252354560" behindDoc="1" locked="0" layoutInCell="1" allowOverlap="1" wp14:anchorId="2B25D839" wp14:editId="65E4C8C3">
                  <wp:simplePos x="0" y="0"/>
                  <wp:positionH relativeFrom="column">
                    <wp:posOffset>144645</wp:posOffset>
                  </wp:positionH>
                  <wp:positionV relativeFrom="paragraph">
                    <wp:posOffset>85158</wp:posOffset>
                  </wp:positionV>
                  <wp:extent cx="2678400" cy="1054800"/>
                  <wp:effectExtent l="0" t="0" r="8255" b="0"/>
                  <wp:wrapTight wrapText="bothSides">
                    <wp:wrapPolygon edited="0">
                      <wp:start x="0" y="0"/>
                      <wp:lineTo x="0" y="21067"/>
                      <wp:lineTo x="21513" y="21067"/>
                      <wp:lineTo x="21513"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678400" cy="1054800"/>
                          </a:xfrm>
                          <a:prstGeom prst="rect">
                            <a:avLst/>
                          </a:prstGeom>
                        </pic:spPr>
                      </pic:pic>
                    </a:graphicData>
                  </a:graphic>
                  <wp14:sizeRelH relativeFrom="margin">
                    <wp14:pctWidth>0</wp14:pctWidth>
                  </wp14:sizeRelH>
                  <wp14:sizeRelV relativeFrom="margin">
                    <wp14:pctHeight>0</wp14:pctHeight>
                  </wp14:sizeRelV>
                </wp:anchor>
              </w:drawing>
            </w:r>
          </w:p>
          <w:p w:rsidR="00BC7C83" w:rsidRDefault="00BC7C83" w:rsidP="00AB3888">
            <w:pPr>
              <w:pStyle w:val="Body"/>
              <w:jc w:val="left"/>
            </w:pPr>
          </w:p>
          <w:p w:rsidR="00982131" w:rsidRDefault="00BC7C83" w:rsidP="00BC7C83">
            <w:pPr>
              <w:pStyle w:val="Body"/>
              <w:jc w:val="left"/>
            </w:pPr>
            <w:r>
              <w:rPr>
                <w:rFonts w:ascii="Times New Roman" w:hAnsi="Times New Roman"/>
                <w:noProof/>
                <w:sz w:val="31"/>
                <w:szCs w:val="31"/>
                <w:lang w:val="en-US"/>
              </w:rPr>
              <mc:AlternateContent>
                <mc:Choice Requires="wps">
                  <w:drawing>
                    <wp:anchor distT="0" distB="0" distL="114300" distR="114300" simplePos="0" relativeHeight="252356608" behindDoc="0" locked="0" layoutInCell="1" allowOverlap="1" wp14:anchorId="10A434CF" wp14:editId="068A9795">
                      <wp:simplePos x="0" y="0"/>
                      <wp:positionH relativeFrom="margin">
                        <wp:posOffset>331489</wp:posOffset>
                      </wp:positionH>
                      <wp:positionV relativeFrom="paragraph">
                        <wp:posOffset>371627</wp:posOffset>
                      </wp:positionV>
                      <wp:extent cx="293427" cy="180975"/>
                      <wp:effectExtent l="19050" t="19050" r="11430" b="28575"/>
                      <wp:wrapNone/>
                      <wp:docPr id="161"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4DC0" id="Rectangle 2163" o:spid="_x0000_s1026" style="position:absolute;margin-left:26.1pt;margin-top:29.25pt;width:23.1pt;height:14.2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" strokecolor="red" strokeweight="2.25pt">
                      <v:fill opacity="0"/>
                      <w10:wrap anchorx="margin"/>
                    </v:rect>
                  </w:pict>
                </mc:Fallback>
              </mc:AlternateContent>
            </w:r>
            <w:r w:rsidR="00AB3888" w:rsidRPr="00AB3888">
              <w:t>Fare clic su  “</w:t>
            </w:r>
            <w:r w:rsidR="00AB3888" w:rsidRPr="00AB3888">
              <w:rPr>
                <w:rStyle w:val="Strong"/>
              </w:rPr>
              <w:t>Esci</w:t>
            </w:r>
            <w:r w:rsidR="00AB3888" w:rsidRPr="00AB3888">
              <w:t>” per terminare l’operazione.</w:t>
            </w:r>
          </w:p>
          <w:p w:rsidR="00AB3888" w:rsidRDefault="00AB3888" w:rsidP="00AB3888">
            <w:pPr>
              <w:pStyle w:val="Body"/>
              <w:spacing w:before="240"/>
              <w:ind w:left="0"/>
            </w:pPr>
          </w:p>
        </w:tc>
      </w:tr>
    </w:tbl>
    <w:p w:rsidR="00982131" w:rsidRDefault="00982131" w:rsidP="00982131">
      <w:pPr>
        <w:pStyle w:val="Body"/>
      </w:pPr>
    </w:p>
    <w:p w:rsidR="00982131" w:rsidRDefault="00982131" w:rsidP="00982131">
      <w:pPr>
        <w:pStyle w:val="Body"/>
      </w:pPr>
    </w:p>
    <w:p w:rsidR="00982131" w:rsidRDefault="00982131" w:rsidP="00982131">
      <w:pPr>
        <w:pStyle w:val="Body"/>
      </w:pPr>
      <w:r w:rsidRPr="008E6C32">
        <w:t>Se non vi sono errori, il sistema segnala l’avvenuta acquisizione della delega.</w:t>
      </w:r>
    </w:p>
    <w:p w:rsidR="00AB3888" w:rsidRDefault="00AB3888" w:rsidP="00982131">
      <w:pPr>
        <w:pStyle w:val="Body"/>
      </w:pPr>
      <w:r>
        <w:rPr>
          <w:noProof/>
          <w:lang w:val="en-US"/>
        </w:rPr>
        <w:drawing>
          <wp:anchor distT="0" distB="0" distL="114300" distR="114300" simplePos="0" relativeHeight="252358656" behindDoc="1" locked="0" layoutInCell="1" allowOverlap="1" wp14:anchorId="0F3ED328" wp14:editId="7837690A">
            <wp:simplePos x="0" y="0"/>
            <wp:positionH relativeFrom="column">
              <wp:posOffset>-301558</wp:posOffset>
            </wp:positionH>
            <wp:positionV relativeFrom="paragraph">
              <wp:posOffset>292249</wp:posOffset>
            </wp:positionV>
            <wp:extent cx="3429000" cy="1336040"/>
            <wp:effectExtent l="0" t="0" r="0" b="0"/>
            <wp:wrapTight wrapText="bothSides">
              <wp:wrapPolygon edited="0">
                <wp:start x="0" y="0"/>
                <wp:lineTo x="0" y="21251"/>
                <wp:lineTo x="21480" y="21251"/>
                <wp:lineTo x="21480"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29000" cy="1336040"/>
                    </a:xfrm>
                    <a:prstGeom prst="rect">
                      <a:avLst/>
                    </a:prstGeom>
                  </pic:spPr>
                </pic:pic>
              </a:graphicData>
            </a:graphic>
            <wp14:sizeRelH relativeFrom="margin">
              <wp14:pctWidth>0</wp14:pctWidth>
            </wp14:sizeRelH>
            <wp14:sizeRelV relativeFrom="margin">
              <wp14:pctHeight>0</wp14:pctHeight>
            </wp14:sizeRelV>
          </wp:anchor>
        </w:drawing>
      </w:r>
    </w:p>
    <w:p w:rsidR="00AB3888" w:rsidRDefault="00AB3888" w:rsidP="00982131">
      <w:pPr>
        <w:pStyle w:val="Body"/>
      </w:pPr>
    </w:p>
    <w:p w:rsidR="00AB3888" w:rsidRPr="00AB3888" w:rsidRDefault="00AB3888" w:rsidP="00AB3888">
      <w:pPr>
        <w:pStyle w:val="Body"/>
        <w:jc w:val="left"/>
      </w:pPr>
      <w:r w:rsidRPr="00AB3888">
        <w:t>Fare clic su “</w:t>
      </w:r>
      <w:r w:rsidRPr="00AB3888">
        <w:rPr>
          <w:rStyle w:val="Strong"/>
        </w:rPr>
        <w:t>Esci</w:t>
      </w:r>
      <w:r w:rsidRPr="00AB3888">
        <w:t>” per terminare l’operazione.</w:t>
      </w:r>
    </w:p>
    <w:p w:rsidR="00982131" w:rsidRDefault="00AB3888" w:rsidP="00982131">
      <w:pPr>
        <w:pStyle w:val="Body"/>
      </w:pPr>
      <w:r>
        <w:rPr>
          <w:rFonts w:ascii="Times New Roman" w:hAnsi="Times New Roman"/>
          <w:noProof/>
          <w:sz w:val="31"/>
          <w:szCs w:val="31"/>
          <w:lang w:val="en-US"/>
        </w:rPr>
        <mc:AlternateContent>
          <mc:Choice Requires="wps">
            <w:drawing>
              <wp:anchor distT="0" distB="0" distL="114300" distR="114300" simplePos="0" relativeHeight="252360704" behindDoc="0" locked="0" layoutInCell="1" allowOverlap="1" wp14:anchorId="233C9409" wp14:editId="6607DBC2">
                <wp:simplePos x="0" y="0"/>
                <wp:positionH relativeFrom="margin">
                  <wp:posOffset>19050</wp:posOffset>
                </wp:positionH>
                <wp:positionV relativeFrom="paragraph">
                  <wp:posOffset>391390</wp:posOffset>
                </wp:positionV>
                <wp:extent cx="293427" cy="180975"/>
                <wp:effectExtent l="19050" t="19050" r="11430" b="28575"/>
                <wp:wrapNone/>
                <wp:docPr id="16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18097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4AE3" id="Rectangle 2163" o:spid="_x0000_s1026" style="position:absolute;margin-left:1.5pt;margin-top:30.8pt;width:23.1pt;height:14.2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" strokecolor="red" strokeweight="2.25pt">
                <v:fill opacity="0"/>
                <w10:wrap anchorx="margin"/>
              </v:rect>
            </w:pict>
          </mc:Fallback>
        </mc:AlternateContent>
      </w:r>
      <w:r w:rsidR="00982131">
        <w:br w:type="page"/>
      </w:r>
    </w:p>
    <w:p w:rsidR="00AB3888" w:rsidRDefault="00AB3888" w:rsidP="00AB3888">
      <w:pPr>
        <w:pStyle w:val="Heading2"/>
      </w:pPr>
      <w:bookmarkStart w:id="42" w:name="_Toc472334516"/>
      <w:r w:rsidRPr="00AB3888">
        <w:lastRenderedPageBreak/>
        <w:t>DISABILITA SERVIZIO</w:t>
      </w:r>
      <w:bookmarkEnd w:id="42"/>
    </w:p>
    <w:p w:rsidR="00AB3888" w:rsidRDefault="00AB3888" w:rsidP="00982131">
      <w:pPr>
        <w:pStyle w:val="Body"/>
      </w:pPr>
    </w:p>
    <w:p w:rsidR="00AB3888" w:rsidRPr="00AB3888" w:rsidRDefault="00AB3888" w:rsidP="00AB3888">
      <w:pPr>
        <w:pStyle w:val="Body"/>
      </w:pPr>
      <w:r w:rsidRPr="00AB3888">
        <w:t>La funzione di “Disabilita Servizio” consente all’utente di operare la disabilitazione dal servizio Istanze Online.</w:t>
      </w:r>
    </w:p>
    <w:p w:rsidR="00AB3888" w:rsidRPr="00FB4A37" w:rsidRDefault="00AB3888" w:rsidP="00AB3888">
      <w:pPr>
        <w:pStyle w:val="Body"/>
        <w:rPr>
          <w:rStyle w:val="Strong"/>
        </w:rPr>
      </w:pPr>
      <w:r w:rsidRPr="00AB3888">
        <w:t xml:space="preserve">E’ importante segnalare che, effettuando questa operazione, </w:t>
      </w:r>
      <w:r w:rsidRPr="00FB4A37">
        <w:rPr>
          <w:rStyle w:val="Strong"/>
        </w:rPr>
        <w:t xml:space="preserve">l’utenza non può più essere utilizzata per accedere al Servizio Istanze Online. </w:t>
      </w:r>
    </w:p>
    <w:p w:rsidR="00AB3888" w:rsidRDefault="00AB3888" w:rsidP="00AB3888">
      <w:pPr>
        <w:pStyle w:val="Body"/>
      </w:pPr>
      <w:r>
        <w:t xml:space="preserve">Di seguito vediamo nel dettaglio quali sono le modalità per procedere: dalla schermata principale dell’Area riservata delle “Istanze on line” selezionare nelle “Funzioni di Servizio” la voce </w:t>
      </w:r>
      <w:r w:rsidRPr="00AB3888">
        <w:t>“Disabilitazione Servizio”</w:t>
      </w:r>
      <w:r w:rsidR="00BC7C83">
        <w:t>.</w:t>
      </w:r>
    </w:p>
    <w:p w:rsidR="00AB3888" w:rsidRDefault="00AB3888" w:rsidP="00AB3888">
      <w:pPr>
        <w:pStyle w:val="Body"/>
      </w:pPr>
    </w:p>
    <w:p w:rsidR="00AB3888" w:rsidRDefault="00AB3888" w:rsidP="00AB3888">
      <w:pPr>
        <w:pStyle w:val="Body"/>
      </w:pPr>
      <w:r>
        <w:rPr>
          <w:rFonts w:eastAsia="Verdana" w:cs="Verdana"/>
          <w:b/>
          <w:bCs/>
          <w:noProof/>
          <w:lang w:val="en-US"/>
        </w:rPr>
        <mc:AlternateContent>
          <mc:Choice Requires="wps">
            <w:drawing>
              <wp:anchor distT="0" distB="0" distL="114300" distR="114300" simplePos="0" relativeHeight="252362752" behindDoc="0" locked="0" layoutInCell="1" allowOverlap="1" wp14:anchorId="6F59A316" wp14:editId="5CD26812">
                <wp:simplePos x="0" y="0"/>
                <wp:positionH relativeFrom="column">
                  <wp:posOffset>-155130</wp:posOffset>
                </wp:positionH>
                <wp:positionV relativeFrom="paragraph">
                  <wp:posOffset>2880022</wp:posOffset>
                </wp:positionV>
                <wp:extent cx="1162050" cy="241539"/>
                <wp:effectExtent l="19050" t="19050" r="19050" b="25400"/>
                <wp:wrapNone/>
                <wp:docPr id="16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41539"/>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00EF" id="Rectangle 1206" o:spid="_x0000_s1026" style="position:absolute;margin-left:-12.2pt;margin-top:226.75pt;width:91.5pt;height:1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" strokecolor="red" strokeweight="2.25pt">
                <v:fill opacity="0"/>
              </v:rect>
            </w:pict>
          </mc:Fallback>
        </mc:AlternateContent>
      </w:r>
      <w:r>
        <w:rPr>
          <w:noProof/>
          <w:lang w:val="en-US"/>
        </w:rPr>
        <w:drawing>
          <wp:inline distT="0" distB="0" distL="0" distR="0" wp14:anchorId="2779B612" wp14:editId="034A946E">
            <wp:extent cx="5391150" cy="3498488"/>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497" cy="3503904"/>
                    </a:xfrm>
                    <a:prstGeom prst="rect">
                      <a:avLst/>
                    </a:prstGeom>
                  </pic:spPr>
                </pic:pic>
              </a:graphicData>
            </a:graphic>
          </wp:inline>
        </w:drawing>
      </w:r>
    </w:p>
    <w:p w:rsidR="00BC7C83" w:rsidRDefault="00BC7C83">
      <w:pPr>
        <w:widowControl/>
        <w:spacing w:line="240" w:lineRule="auto"/>
        <w:rPr>
          <w:rFonts w:ascii="Verdana" w:hAnsi="Verdana"/>
          <w:sz w:val="20"/>
        </w:rPr>
      </w:pPr>
      <w:r>
        <w:br w:type="page"/>
      </w:r>
    </w:p>
    <w:p w:rsidR="00AB3888" w:rsidRDefault="00AB3888" w:rsidP="00AB3888">
      <w:pPr>
        <w:pStyle w:val="Body"/>
      </w:pPr>
      <w:r w:rsidRPr="00AB3888">
        <w:lastRenderedPageBreak/>
        <w:t xml:space="preserve">Viene </w:t>
      </w:r>
      <w:r>
        <w:t>prospettata la seguente pagina:</w:t>
      </w:r>
    </w:p>
    <w:p w:rsidR="00AB3888" w:rsidRDefault="00AB3888" w:rsidP="00AB3888">
      <w:pPr>
        <w:pStyle w:val="Body"/>
      </w:pPr>
      <w:r w:rsidRPr="00844599">
        <w:rPr>
          <w:rFonts w:ascii="Times New Roman" w:hAnsi="Times New Roman"/>
          <w:noProof/>
          <w:sz w:val="31"/>
          <w:szCs w:val="31"/>
          <w:lang w:val="en-US"/>
        </w:rPr>
        <w:drawing>
          <wp:anchor distT="0" distB="0" distL="114300" distR="114300" simplePos="0" relativeHeight="252364800" behindDoc="1" locked="0" layoutInCell="1" allowOverlap="1" wp14:anchorId="304D7E38" wp14:editId="27EFF127">
            <wp:simplePos x="0" y="0"/>
            <wp:positionH relativeFrom="margin">
              <wp:posOffset>-408562</wp:posOffset>
            </wp:positionH>
            <wp:positionV relativeFrom="paragraph">
              <wp:posOffset>163262</wp:posOffset>
            </wp:positionV>
            <wp:extent cx="5370195" cy="1809750"/>
            <wp:effectExtent l="0" t="0" r="1905" b="0"/>
            <wp:wrapTight wrapText="bothSides">
              <wp:wrapPolygon edited="0">
                <wp:start x="0" y="0"/>
                <wp:lineTo x="0" y="21373"/>
                <wp:lineTo x="21531" y="21373"/>
                <wp:lineTo x="21531" y="0"/>
                <wp:lineTo x="0" y="0"/>
              </wp:wrapPolygon>
            </wp:wrapTight>
            <wp:docPr id="167" name="Picture 167" descr="C:\Users\nicolaia\OneDrive\PROGETTI\PROGETTI  DAL 2014\PORTALE StreamIAM new\immagini istanza abilitserv\disabilita serv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C:\Users\nicolaia\OneDrive\PROGETTI\PROGETTI  DAL 2014\PORTALE StreamIAM new\immagini istanza abilitserv\disabilita serv new.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019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888" w:rsidRDefault="00AB3888" w:rsidP="00AB3888">
      <w:pPr>
        <w:pStyle w:val="Body"/>
        <w:jc w:val="left"/>
      </w:pPr>
      <w:r>
        <w:rPr>
          <w:rFonts w:ascii="Times New Roman" w:hAnsi="Times New Roman"/>
          <w:noProof/>
          <w:sz w:val="31"/>
          <w:szCs w:val="31"/>
          <w:lang w:val="en-US"/>
        </w:rPr>
        <mc:AlternateContent>
          <mc:Choice Requires="wps">
            <w:drawing>
              <wp:anchor distT="0" distB="0" distL="114300" distR="114300" simplePos="0" relativeHeight="252368896" behindDoc="0" locked="0" layoutInCell="1" allowOverlap="1" wp14:anchorId="4BCB751F" wp14:editId="57590B1D">
                <wp:simplePos x="0" y="0"/>
                <wp:positionH relativeFrom="margin">
                  <wp:posOffset>662494</wp:posOffset>
                </wp:positionH>
                <wp:positionV relativeFrom="paragraph">
                  <wp:posOffset>1237561</wp:posOffset>
                </wp:positionV>
                <wp:extent cx="369651" cy="276225"/>
                <wp:effectExtent l="19050" t="19050" r="11430" b="28575"/>
                <wp:wrapNone/>
                <wp:docPr id="168"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51" cy="2762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B4A7D" id="Rectangle 2163" o:spid="_x0000_s1026" style="position:absolute;margin-left:52.15pt;margin-top:97.45pt;width:29.1pt;height:21.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" strokecolor="red" strokeweight="2.25pt">
                <v:fill opacity="0"/>
                <w10:wrap anchorx="margin"/>
              </v:rect>
            </w:pict>
          </mc:Fallback>
        </mc:AlternateContent>
      </w:r>
      <w:r w:rsidRPr="00AB3888">
        <w:t>Inserire il Codice Personale e fare clic su “</w:t>
      </w:r>
      <w:r w:rsidRPr="00AB3888">
        <w:rPr>
          <w:rStyle w:val="Strong"/>
        </w:rPr>
        <w:t>Disabilita Servizio</w:t>
      </w:r>
      <w:r w:rsidRPr="00AB3888">
        <w:t>”</w:t>
      </w:r>
      <w:r>
        <w:rPr>
          <w:rFonts w:ascii="Times New Roman" w:hAnsi="Times New Roman"/>
          <w:noProof/>
          <w:sz w:val="31"/>
          <w:szCs w:val="31"/>
          <w:lang w:val="en-US"/>
        </w:rPr>
        <mc:AlternateContent>
          <mc:Choice Requires="wps">
            <w:drawing>
              <wp:anchor distT="0" distB="0" distL="114300" distR="114300" simplePos="0" relativeHeight="252366848" behindDoc="0" locked="0" layoutInCell="1" allowOverlap="1" wp14:anchorId="3EC0F258" wp14:editId="0B1DF649">
                <wp:simplePos x="0" y="0"/>
                <wp:positionH relativeFrom="margin">
                  <wp:posOffset>-175070</wp:posOffset>
                </wp:positionH>
                <wp:positionV relativeFrom="paragraph">
                  <wp:posOffset>1235007</wp:posOffset>
                </wp:positionV>
                <wp:extent cx="838200" cy="276225"/>
                <wp:effectExtent l="19050" t="19050" r="19050" b="28575"/>
                <wp:wrapNone/>
                <wp:docPr id="33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762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CF4F" id="Rectangle 2163" o:spid="_x0000_s1026" style="position:absolute;margin-left:-13.8pt;margin-top:97.25pt;width:66pt;height:21.7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" strokecolor="red" strokeweight="2.25pt">
                <v:fill opacity="0"/>
                <w10:wrap anchorx="margin"/>
              </v:rect>
            </w:pict>
          </mc:Fallback>
        </mc:AlternateContent>
      </w:r>
      <w:r>
        <w:t>.</w:t>
      </w:r>
    </w:p>
    <w:p w:rsidR="00AB3888" w:rsidRDefault="00AB3888" w:rsidP="00AB3888">
      <w:pPr>
        <w:pStyle w:val="Body"/>
        <w:jc w:val="left"/>
      </w:pPr>
    </w:p>
    <w:p w:rsidR="00AB3888" w:rsidRDefault="00AB3888" w:rsidP="00AB3888">
      <w:pPr>
        <w:pStyle w:val="Body"/>
        <w:jc w:val="left"/>
      </w:pPr>
    </w:p>
    <w:p w:rsidR="00AB3888" w:rsidRDefault="00AB3888" w:rsidP="00AB3888">
      <w:pPr>
        <w:pStyle w:val="Body"/>
        <w:jc w:val="left"/>
      </w:pPr>
    </w:p>
    <w:tbl>
      <w:tblPr>
        <w:tblStyle w:val="TableGrid"/>
        <w:tblW w:w="9639" w:type="dxa"/>
        <w:tblInd w:w="-5" w:type="dxa"/>
        <w:tblLook w:val="04A0" w:firstRow="1" w:lastRow="0" w:firstColumn="1" w:lastColumn="0" w:noHBand="0" w:noVBand="1"/>
      </w:tblPr>
      <w:tblGrid>
        <w:gridCol w:w="1560"/>
        <w:gridCol w:w="8079"/>
      </w:tblGrid>
      <w:tr w:rsidR="00FB4A37" w:rsidTr="00BC7C83">
        <w:trPr>
          <w:trHeight w:val="1138"/>
        </w:trPr>
        <w:tc>
          <w:tcPr>
            <w:tcW w:w="1560" w:type="dxa"/>
          </w:tcPr>
          <w:p w:rsidR="00FB4A37" w:rsidRDefault="00FB4A37" w:rsidP="00763DB8">
            <w:pPr>
              <w:pStyle w:val="Body"/>
              <w:ind w:left="0"/>
            </w:pPr>
            <w:r w:rsidRPr="005B1914">
              <w:rPr>
                <w:noProof/>
                <w:spacing w:val="-1"/>
                <w:lang w:val="en-US"/>
              </w:rPr>
              <w:drawing>
                <wp:anchor distT="0" distB="0" distL="114300" distR="114300" simplePos="0" relativeHeight="252377088" behindDoc="1" locked="0" layoutInCell="1" allowOverlap="1" wp14:anchorId="1654014A" wp14:editId="2FC22231">
                  <wp:simplePos x="0" y="0"/>
                  <wp:positionH relativeFrom="column">
                    <wp:posOffset>293519</wp:posOffset>
                  </wp:positionH>
                  <wp:positionV relativeFrom="paragraph">
                    <wp:posOffset>167977</wp:posOffset>
                  </wp:positionV>
                  <wp:extent cx="364616" cy="364616"/>
                  <wp:effectExtent l="0" t="0" r="0" b="0"/>
                  <wp:wrapTight wrapText="bothSides">
                    <wp:wrapPolygon edited="0">
                      <wp:start x="0" y="0"/>
                      <wp:lineTo x="0" y="20321"/>
                      <wp:lineTo x="20321" y="20321"/>
                      <wp:lineTo x="20321" y="0"/>
                      <wp:lineTo x="0" y="0"/>
                    </wp:wrapPolygon>
                  </wp:wrapTight>
                  <wp:docPr id="173"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FB4A37" w:rsidRDefault="00FB4A37" w:rsidP="00FB4A37">
            <w:pPr>
              <w:pStyle w:val="Body"/>
              <w:spacing w:before="240"/>
              <w:ind w:left="0"/>
            </w:pPr>
            <w:r>
              <w:t>N</w:t>
            </w:r>
            <w:r w:rsidRPr="00FB4A37">
              <w:t xml:space="preserve">el caso sia un </w:t>
            </w:r>
            <w:r>
              <w:t>delegato</w:t>
            </w:r>
            <w:r w:rsidRPr="00FB4A37">
              <w:t xml:space="preserve"> a effettuare tale operazione, il </w:t>
            </w:r>
            <w:r>
              <w:t>Codice</w:t>
            </w:r>
            <w:r w:rsidRPr="00FB4A37">
              <w:t xml:space="preserve"> personale da inserire dovrà essere quello del </w:t>
            </w:r>
            <w:r w:rsidRPr="00FB4A37">
              <w:rPr>
                <w:rStyle w:val="Strong"/>
              </w:rPr>
              <w:t>delegato</w:t>
            </w:r>
            <w:r w:rsidRPr="00FB4A37">
              <w:t xml:space="preserve"> e non quello del delegante</w:t>
            </w:r>
            <w:r>
              <w:t>.</w:t>
            </w:r>
          </w:p>
        </w:tc>
      </w:tr>
    </w:tbl>
    <w:p w:rsidR="00AB3888" w:rsidRDefault="00AB3888" w:rsidP="00AB3888">
      <w:pPr>
        <w:pStyle w:val="Body"/>
        <w:jc w:val="left"/>
      </w:pPr>
    </w:p>
    <w:p w:rsidR="00FB4A37" w:rsidRDefault="00FB4A37" w:rsidP="00AB3888">
      <w:pPr>
        <w:pStyle w:val="Body"/>
        <w:jc w:val="left"/>
      </w:pPr>
    </w:p>
    <w:tbl>
      <w:tblPr>
        <w:tblStyle w:val="TableGrid"/>
        <w:tblW w:w="9639" w:type="dxa"/>
        <w:tblInd w:w="-5" w:type="dxa"/>
        <w:tblLook w:val="04A0" w:firstRow="1" w:lastRow="0" w:firstColumn="1" w:lastColumn="0" w:noHBand="0" w:noVBand="1"/>
      </w:tblPr>
      <w:tblGrid>
        <w:gridCol w:w="1560"/>
        <w:gridCol w:w="8079"/>
      </w:tblGrid>
      <w:tr w:rsidR="00AB3888" w:rsidTr="00763DB8">
        <w:trPr>
          <w:trHeight w:val="908"/>
        </w:trPr>
        <w:tc>
          <w:tcPr>
            <w:tcW w:w="1560" w:type="dxa"/>
          </w:tcPr>
          <w:p w:rsidR="00AB3888" w:rsidRDefault="00AB3888" w:rsidP="00763DB8">
            <w:pPr>
              <w:pStyle w:val="Body"/>
              <w:ind w:left="0"/>
            </w:pPr>
            <w:r w:rsidRPr="005B1914">
              <w:rPr>
                <w:noProof/>
                <w:spacing w:val="-1"/>
                <w:lang w:val="en-US"/>
              </w:rPr>
              <w:drawing>
                <wp:anchor distT="0" distB="0" distL="114300" distR="114300" simplePos="0" relativeHeight="252370944" behindDoc="1" locked="0" layoutInCell="1" allowOverlap="1" wp14:anchorId="7605817D" wp14:editId="4C45813C">
                  <wp:simplePos x="0" y="0"/>
                  <wp:positionH relativeFrom="column">
                    <wp:posOffset>233045</wp:posOffset>
                  </wp:positionH>
                  <wp:positionV relativeFrom="paragraph">
                    <wp:posOffset>174625</wp:posOffset>
                  </wp:positionV>
                  <wp:extent cx="364616" cy="364616"/>
                  <wp:effectExtent l="0" t="0" r="0" b="0"/>
                  <wp:wrapTight wrapText="bothSides">
                    <wp:wrapPolygon edited="0">
                      <wp:start x="0" y="0"/>
                      <wp:lineTo x="0" y="20321"/>
                      <wp:lineTo x="20321" y="20321"/>
                      <wp:lineTo x="20321" y="0"/>
                      <wp:lineTo x="0" y="0"/>
                    </wp:wrapPolygon>
                  </wp:wrapTight>
                  <wp:docPr id="169" name="image5.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616" cy="364616"/>
                          </a:xfrm>
                          <a:prstGeom prst="rect">
                            <a:avLst/>
                          </a:prstGeom>
                        </pic:spPr>
                      </pic:pic>
                    </a:graphicData>
                  </a:graphic>
                </wp:anchor>
              </w:drawing>
            </w:r>
          </w:p>
        </w:tc>
        <w:tc>
          <w:tcPr>
            <w:tcW w:w="8079" w:type="dxa"/>
            <w:shd w:val="clear" w:color="auto" w:fill="D9D9D9" w:themeFill="background1" w:themeFillShade="D9"/>
          </w:tcPr>
          <w:p w:rsidR="00AB3888" w:rsidRDefault="00AB3888" w:rsidP="00763DB8">
            <w:pPr>
              <w:pStyle w:val="Body"/>
              <w:spacing w:before="240"/>
              <w:ind w:left="0"/>
            </w:pPr>
            <w:r w:rsidRPr="00AB3888">
              <w:t>Se l’utente non vuole procedere con l’operazione di disabilitazione del servizio deve fare un clic su “</w:t>
            </w:r>
            <w:r w:rsidRPr="00AB3888">
              <w:rPr>
                <w:rStyle w:val="Strong"/>
              </w:rPr>
              <w:t>Esci</w:t>
            </w:r>
            <w:r>
              <w:t>”,</w:t>
            </w:r>
            <w:r w:rsidRPr="00AB3888">
              <w:t xml:space="preserve"> il sistema interrompe l’attività.</w:t>
            </w:r>
          </w:p>
        </w:tc>
      </w:tr>
    </w:tbl>
    <w:p w:rsidR="00575FA6" w:rsidRDefault="00575FA6" w:rsidP="00AB3888">
      <w:pPr>
        <w:pStyle w:val="Body"/>
        <w:jc w:val="left"/>
      </w:pPr>
    </w:p>
    <w:p w:rsidR="00575FA6" w:rsidRDefault="00575FA6" w:rsidP="00AB3888">
      <w:pPr>
        <w:pStyle w:val="Body"/>
        <w:jc w:val="left"/>
      </w:pPr>
    </w:p>
    <w:p w:rsidR="00575FA6" w:rsidRDefault="00575FA6" w:rsidP="00AB3888">
      <w:pPr>
        <w:pStyle w:val="Body"/>
        <w:jc w:val="left"/>
      </w:pPr>
      <w:r w:rsidRPr="00575FA6">
        <w:t>Nel caso di proseguo, per operazione andata a buon fine, il sistema prospetta la seguente pagina</w:t>
      </w:r>
      <w:r>
        <w:t>:</w:t>
      </w:r>
    </w:p>
    <w:p w:rsidR="00575FA6" w:rsidRDefault="00575FA6" w:rsidP="00AB3888">
      <w:pPr>
        <w:pStyle w:val="Body"/>
        <w:jc w:val="left"/>
      </w:pPr>
      <w:r>
        <w:rPr>
          <w:noProof/>
          <w:lang w:val="en-US"/>
        </w:rPr>
        <w:drawing>
          <wp:anchor distT="0" distB="0" distL="114300" distR="114300" simplePos="0" relativeHeight="252372992" behindDoc="1" locked="0" layoutInCell="1" allowOverlap="1" wp14:anchorId="3CC1C1FD" wp14:editId="703BEDDC">
            <wp:simplePos x="0" y="0"/>
            <wp:positionH relativeFrom="column">
              <wp:posOffset>-350195</wp:posOffset>
            </wp:positionH>
            <wp:positionV relativeFrom="paragraph">
              <wp:posOffset>262445</wp:posOffset>
            </wp:positionV>
            <wp:extent cx="4370400" cy="849600"/>
            <wp:effectExtent l="0" t="0" r="0" b="8255"/>
            <wp:wrapTight wrapText="bothSides">
              <wp:wrapPolygon edited="0">
                <wp:start x="0" y="0"/>
                <wp:lineTo x="0" y="21325"/>
                <wp:lineTo x="21468" y="21325"/>
                <wp:lineTo x="21468" y="0"/>
                <wp:lineTo x="0" y="0"/>
              </wp:wrapPolygon>
            </wp:wrapTight>
            <wp:docPr id="170" name="Picture 170" descr="C:\Users\nicolaia\AppData\Local\Microsoft\Windows\Temporary Internet Files\Content.Word\disabilita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olaia\AppData\Local\Microsoft\Windows\Temporary Internet Files\Content.Word\disabilitanew.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04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FA6" w:rsidRDefault="00575FA6" w:rsidP="00AB3888">
      <w:pPr>
        <w:pStyle w:val="Body"/>
        <w:jc w:val="left"/>
      </w:pPr>
    </w:p>
    <w:p w:rsidR="00575FA6" w:rsidRDefault="00FB4A37" w:rsidP="00AB3888">
      <w:pPr>
        <w:pStyle w:val="Body"/>
        <w:jc w:val="left"/>
      </w:pPr>
      <w:r>
        <w:rPr>
          <w:rFonts w:ascii="Times New Roman" w:hAnsi="Times New Roman"/>
          <w:noProof/>
          <w:sz w:val="31"/>
          <w:szCs w:val="31"/>
          <w:lang w:val="en-US"/>
        </w:rPr>
        <mc:AlternateContent>
          <mc:Choice Requires="wps">
            <w:drawing>
              <wp:anchor distT="0" distB="0" distL="114300" distR="114300" simplePos="0" relativeHeight="252375040" behindDoc="0" locked="0" layoutInCell="1" allowOverlap="1" wp14:anchorId="4E5C52B4" wp14:editId="46DDAEEA">
                <wp:simplePos x="0" y="0"/>
                <wp:positionH relativeFrom="margin">
                  <wp:posOffset>-301450</wp:posOffset>
                </wp:positionH>
                <wp:positionV relativeFrom="paragraph">
                  <wp:posOffset>437880</wp:posOffset>
                </wp:positionV>
                <wp:extent cx="369651" cy="276225"/>
                <wp:effectExtent l="19050" t="19050" r="11430" b="28575"/>
                <wp:wrapNone/>
                <wp:docPr id="171"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651" cy="2762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56D00" id="Rectangle 2163" o:spid="_x0000_s1026" style="position:absolute;margin-left:-23.75pt;margin-top:34.5pt;width:29.1pt;height:21.7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" strokecolor="red" strokeweight="2.25pt">
                <v:fill opacity="0"/>
                <w10:wrap anchorx="margin"/>
              </v:rect>
            </w:pict>
          </mc:Fallback>
        </mc:AlternateContent>
      </w:r>
      <w:r w:rsidR="00575FA6" w:rsidRPr="00575FA6">
        <w:t>Fare clic su “</w:t>
      </w:r>
      <w:r w:rsidR="00575FA6" w:rsidRPr="00575FA6">
        <w:rPr>
          <w:rStyle w:val="Strong"/>
        </w:rPr>
        <w:t>Esci</w:t>
      </w:r>
      <w:r w:rsidR="00575FA6" w:rsidRPr="00575FA6">
        <w:t>” per terminare l’operazione</w:t>
      </w:r>
      <w:r w:rsidR="00575FA6">
        <w:t>.</w:t>
      </w:r>
    </w:p>
    <w:p w:rsidR="00575FA6" w:rsidRDefault="00575FA6" w:rsidP="00AB3888">
      <w:pPr>
        <w:pStyle w:val="Body"/>
        <w:jc w:val="left"/>
      </w:pPr>
    </w:p>
    <w:p w:rsidR="00575FA6" w:rsidRDefault="00575FA6" w:rsidP="00AB3888">
      <w:pPr>
        <w:pStyle w:val="Body"/>
        <w:jc w:val="left"/>
      </w:pPr>
    </w:p>
    <w:p w:rsidR="00AB3888" w:rsidRDefault="00575FA6" w:rsidP="00AB3888">
      <w:pPr>
        <w:pStyle w:val="Body"/>
        <w:jc w:val="left"/>
      </w:pPr>
      <w:r w:rsidRPr="00575FA6">
        <w:t xml:space="preserve">  </w:t>
      </w:r>
      <w:r w:rsidR="00AB3888">
        <w:br w:type="page"/>
      </w:r>
    </w:p>
    <w:p w:rsidR="00FB4A37" w:rsidRDefault="00FB4A37" w:rsidP="00FB4A37">
      <w:pPr>
        <w:pStyle w:val="Heading2"/>
      </w:pPr>
      <w:bookmarkStart w:id="43" w:name="_CONSULTAZIONE_ARCHIVIO_PERSONALE"/>
      <w:bookmarkStart w:id="44" w:name="_Toc472334517"/>
      <w:bookmarkEnd w:id="43"/>
      <w:r w:rsidRPr="00FB4A37">
        <w:lastRenderedPageBreak/>
        <w:t>CONSULTAZIONE ARCHIVIO PERSONALE</w:t>
      </w:r>
      <w:bookmarkEnd w:id="44"/>
    </w:p>
    <w:p w:rsidR="00A6418F" w:rsidRPr="00A6418F" w:rsidRDefault="00A6418F" w:rsidP="00A6418F"/>
    <w:p w:rsidR="00A64847" w:rsidRPr="00A64847" w:rsidRDefault="00A64847" w:rsidP="00A64847">
      <w:pPr>
        <w:pStyle w:val="Body"/>
      </w:pPr>
      <w:r w:rsidRPr="00A64847">
        <w:t>Questa funzionalità consente di ricercare e visualizzare i documenti presenti nel proprio ARCHIVIO personale.</w:t>
      </w:r>
    </w:p>
    <w:p w:rsidR="000B5E20" w:rsidRDefault="00DF6D1F" w:rsidP="00A64847">
      <w:pPr>
        <w:pStyle w:val="Body"/>
      </w:pPr>
      <w:r w:rsidRPr="00DF6D1F">
        <w:t xml:space="preserve">Dalla schermata principale dell’Area riservata delle “Istanze on line” </w:t>
      </w:r>
      <w:r w:rsidR="000B5E20">
        <w:t>selezionar</w:t>
      </w:r>
      <w:r w:rsidR="00BC7C83">
        <w:t>e l’accesso al menù “Archivio” .</w:t>
      </w:r>
    </w:p>
    <w:p w:rsidR="00FC7BA3" w:rsidRDefault="004E724E" w:rsidP="00FC7BA3">
      <w:pPr>
        <w:pStyle w:val="Body"/>
        <w:jc w:val="center"/>
      </w:pPr>
      <w:r>
        <w:rPr>
          <w:rFonts w:ascii="Times New Roman" w:hAnsi="Times New Roman"/>
          <w:noProof/>
          <w:sz w:val="31"/>
          <w:szCs w:val="31"/>
          <w:lang w:val="en-US"/>
        </w:rPr>
        <mc:AlternateContent>
          <mc:Choice Requires="wps">
            <w:drawing>
              <wp:anchor distT="0" distB="0" distL="114300" distR="114300" simplePos="0" relativeHeight="252491776" behindDoc="0" locked="0" layoutInCell="1" allowOverlap="1" wp14:anchorId="581D5B75" wp14:editId="794A84AC">
                <wp:simplePos x="0" y="0"/>
                <wp:positionH relativeFrom="margin">
                  <wp:posOffset>921224</wp:posOffset>
                </wp:positionH>
                <wp:positionV relativeFrom="paragraph">
                  <wp:posOffset>1862512</wp:posOffset>
                </wp:positionV>
                <wp:extent cx="304800" cy="126706"/>
                <wp:effectExtent l="19050" t="19050" r="19050" b="26035"/>
                <wp:wrapNone/>
                <wp:docPr id="186"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6706"/>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07A63" id="Rectangle 2163" o:spid="_x0000_s1026" style="position:absolute;margin-left:72.55pt;margin-top:146.65pt;width:24pt;height:10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489728" behindDoc="0" locked="0" layoutInCell="1" allowOverlap="1" wp14:anchorId="6A8F330A" wp14:editId="12A5E86B">
                <wp:simplePos x="0" y="0"/>
                <wp:positionH relativeFrom="margin">
                  <wp:posOffset>962167</wp:posOffset>
                </wp:positionH>
                <wp:positionV relativeFrom="paragraph">
                  <wp:posOffset>1384839</wp:posOffset>
                </wp:positionV>
                <wp:extent cx="361666" cy="293427"/>
                <wp:effectExtent l="19050" t="19050" r="19685" b="11430"/>
                <wp:wrapNone/>
                <wp:docPr id="185"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66" cy="293427"/>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3FDF3" id="Rectangle 2163" o:spid="_x0000_s1026" style="position:absolute;margin-left:75.75pt;margin-top:109.05pt;width:28.5pt;height:23.1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" strokecolor="red" strokeweight="2.25pt">
                <v:fill opacity="0"/>
                <w10:wrap anchorx="margin"/>
              </v:rect>
            </w:pict>
          </mc:Fallback>
        </mc:AlternateContent>
      </w:r>
      <w:r w:rsidR="00B4278C">
        <w:rPr>
          <w:noProof/>
          <w:lang w:val="en-US"/>
        </w:rPr>
        <w:drawing>
          <wp:inline distT="0" distB="0" distL="0" distR="0" wp14:anchorId="6B28D08C" wp14:editId="3DDB5381">
            <wp:extent cx="4200525" cy="237091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13046" cy="2377982"/>
                    </a:xfrm>
                    <a:prstGeom prst="rect">
                      <a:avLst/>
                    </a:prstGeom>
                  </pic:spPr>
                </pic:pic>
              </a:graphicData>
            </a:graphic>
          </wp:inline>
        </w:drawing>
      </w:r>
    </w:p>
    <w:p w:rsidR="003C7337" w:rsidRDefault="003C7337" w:rsidP="00B4278C">
      <w:pPr>
        <w:pStyle w:val="Body"/>
      </w:pPr>
    </w:p>
    <w:p w:rsidR="00E27551" w:rsidRDefault="00E27551" w:rsidP="00B4278C">
      <w:pPr>
        <w:pStyle w:val="Body"/>
      </w:pPr>
    </w:p>
    <w:p w:rsidR="00B4278C" w:rsidRDefault="00B4278C" w:rsidP="00E27551">
      <w:pPr>
        <w:pStyle w:val="Body"/>
        <w:jc w:val="left"/>
      </w:pPr>
      <w:r>
        <w:t xml:space="preserve">L’utente può selezionare l’anno di archiviazione di interesse tra quelli proposti nel riquadro </w:t>
      </w:r>
      <w:r w:rsidR="00E27551">
        <w:t xml:space="preserve">e lasciare il tipo documento impostato di default a tutti: </w:t>
      </w:r>
      <w:r>
        <w:t>si visualizza l’elenco dei documenti presentati nell’anno.</w:t>
      </w:r>
    </w:p>
    <w:p w:rsidR="00B4278C" w:rsidRDefault="00B4278C" w:rsidP="00FC7BA3">
      <w:pPr>
        <w:pStyle w:val="Body"/>
        <w:jc w:val="center"/>
      </w:pPr>
    </w:p>
    <w:p w:rsidR="000B5E20" w:rsidRDefault="000B5E20" w:rsidP="00A64847">
      <w:pPr>
        <w:pStyle w:val="Body"/>
      </w:pPr>
    </w:p>
    <w:p w:rsidR="000B5E20" w:rsidRDefault="00B4278C" w:rsidP="00B4278C">
      <w:pPr>
        <w:pStyle w:val="Body"/>
        <w:jc w:val="center"/>
      </w:pPr>
      <w:r>
        <w:rPr>
          <w:rFonts w:ascii="Times New Roman" w:hAnsi="Times New Roman"/>
          <w:noProof/>
          <w:sz w:val="31"/>
          <w:szCs w:val="31"/>
          <w:lang w:val="en-US"/>
        </w:rPr>
        <mc:AlternateContent>
          <mc:Choice Requires="wps">
            <w:drawing>
              <wp:anchor distT="0" distB="0" distL="114300" distR="114300" simplePos="0" relativeHeight="252379136" behindDoc="0" locked="0" layoutInCell="1" allowOverlap="1" wp14:anchorId="5AA38A62" wp14:editId="4F00A60C">
                <wp:simplePos x="0" y="0"/>
                <wp:positionH relativeFrom="margin">
                  <wp:posOffset>1323975</wp:posOffset>
                </wp:positionH>
                <wp:positionV relativeFrom="paragraph">
                  <wp:posOffset>1193165</wp:posOffset>
                </wp:positionV>
                <wp:extent cx="323850" cy="133350"/>
                <wp:effectExtent l="19050" t="19050" r="19050" b="19050"/>
                <wp:wrapNone/>
                <wp:docPr id="176"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A97B8" id="Rectangle 2163" o:spid="_x0000_s1026" style="position:absolute;margin-left:104.25pt;margin-top:93.95pt;width:25.5pt;height:10.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398592" behindDoc="0" locked="0" layoutInCell="1" allowOverlap="1" wp14:anchorId="2A4AEFCA" wp14:editId="17DDF49F">
                <wp:simplePos x="0" y="0"/>
                <wp:positionH relativeFrom="margin">
                  <wp:posOffset>2247900</wp:posOffset>
                </wp:positionH>
                <wp:positionV relativeFrom="paragraph">
                  <wp:posOffset>1518920</wp:posOffset>
                </wp:positionV>
                <wp:extent cx="304800" cy="194945"/>
                <wp:effectExtent l="19050" t="19050" r="19050" b="14605"/>
                <wp:wrapNone/>
                <wp:docPr id="193"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494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3A2A4" id="Rectangle 2163" o:spid="_x0000_s1026" style="position:absolute;margin-left:177pt;margin-top:119.6pt;width:24pt;height:15.35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" strokecolor="red" strokeweight="2.25pt">
                <v:fill opacity="0"/>
                <w10:wrap anchorx="margin"/>
              </v:rect>
            </w:pict>
          </mc:Fallback>
        </mc:AlternateContent>
      </w:r>
      <w:r>
        <w:rPr>
          <w:rFonts w:ascii="Times New Roman" w:hAnsi="Times New Roman"/>
          <w:noProof/>
          <w:sz w:val="31"/>
          <w:szCs w:val="31"/>
          <w:lang w:val="en-US"/>
        </w:rPr>
        <mc:AlternateContent>
          <mc:Choice Requires="wps">
            <w:drawing>
              <wp:anchor distT="0" distB="0" distL="114300" distR="114300" simplePos="0" relativeHeight="252381184" behindDoc="0" locked="0" layoutInCell="1" allowOverlap="1" wp14:anchorId="38FE423E" wp14:editId="0D400D22">
                <wp:simplePos x="0" y="0"/>
                <wp:positionH relativeFrom="margin">
                  <wp:posOffset>2218690</wp:posOffset>
                </wp:positionH>
                <wp:positionV relativeFrom="paragraph">
                  <wp:posOffset>718820</wp:posOffset>
                </wp:positionV>
                <wp:extent cx="2428875" cy="1009650"/>
                <wp:effectExtent l="19050" t="19050" r="28575" b="19050"/>
                <wp:wrapNone/>
                <wp:docPr id="179"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0096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C6C5E" id="Rectangle 2163" o:spid="_x0000_s1026" style="position:absolute;margin-left:174.7pt;margin-top:56.6pt;width:191.25pt;height:79.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" strokecolor="red" strokeweight="2.25pt">
                <v:fill opacity="0"/>
                <w10:wrap anchorx="margin"/>
              </v:rect>
            </w:pict>
          </mc:Fallback>
        </mc:AlternateContent>
      </w:r>
      <w:r w:rsidR="000B5E20">
        <w:rPr>
          <w:noProof/>
          <w:lang w:val="en-US"/>
        </w:rPr>
        <w:drawing>
          <wp:inline distT="0" distB="0" distL="0" distR="0" wp14:anchorId="76297179" wp14:editId="2EF333BB">
            <wp:extent cx="4634242" cy="1962109"/>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55647" cy="1971172"/>
                    </a:xfrm>
                    <a:prstGeom prst="rect">
                      <a:avLst/>
                    </a:prstGeom>
                  </pic:spPr>
                </pic:pic>
              </a:graphicData>
            </a:graphic>
          </wp:inline>
        </w:drawing>
      </w:r>
    </w:p>
    <w:p w:rsidR="000B5E20" w:rsidRDefault="000B5E20" w:rsidP="00A64847">
      <w:pPr>
        <w:pStyle w:val="Body"/>
      </w:pPr>
    </w:p>
    <w:p w:rsidR="000B5E20" w:rsidRDefault="000B5E20" w:rsidP="00A64847">
      <w:pPr>
        <w:pStyle w:val="Body"/>
      </w:pPr>
    </w:p>
    <w:p w:rsidR="00A70694" w:rsidRDefault="00A70694" w:rsidP="000B5E20">
      <w:pPr>
        <w:pStyle w:val="Body"/>
      </w:pPr>
    </w:p>
    <w:p w:rsidR="00A70694" w:rsidRDefault="00A70694" w:rsidP="000B5E20">
      <w:pPr>
        <w:pStyle w:val="Body"/>
      </w:pPr>
    </w:p>
    <w:tbl>
      <w:tblPr>
        <w:tblStyle w:val="TableGrid"/>
        <w:tblW w:w="9639" w:type="dxa"/>
        <w:tblInd w:w="-5" w:type="dxa"/>
        <w:tblLook w:val="04A0" w:firstRow="1" w:lastRow="0" w:firstColumn="1" w:lastColumn="0" w:noHBand="0" w:noVBand="1"/>
      </w:tblPr>
      <w:tblGrid>
        <w:gridCol w:w="1560"/>
        <w:gridCol w:w="8079"/>
      </w:tblGrid>
      <w:tr w:rsidR="00A70694" w:rsidTr="00A70694">
        <w:trPr>
          <w:trHeight w:val="1722"/>
        </w:trPr>
        <w:tc>
          <w:tcPr>
            <w:tcW w:w="1560" w:type="dxa"/>
          </w:tcPr>
          <w:p w:rsidR="00A70694" w:rsidRDefault="00A70694" w:rsidP="00763DB8">
            <w:pPr>
              <w:pStyle w:val="Body"/>
              <w:ind w:left="0"/>
            </w:pPr>
            <w:r>
              <w:rPr>
                <w:rFonts w:ascii="Times New Roman" w:hAnsi="Times New Roman"/>
                <w:noProof/>
                <w:lang w:val="en-US"/>
              </w:rPr>
              <w:lastRenderedPageBreak/>
              <w:drawing>
                <wp:anchor distT="0" distB="0" distL="114300" distR="114300" simplePos="0" relativeHeight="252383232" behindDoc="0" locked="0" layoutInCell="1" allowOverlap="1" wp14:anchorId="339BA51D" wp14:editId="751A259E">
                  <wp:simplePos x="0" y="0"/>
                  <wp:positionH relativeFrom="margin">
                    <wp:posOffset>231159</wp:posOffset>
                  </wp:positionH>
                  <wp:positionV relativeFrom="margin">
                    <wp:posOffset>593640</wp:posOffset>
                  </wp:positionV>
                  <wp:extent cx="396362" cy="364617"/>
                  <wp:effectExtent l="0" t="0" r="3810" b="0"/>
                  <wp:wrapSquare wrapText="bothSides"/>
                  <wp:docPr id="180"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3C7337" w:rsidRDefault="00A70694" w:rsidP="00A70694">
            <w:pPr>
              <w:pStyle w:val="Body"/>
              <w:spacing w:before="240"/>
              <w:ind w:left="0"/>
            </w:pPr>
            <w:r>
              <w:t>Per ogni documento individuato vengono riportati</w:t>
            </w:r>
            <w:r w:rsidR="003C7337">
              <w:t>:</w:t>
            </w:r>
          </w:p>
          <w:p w:rsidR="003C7337" w:rsidRDefault="00286905" w:rsidP="00286905">
            <w:pPr>
              <w:pStyle w:val="Body"/>
              <w:numPr>
                <w:ilvl w:val="0"/>
                <w:numId w:val="33"/>
              </w:numPr>
            </w:pPr>
            <w:r>
              <w:t>la nomenclatura</w:t>
            </w:r>
          </w:p>
          <w:p w:rsidR="00286905" w:rsidRDefault="00A70694" w:rsidP="00286905">
            <w:pPr>
              <w:pStyle w:val="Body"/>
              <w:numPr>
                <w:ilvl w:val="0"/>
                <w:numId w:val="33"/>
              </w:numPr>
            </w:pPr>
            <w:r>
              <w:t xml:space="preserve">la data di inserimento in archivio  </w:t>
            </w:r>
          </w:p>
          <w:p w:rsidR="00286905" w:rsidRDefault="00A70694" w:rsidP="00286905">
            <w:pPr>
              <w:pStyle w:val="Body"/>
              <w:numPr>
                <w:ilvl w:val="0"/>
                <w:numId w:val="33"/>
              </w:numPr>
            </w:pPr>
            <w:r>
              <w:t>l</w:t>
            </w:r>
            <w:r w:rsidR="00286905">
              <w:t>a data di ultima disponibilità</w:t>
            </w:r>
          </w:p>
          <w:p w:rsidR="00286905" w:rsidRDefault="00286905" w:rsidP="00286905">
            <w:pPr>
              <w:pStyle w:val="Body"/>
              <w:ind w:left="948"/>
            </w:pPr>
            <w:r>
              <w:t>(</w:t>
            </w:r>
            <w:r w:rsidR="00A70694">
              <w:t>trascorsa la quale il documento non sarà più visibile nell’elenco pur essendo comunque ancora conservato in ARCHIVIO</w:t>
            </w:r>
            <w:r>
              <w:t>)</w:t>
            </w:r>
            <w:r w:rsidR="00A70694">
              <w:t>.</w:t>
            </w:r>
          </w:p>
        </w:tc>
      </w:tr>
    </w:tbl>
    <w:p w:rsidR="00A70694" w:rsidRDefault="00A70694" w:rsidP="000B5E20">
      <w:pPr>
        <w:pStyle w:val="Body"/>
      </w:pPr>
    </w:p>
    <w:p w:rsidR="00775FD1" w:rsidRDefault="00775FD1">
      <w:pPr>
        <w:widowControl/>
        <w:spacing w:line="240" w:lineRule="auto"/>
      </w:pPr>
    </w:p>
    <w:tbl>
      <w:tblPr>
        <w:tblStyle w:val="TableGrid"/>
        <w:tblW w:w="9639" w:type="dxa"/>
        <w:tblInd w:w="-5" w:type="dxa"/>
        <w:tblLook w:val="04A0" w:firstRow="1" w:lastRow="0" w:firstColumn="1" w:lastColumn="0" w:noHBand="0" w:noVBand="1"/>
      </w:tblPr>
      <w:tblGrid>
        <w:gridCol w:w="1560"/>
        <w:gridCol w:w="8079"/>
      </w:tblGrid>
      <w:tr w:rsidR="00775FD1" w:rsidTr="00763DB8">
        <w:trPr>
          <w:trHeight w:val="908"/>
        </w:trPr>
        <w:tc>
          <w:tcPr>
            <w:tcW w:w="1560" w:type="dxa"/>
          </w:tcPr>
          <w:p w:rsidR="00775FD1" w:rsidRDefault="00775FD1" w:rsidP="00763DB8">
            <w:pPr>
              <w:pStyle w:val="Body"/>
              <w:ind w:left="0"/>
            </w:pPr>
            <w:r>
              <w:rPr>
                <w:rFonts w:ascii="Times New Roman" w:hAnsi="Times New Roman"/>
                <w:noProof/>
                <w:lang w:val="en-US"/>
              </w:rPr>
              <w:drawing>
                <wp:anchor distT="0" distB="0" distL="114300" distR="114300" simplePos="0" relativeHeight="252400640" behindDoc="1" locked="0" layoutInCell="1" allowOverlap="1" wp14:anchorId="4F286DCB" wp14:editId="5D08D3A5">
                  <wp:simplePos x="0" y="0"/>
                  <wp:positionH relativeFrom="column">
                    <wp:posOffset>229870</wp:posOffset>
                  </wp:positionH>
                  <wp:positionV relativeFrom="paragraph">
                    <wp:posOffset>96715</wp:posOffset>
                  </wp:positionV>
                  <wp:extent cx="356616" cy="356615"/>
                  <wp:effectExtent l="0" t="0" r="5715" b="5715"/>
                  <wp:wrapTight wrapText="bothSides">
                    <wp:wrapPolygon edited="0">
                      <wp:start x="0" y="0"/>
                      <wp:lineTo x="0" y="20791"/>
                      <wp:lineTo x="20791" y="20791"/>
                      <wp:lineTo x="20791" y="0"/>
                      <wp:lineTo x="0" y="0"/>
                    </wp:wrapPolygon>
                  </wp:wrapTight>
                  <wp:docPr id="19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 cy="356615"/>
                          </a:xfrm>
                          <a:prstGeom prst="rect">
                            <a:avLst/>
                          </a:prstGeom>
                        </pic:spPr>
                      </pic:pic>
                    </a:graphicData>
                  </a:graphic>
                </wp:anchor>
              </w:drawing>
            </w:r>
          </w:p>
        </w:tc>
        <w:tc>
          <w:tcPr>
            <w:tcW w:w="8079" w:type="dxa"/>
            <w:shd w:val="clear" w:color="auto" w:fill="D9D9D9" w:themeFill="background1" w:themeFillShade="D9"/>
          </w:tcPr>
          <w:p w:rsidR="00775FD1" w:rsidRDefault="00775FD1" w:rsidP="00775FD1">
            <w:pPr>
              <w:pStyle w:val="Body"/>
              <w:spacing w:before="240"/>
              <w:ind w:left="0"/>
            </w:pPr>
            <w:r>
              <w:t>Il pulsante “</w:t>
            </w:r>
            <w:r w:rsidRPr="00775FD1">
              <w:rPr>
                <w:rStyle w:val="Strong"/>
              </w:rPr>
              <w:t>Chiudi</w:t>
            </w:r>
            <w:r>
              <w:t>”, in fondo alla pagina dei documenti proposti, consente di ripristinare la pagina principale.</w:t>
            </w:r>
          </w:p>
        </w:tc>
      </w:tr>
    </w:tbl>
    <w:p w:rsidR="00A70694" w:rsidRDefault="00A70694">
      <w:pPr>
        <w:widowControl/>
        <w:spacing w:line="240" w:lineRule="auto"/>
        <w:rPr>
          <w:rFonts w:ascii="Verdana" w:hAnsi="Verdana"/>
          <w:sz w:val="20"/>
        </w:rPr>
      </w:pPr>
    </w:p>
    <w:p w:rsidR="00E27551" w:rsidRDefault="00E27551" w:rsidP="00A70694">
      <w:pPr>
        <w:pStyle w:val="Body"/>
      </w:pPr>
    </w:p>
    <w:p w:rsidR="00E27551" w:rsidRDefault="00E27551" w:rsidP="00A70694">
      <w:pPr>
        <w:pStyle w:val="Body"/>
      </w:pPr>
    </w:p>
    <w:p w:rsidR="00A70694" w:rsidRDefault="00A70694" w:rsidP="00A70694">
      <w:pPr>
        <w:pStyle w:val="Body"/>
      </w:pPr>
      <w:r>
        <w:t xml:space="preserve">E’ possibile anche effettuare la ricerca in base al </w:t>
      </w:r>
      <w:r w:rsidRPr="00A70694">
        <w:rPr>
          <w:rStyle w:val="Strong"/>
        </w:rPr>
        <w:t>tipo di documento</w:t>
      </w:r>
      <w:r>
        <w:t>:</w:t>
      </w:r>
    </w:p>
    <w:p w:rsidR="003938CB" w:rsidRDefault="003938CB" w:rsidP="00A70694">
      <w:pPr>
        <w:pStyle w:val="Body"/>
      </w:pPr>
      <w:r>
        <w:rPr>
          <w:noProof/>
          <w:lang w:val="en-US"/>
        </w:rPr>
        <w:drawing>
          <wp:anchor distT="0" distB="0" distL="114300" distR="114300" simplePos="0" relativeHeight="252484608" behindDoc="0" locked="0" layoutInCell="1" allowOverlap="1">
            <wp:simplePos x="0" y="0"/>
            <wp:positionH relativeFrom="column">
              <wp:posOffset>-456868</wp:posOffset>
            </wp:positionH>
            <wp:positionV relativeFrom="paragraph">
              <wp:posOffset>282641</wp:posOffset>
            </wp:positionV>
            <wp:extent cx="5105400" cy="216154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105400" cy="2161540"/>
                    </a:xfrm>
                    <a:prstGeom prst="rect">
                      <a:avLst/>
                    </a:prstGeom>
                  </pic:spPr>
                </pic:pic>
              </a:graphicData>
            </a:graphic>
          </wp:anchor>
        </w:drawing>
      </w:r>
    </w:p>
    <w:p w:rsidR="00A70694" w:rsidRDefault="00A70694" w:rsidP="00A70694">
      <w:pPr>
        <w:pStyle w:val="Body"/>
      </w:pPr>
    </w:p>
    <w:p w:rsidR="00E27551" w:rsidRDefault="00E27551" w:rsidP="00E27551">
      <w:pPr>
        <w:pStyle w:val="Body"/>
        <w:jc w:val="left"/>
      </w:pPr>
    </w:p>
    <w:p w:rsidR="00E27551" w:rsidRDefault="00E27551" w:rsidP="00E27551">
      <w:pPr>
        <w:pStyle w:val="Body"/>
        <w:jc w:val="left"/>
      </w:pPr>
    </w:p>
    <w:p w:rsidR="00E27551" w:rsidRDefault="00E27551" w:rsidP="00E27551">
      <w:pPr>
        <w:pStyle w:val="Body"/>
        <w:jc w:val="left"/>
      </w:pPr>
      <w:r>
        <w:t>Selezionare un elemento tra quelli proposti.</w:t>
      </w:r>
    </w:p>
    <w:p w:rsidR="00A70694" w:rsidRDefault="00A70694" w:rsidP="004B08D6">
      <w:pPr>
        <w:pStyle w:val="Body"/>
        <w:jc w:val="center"/>
      </w:pPr>
    </w:p>
    <w:p w:rsidR="00A70694" w:rsidRDefault="00E27551" w:rsidP="00A70694">
      <w:pPr>
        <w:pStyle w:val="Body"/>
      </w:pPr>
      <w:r>
        <w:rPr>
          <w:rFonts w:ascii="Times New Roman" w:hAnsi="Times New Roman"/>
          <w:noProof/>
          <w:sz w:val="31"/>
          <w:szCs w:val="31"/>
          <w:lang w:val="en-US"/>
        </w:rPr>
        <mc:AlternateContent>
          <mc:Choice Requires="wps">
            <w:drawing>
              <wp:anchor distT="0" distB="0" distL="114300" distR="114300" simplePos="0" relativeHeight="252486656" behindDoc="0" locked="0" layoutInCell="1" allowOverlap="1" wp14:anchorId="0A643914" wp14:editId="41EE7B86">
                <wp:simplePos x="0" y="0"/>
                <wp:positionH relativeFrom="margin">
                  <wp:posOffset>429904</wp:posOffset>
                </wp:positionH>
                <wp:positionV relativeFrom="paragraph">
                  <wp:posOffset>62097</wp:posOffset>
                </wp:positionV>
                <wp:extent cx="1009935" cy="530633"/>
                <wp:effectExtent l="19050" t="19050" r="19050" b="22225"/>
                <wp:wrapNone/>
                <wp:docPr id="182" name="Rectangle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935" cy="530633"/>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0EAF" id="Rectangle 2163" o:spid="_x0000_s1026" style="position:absolute;margin-left:33.85pt;margin-top:4.9pt;width:79.5pt;height:41.8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" strokecolor="red" strokeweight="2.25pt">
                <v:fill opacity="0"/>
                <w10:wrap anchorx="margin"/>
              </v:rect>
            </w:pict>
          </mc:Fallback>
        </mc:AlternateContent>
      </w:r>
    </w:p>
    <w:p w:rsidR="00E27551" w:rsidRDefault="00E27551">
      <w:pPr>
        <w:widowControl/>
        <w:spacing w:line="240" w:lineRule="auto"/>
        <w:rPr>
          <w:rFonts w:ascii="Verdana" w:hAnsi="Verdana"/>
          <w:sz w:val="20"/>
        </w:rPr>
      </w:pPr>
      <w:r>
        <w:br w:type="page"/>
      </w:r>
    </w:p>
    <w:p w:rsidR="00E27551" w:rsidRDefault="00E27551" w:rsidP="00A70694">
      <w:pPr>
        <w:pStyle w:val="Body"/>
      </w:pPr>
      <w:r>
        <w:rPr>
          <w:noProof/>
          <w:lang w:val="en-US"/>
        </w:rPr>
        <w:lastRenderedPageBreak/>
        <w:drawing>
          <wp:anchor distT="0" distB="0" distL="114300" distR="114300" simplePos="0" relativeHeight="252487680" behindDoc="0" locked="0" layoutInCell="1" allowOverlap="1">
            <wp:simplePos x="0" y="0"/>
            <wp:positionH relativeFrom="column">
              <wp:posOffset>-75565</wp:posOffset>
            </wp:positionH>
            <wp:positionV relativeFrom="paragraph">
              <wp:posOffset>2540</wp:posOffset>
            </wp:positionV>
            <wp:extent cx="4822825" cy="2811145"/>
            <wp:effectExtent l="0" t="0" r="0" b="825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822825" cy="2811145"/>
                    </a:xfrm>
                    <a:prstGeom prst="rect">
                      <a:avLst/>
                    </a:prstGeom>
                  </pic:spPr>
                </pic:pic>
              </a:graphicData>
            </a:graphic>
            <wp14:sizeRelH relativeFrom="margin">
              <wp14:pctWidth>0</wp14:pctWidth>
            </wp14:sizeRelH>
            <wp14:sizeRelV relativeFrom="margin">
              <wp14:pctHeight>0</wp14:pctHeight>
            </wp14:sizeRelV>
          </wp:anchor>
        </w:drawing>
      </w:r>
    </w:p>
    <w:p w:rsidR="00A70694" w:rsidRDefault="0006198F" w:rsidP="0006198F">
      <w:pPr>
        <w:pStyle w:val="Body"/>
        <w:jc w:val="left"/>
      </w:pPr>
      <w:r>
        <w:t>Premere il pulsante “</w:t>
      </w:r>
      <w:r w:rsidRPr="00A70694">
        <w:rPr>
          <w:rStyle w:val="Strong"/>
        </w:rPr>
        <w:t>Cerca per tipo documento</w:t>
      </w:r>
      <w:r>
        <w:t>”.</w:t>
      </w:r>
    </w:p>
    <w:p w:rsidR="00A70694" w:rsidRDefault="00A70694"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E27551" w:rsidRDefault="00E27551" w:rsidP="00A70694">
      <w:pPr>
        <w:pStyle w:val="Body"/>
      </w:pPr>
    </w:p>
    <w:p w:rsidR="00FB4A37" w:rsidRDefault="0006198F" w:rsidP="00A70694">
      <w:pPr>
        <w:pStyle w:val="Body"/>
      </w:pPr>
      <w:r>
        <w:t>S</w:t>
      </w:r>
      <w:r w:rsidR="00A70694">
        <w:t>i visualizza l’elenco di tutti i documenti disponibili nel proprio archivio.</w:t>
      </w:r>
    </w:p>
    <w:p w:rsidR="00A70694" w:rsidRDefault="00A70694" w:rsidP="00A70694">
      <w:pPr>
        <w:pStyle w:val="Body"/>
      </w:pPr>
    </w:p>
    <w:p w:rsidR="00575FA6" w:rsidRDefault="004B08D6" w:rsidP="00AB3888">
      <w:pPr>
        <w:pStyle w:val="Body"/>
        <w:jc w:val="left"/>
      </w:pPr>
      <w:r>
        <w:rPr>
          <w:noProof/>
          <w:lang w:val="en-US"/>
        </w:rPr>
        <mc:AlternateContent>
          <mc:Choice Requires="wps">
            <w:drawing>
              <wp:anchor distT="0" distB="0" distL="114300" distR="114300" simplePos="0" relativeHeight="252385280" behindDoc="0" locked="0" layoutInCell="1" allowOverlap="1" wp14:anchorId="28051BEF" wp14:editId="670D5EFD">
                <wp:simplePos x="0" y="0"/>
                <wp:positionH relativeFrom="column">
                  <wp:posOffset>-285750</wp:posOffset>
                </wp:positionH>
                <wp:positionV relativeFrom="paragraph">
                  <wp:posOffset>610235</wp:posOffset>
                </wp:positionV>
                <wp:extent cx="733425" cy="200025"/>
                <wp:effectExtent l="19050" t="19050" r="28575" b="28575"/>
                <wp:wrapNone/>
                <wp:docPr id="174"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00025"/>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E7E03" id="Rectangle 2203" o:spid="_x0000_s1026" style="position:absolute;margin-left:-22.5pt;margin-top:48.05pt;width:57.75pt;height:15.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" strokecolor="red" strokeweight="2.25pt">
                <v:fill opacity="0"/>
              </v:rect>
            </w:pict>
          </mc:Fallback>
        </mc:AlternateContent>
      </w:r>
      <w:r w:rsidR="00775FD1">
        <w:rPr>
          <w:noProof/>
          <w:lang w:val="en-US"/>
        </w:rPr>
        <mc:AlternateContent>
          <mc:Choice Requires="wps">
            <w:drawing>
              <wp:anchor distT="0" distB="0" distL="114300" distR="114300" simplePos="0" relativeHeight="252402688" behindDoc="0" locked="0" layoutInCell="1" allowOverlap="1" wp14:anchorId="20F71E0D" wp14:editId="4348A513">
                <wp:simplePos x="0" y="0"/>
                <wp:positionH relativeFrom="column">
                  <wp:posOffset>4446459</wp:posOffset>
                </wp:positionH>
                <wp:positionV relativeFrom="paragraph">
                  <wp:posOffset>671209</wp:posOffset>
                </wp:positionV>
                <wp:extent cx="476250" cy="314150"/>
                <wp:effectExtent l="19050" t="19050" r="19050" b="10160"/>
                <wp:wrapNone/>
                <wp:docPr id="19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41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A6E01" id="Rectangle 2205" o:spid="_x0000_s1026" style="position:absolute;margin-left:350.1pt;margin-top:52.85pt;width:37.5pt;height:24.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" strokecolor="red" strokeweight="2.25pt">
                <v:fill opacity="0"/>
              </v:rect>
            </w:pict>
          </mc:Fallback>
        </mc:AlternateContent>
      </w:r>
      <w:r w:rsidR="00A70694" w:rsidRPr="00C06976">
        <w:rPr>
          <w:rFonts w:eastAsia="Verdana" w:cs="Verdana"/>
          <w:noProof/>
          <w:lang w:val="en-US"/>
        </w:rPr>
        <w:drawing>
          <wp:inline distT="0" distB="0" distL="0" distR="0" wp14:anchorId="0EBB2005" wp14:editId="3BC81EE8">
            <wp:extent cx="5687597" cy="3031490"/>
            <wp:effectExtent l="0" t="0" r="0" b="0"/>
            <wp:docPr id="187" name="Picture 187" descr="C:\Users\nicolaia\OneDrive\PROGETTI\PROGETTI  DAL 2014\PORTALE StreamIAM new\immagini istanza abilitserv\archivio tu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icolaia\OneDrive\PROGETTI\PROGETTI  DAL 2014\PORTALE StreamIAM new\immagini istanza abilitserv\archivio tutti.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4786" cy="3040652"/>
                    </a:xfrm>
                    <a:prstGeom prst="rect">
                      <a:avLst/>
                    </a:prstGeom>
                    <a:noFill/>
                    <a:ln>
                      <a:noFill/>
                    </a:ln>
                  </pic:spPr>
                </pic:pic>
              </a:graphicData>
            </a:graphic>
          </wp:inline>
        </w:drawing>
      </w:r>
    </w:p>
    <w:p w:rsidR="00A70694" w:rsidRDefault="00A70694" w:rsidP="00AB3888">
      <w:pPr>
        <w:pStyle w:val="Body"/>
        <w:jc w:val="left"/>
      </w:pPr>
    </w:p>
    <w:p w:rsidR="00076BBF" w:rsidRDefault="00076BBF" w:rsidP="00775FD1">
      <w:pPr>
        <w:pStyle w:val="Body"/>
      </w:pPr>
    </w:p>
    <w:p w:rsidR="00A70694" w:rsidRDefault="00775FD1" w:rsidP="00775FD1">
      <w:pPr>
        <w:pStyle w:val="Body"/>
      </w:pPr>
      <w:r w:rsidRPr="00775FD1">
        <w:t xml:space="preserve">Con un clic su </w:t>
      </w:r>
      <w:r>
        <w:t>“</w:t>
      </w:r>
      <w:r w:rsidRPr="00775FD1">
        <w:rPr>
          <w:rStyle w:val="Strong"/>
        </w:rPr>
        <w:t>SCARICA</w:t>
      </w:r>
      <w:r>
        <w:rPr>
          <w:rStyle w:val="Strong"/>
        </w:rPr>
        <w:t>”</w:t>
      </w:r>
      <w:r w:rsidRPr="00775FD1">
        <w:t>, il sistema permette il salvataggio del relativo file su disco o la sua immediata apertura.</w:t>
      </w:r>
    </w:p>
    <w:p w:rsidR="009253D7" w:rsidRDefault="009253D7" w:rsidP="00775FD1">
      <w:pPr>
        <w:pStyle w:val="Body"/>
      </w:pPr>
    </w:p>
    <w:p w:rsidR="00775FD1" w:rsidRDefault="00CF79A2" w:rsidP="00775FD1">
      <w:pPr>
        <w:pStyle w:val="Body"/>
      </w:pPr>
      <w:r>
        <w:rPr>
          <w:noProof/>
          <w:lang w:val="en-US"/>
        </w:rPr>
        <mc:AlternateContent>
          <mc:Choice Requires="wps">
            <w:drawing>
              <wp:anchor distT="0" distB="0" distL="114300" distR="114300" simplePos="0" relativeHeight="252392448" behindDoc="0" locked="0" layoutInCell="1" allowOverlap="1" wp14:anchorId="63B65824" wp14:editId="65605B2E">
                <wp:simplePos x="0" y="0"/>
                <wp:positionH relativeFrom="column">
                  <wp:posOffset>4181475</wp:posOffset>
                </wp:positionH>
                <wp:positionV relativeFrom="paragraph">
                  <wp:posOffset>278130</wp:posOffset>
                </wp:positionV>
                <wp:extent cx="466725" cy="171450"/>
                <wp:effectExtent l="19050" t="19050" r="28575" b="19050"/>
                <wp:wrapNone/>
                <wp:docPr id="190"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714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93227" id="Rectangle 2205" o:spid="_x0000_s1026" style="position:absolute;margin-left:329.25pt;margin-top:21.9pt;width:36.75pt;height:1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" strokecolor="red" strokeweight="2.25pt">
                <v:fill opacity="0"/>
              </v:rect>
            </w:pict>
          </mc:Fallback>
        </mc:AlternateContent>
      </w:r>
      <w:r>
        <w:rPr>
          <w:noProof/>
          <w:lang w:val="en-US"/>
        </w:rPr>
        <mc:AlternateContent>
          <mc:Choice Requires="wps">
            <w:drawing>
              <wp:anchor distT="0" distB="0" distL="114300" distR="114300" simplePos="0" relativeHeight="252396544" behindDoc="0" locked="0" layoutInCell="1" allowOverlap="1" wp14:anchorId="576C3EB2" wp14:editId="6EAE07C8">
                <wp:simplePos x="0" y="0"/>
                <wp:positionH relativeFrom="column">
                  <wp:posOffset>5210175</wp:posOffset>
                </wp:positionH>
                <wp:positionV relativeFrom="paragraph">
                  <wp:posOffset>249555</wp:posOffset>
                </wp:positionV>
                <wp:extent cx="447675" cy="209550"/>
                <wp:effectExtent l="19050" t="19050" r="28575" b="19050"/>
                <wp:wrapNone/>
                <wp:docPr id="192"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955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6781B" id="Rectangle 2205" o:spid="_x0000_s1026" style="position:absolute;margin-left:410.25pt;margin-top:19.65pt;width:35.25pt;height:1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" strokecolor="red" strokeweight="2.25pt">
                <v:fill opacity="0"/>
              </v:rect>
            </w:pict>
          </mc:Fallback>
        </mc:AlternateContent>
      </w:r>
      <w:r>
        <w:rPr>
          <w:noProof/>
          <w:lang w:val="en-US"/>
        </w:rPr>
        <mc:AlternateContent>
          <mc:Choice Requires="wps">
            <w:drawing>
              <wp:anchor distT="0" distB="0" distL="114300" distR="114300" simplePos="0" relativeHeight="252394496" behindDoc="0" locked="0" layoutInCell="1" allowOverlap="1" wp14:anchorId="256D6AAF" wp14:editId="71A28C1F">
                <wp:simplePos x="0" y="0"/>
                <wp:positionH relativeFrom="column">
                  <wp:posOffset>4695825</wp:posOffset>
                </wp:positionH>
                <wp:positionV relativeFrom="paragraph">
                  <wp:posOffset>268605</wp:posOffset>
                </wp:positionV>
                <wp:extent cx="342900" cy="190500"/>
                <wp:effectExtent l="19050" t="19050" r="19050" b="19050"/>
                <wp:wrapNone/>
                <wp:docPr id="191"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C9B12" id="Rectangle 2205" o:spid="_x0000_s1026" style="position:absolute;margin-left:369.75pt;margin-top:21.15pt;width:27pt;height: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" strokecolor="red" strokeweight="2.25pt">
                <v:fill opacity="0"/>
              </v:rect>
            </w:pict>
          </mc:Fallback>
        </mc:AlternateContent>
      </w:r>
      <w:r>
        <w:rPr>
          <w:noProof/>
          <w:lang w:val="en-US"/>
        </w:rPr>
        <w:drawing>
          <wp:inline distT="0" distB="0" distL="0" distR="0" wp14:anchorId="62287F56" wp14:editId="46A9E57A">
            <wp:extent cx="6106795" cy="489585"/>
            <wp:effectExtent l="0" t="0" r="8255"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06795" cy="489585"/>
                    </a:xfrm>
                    <a:prstGeom prst="rect">
                      <a:avLst/>
                    </a:prstGeom>
                  </pic:spPr>
                </pic:pic>
              </a:graphicData>
            </a:graphic>
          </wp:inline>
        </w:drawing>
      </w:r>
    </w:p>
    <w:tbl>
      <w:tblPr>
        <w:tblStyle w:val="TableGrid"/>
        <w:tblW w:w="9639" w:type="dxa"/>
        <w:tblInd w:w="-5" w:type="dxa"/>
        <w:tblLook w:val="04A0" w:firstRow="1" w:lastRow="0" w:firstColumn="1" w:lastColumn="0" w:noHBand="0" w:noVBand="1"/>
      </w:tblPr>
      <w:tblGrid>
        <w:gridCol w:w="1560"/>
        <w:gridCol w:w="8079"/>
      </w:tblGrid>
      <w:tr w:rsidR="00775FD1" w:rsidTr="003938CB">
        <w:trPr>
          <w:trHeight w:val="2315"/>
        </w:trPr>
        <w:tc>
          <w:tcPr>
            <w:tcW w:w="1560" w:type="dxa"/>
          </w:tcPr>
          <w:p w:rsidR="00775FD1" w:rsidRDefault="00775FD1" w:rsidP="00763DB8">
            <w:pPr>
              <w:pStyle w:val="Body"/>
              <w:ind w:left="0"/>
            </w:pPr>
            <w:r>
              <w:rPr>
                <w:rFonts w:ascii="Times New Roman" w:hAnsi="Times New Roman"/>
                <w:noProof/>
                <w:lang w:val="en-US"/>
              </w:rPr>
              <w:lastRenderedPageBreak/>
              <w:drawing>
                <wp:anchor distT="0" distB="0" distL="114300" distR="114300" simplePos="0" relativeHeight="252404736" behindDoc="0" locked="0" layoutInCell="1" allowOverlap="1" wp14:anchorId="782AFD60" wp14:editId="24473F6B">
                  <wp:simplePos x="0" y="0"/>
                  <wp:positionH relativeFrom="margin">
                    <wp:posOffset>169545</wp:posOffset>
                  </wp:positionH>
                  <wp:positionV relativeFrom="margin">
                    <wp:posOffset>173355</wp:posOffset>
                  </wp:positionV>
                  <wp:extent cx="396362" cy="364617"/>
                  <wp:effectExtent l="0" t="0" r="3810" b="0"/>
                  <wp:wrapSquare wrapText="bothSides"/>
                  <wp:docPr id="196"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775FD1" w:rsidRDefault="00775FD1" w:rsidP="00775FD1">
            <w:pPr>
              <w:pStyle w:val="Body"/>
              <w:spacing w:before="240"/>
              <w:ind w:left="0"/>
              <w:jc w:val="left"/>
            </w:pPr>
            <w:r>
              <w:t>Con un clic su “</w:t>
            </w:r>
            <w:r w:rsidRPr="00775FD1">
              <w:rPr>
                <w:rStyle w:val="Strong"/>
              </w:rPr>
              <w:t>Open</w:t>
            </w:r>
            <w:r>
              <w:t>” (Apri), il sistema permette l’apertura del file e la sua visualizzazione.</w:t>
            </w:r>
          </w:p>
          <w:p w:rsidR="00CF79A2" w:rsidRDefault="00775FD1" w:rsidP="00775FD1">
            <w:pPr>
              <w:pStyle w:val="Body"/>
              <w:ind w:left="0"/>
              <w:jc w:val="left"/>
            </w:pPr>
            <w:r>
              <w:t>Con un clic su “</w:t>
            </w:r>
            <w:r w:rsidRPr="00775FD1">
              <w:rPr>
                <w:rStyle w:val="Strong"/>
              </w:rPr>
              <w:t>Save</w:t>
            </w:r>
            <w:r>
              <w:t>” (Salva), il sistema permette il salvataggio in locale del file.</w:t>
            </w:r>
            <w:r w:rsidR="00CF79A2">
              <w:t xml:space="preserve"> </w:t>
            </w:r>
          </w:p>
          <w:p w:rsidR="00775FD1" w:rsidRDefault="00775FD1" w:rsidP="00775FD1">
            <w:pPr>
              <w:pStyle w:val="Body"/>
              <w:ind w:left="0"/>
              <w:jc w:val="left"/>
            </w:pPr>
            <w:r>
              <w:t>Con un clic su “</w:t>
            </w:r>
            <w:r w:rsidRPr="00775FD1">
              <w:rPr>
                <w:rStyle w:val="Strong"/>
              </w:rPr>
              <w:t>Cancel</w:t>
            </w:r>
            <w:r>
              <w:t>” (Annulla), il sistema annulla l’operazione richiesta.</w:t>
            </w:r>
          </w:p>
        </w:tc>
      </w:tr>
    </w:tbl>
    <w:p w:rsidR="00A55D58" w:rsidRDefault="00A55D58" w:rsidP="006D397C">
      <w:pPr>
        <w:widowControl/>
        <w:spacing w:line="240" w:lineRule="auto"/>
        <w:rPr>
          <w:rFonts w:ascii="Verdana" w:hAnsi="Verdana"/>
          <w:sz w:val="20"/>
        </w:rPr>
      </w:pPr>
    </w:p>
    <w:p w:rsidR="00775FD1" w:rsidRDefault="00775FD1" w:rsidP="002F73BF">
      <w:pPr>
        <w:pStyle w:val="Body"/>
        <w:jc w:val="left"/>
      </w:pPr>
    </w:p>
    <w:p w:rsidR="00775FD1" w:rsidRDefault="00775FD1" w:rsidP="00775FD1">
      <w:pPr>
        <w:pStyle w:val="Body"/>
      </w:pPr>
      <w:r>
        <w:br w:type="page"/>
      </w:r>
    </w:p>
    <w:p w:rsidR="00775FD1" w:rsidRDefault="00076BBF" w:rsidP="00076BBF">
      <w:pPr>
        <w:pStyle w:val="Heading2"/>
      </w:pPr>
      <w:bookmarkStart w:id="45" w:name="_ISTANZE"/>
      <w:bookmarkStart w:id="46" w:name="_Toc472334518"/>
      <w:bookmarkEnd w:id="45"/>
      <w:r w:rsidRPr="00076BBF">
        <w:lastRenderedPageBreak/>
        <w:t>ISTANZE</w:t>
      </w:r>
      <w:bookmarkEnd w:id="46"/>
    </w:p>
    <w:p w:rsidR="00A6418F" w:rsidRPr="00A6418F" w:rsidRDefault="00A6418F" w:rsidP="00A6418F"/>
    <w:p w:rsidR="00076BBF" w:rsidRDefault="00076BBF" w:rsidP="00076BBF">
      <w:pPr>
        <w:pStyle w:val="Body"/>
      </w:pPr>
      <w:r w:rsidRPr="00076BBF">
        <w:t>Nell’area riservata del servizio Istanze Online, sono disponibili le istanze legate ai vari procedimenti amministrativi.</w:t>
      </w:r>
    </w:p>
    <w:p w:rsidR="00A83F68" w:rsidRDefault="00A83F68" w:rsidP="00076BBF">
      <w:pPr>
        <w:pStyle w:val="Body"/>
      </w:pPr>
    </w:p>
    <w:p w:rsidR="00076BBF" w:rsidRDefault="00A83F68" w:rsidP="00076BBF">
      <w:pPr>
        <w:pStyle w:val="Body"/>
      </w:pPr>
      <w:r>
        <w:rPr>
          <w:noProof/>
          <w:lang w:val="en-US"/>
        </w:rPr>
        <w:drawing>
          <wp:anchor distT="0" distB="0" distL="114300" distR="114300" simplePos="0" relativeHeight="252492800" behindDoc="0" locked="0" layoutInCell="1" allowOverlap="1">
            <wp:simplePos x="0" y="0"/>
            <wp:positionH relativeFrom="column">
              <wp:posOffset>-559842</wp:posOffset>
            </wp:positionH>
            <wp:positionV relativeFrom="paragraph">
              <wp:posOffset>52449</wp:posOffset>
            </wp:positionV>
            <wp:extent cx="5391150" cy="3498215"/>
            <wp:effectExtent l="0" t="0" r="0" b="698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91150" cy="3498215"/>
                    </a:xfrm>
                    <a:prstGeom prst="rect">
                      <a:avLst/>
                    </a:prstGeom>
                  </pic:spPr>
                </pic:pic>
              </a:graphicData>
            </a:graphic>
          </wp:anchor>
        </w:drawing>
      </w:r>
    </w:p>
    <w:p w:rsidR="00076BBF" w:rsidRDefault="009776AF" w:rsidP="00076BBF">
      <w:pPr>
        <w:pStyle w:val="Body"/>
      </w:pPr>
      <w:r>
        <w:rPr>
          <w:noProof/>
          <w:spacing w:val="-1"/>
          <w:lang w:val="en-US"/>
        </w:rPr>
        <mc:AlternateContent>
          <mc:Choice Requires="wps">
            <w:drawing>
              <wp:anchor distT="0" distB="0" distL="114300" distR="114300" simplePos="0" relativeHeight="252410880" behindDoc="0" locked="0" layoutInCell="1" allowOverlap="1" wp14:anchorId="0F582C61" wp14:editId="44AB442E">
                <wp:simplePos x="0" y="0"/>
                <wp:positionH relativeFrom="column">
                  <wp:posOffset>1361871</wp:posOffset>
                </wp:positionH>
                <wp:positionV relativeFrom="paragraph">
                  <wp:posOffset>1670118</wp:posOffset>
                </wp:positionV>
                <wp:extent cx="2081719" cy="1138136"/>
                <wp:effectExtent l="0" t="0" r="13970" b="24130"/>
                <wp:wrapNone/>
                <wp:docPr id="200" name="Rectangl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719" cy="1138136"/>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16D9" id="Rectangle 2211" o:spid="_x0000_s1026" style="position:absolute;margin-left:107.25pt;margin-top:131.5pt;width:163.9pt;height:89.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" strokecolor="red" strokeweight="1.5pt">
                <v:fill opacity="0"/>
              </v:rect>
            </w:pict>
          </mc:Fallback>
        </mc:AlternateContent>
      </w:r>
      <w:r>
        <w:rPr>
          <w:noProof/>
          <w:spacing w:val="-1"/>
          <w:lang w:val="en-US"/>
        </w:rPr>
        <mc:AlternateContent>
          <mc:Choice Requires="wps">
            <w:drawing>
              <wp:anchor distT="0" distB="0" distL="114300" distR="114300" simplePos="0" relativeHeight="252408832" behindDoc="0" locked="0" layoutInCell="1" allowOverlap="1" wp14:anchorId="043FC251" wp14:editId="1D0E4CEF">
                <wp:simplePos x="0" y="0"/>
                <wp:positionH relativeFrom="column">
                  <wp:posOffset>1235373</wp:posOffset>
                </wp:positionH>
                <wp:positionV relativeFrom="paragraph">
                  <wp:posOffset>1027863</wp:posOffset>
                </wp:positionV>
                <wp:extent cx="904672" cy="359923"/>
                <wp:effectExtent l="0" t="0" r="10160" b="21590"/>
                <wp:wrapNone/>
                <wp:docPr id="199" name="Rectangl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672" cy="359923"/>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4E46F" id="Rectangle 2211" o:spid="_x0000_s1026" style="position:absolute;margin-left:97.25pt;margin-top:80.95pt;width:71.25pt;height:28.3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" strokecolor="red" strokeweight="1.5pt">
                <v:fill opacity="0"/>
              </v:rect>
            </w:pict>
          </mc:Fallback>
        </mc:AlternateContent>
      </w:r>
      <w:r>
        <w:rPr>
          <w:noProof/>
          <w:spacing w:val="-1"/>
          <w:lang w:val="en-US"/>
        </w:rPr>
        <mc:AlternateContent>
          <mc:Choice Requires="wps">
            <w:drawing>
              <wp:anchor distT="0" distB="0" distL="114300" distR="114300" simplePos="0" relativeHeight="252406784" behindDoc="0" locked="0" layoutInCell="1" allowOverlap="1" wp14:anchorId="30883A5C" wp14:editId="7533A0E1">
                <wp:simplePos x="0" y="0"/>
                <wp:positionH relativeFrom="column">
                  <wp:posOffset>3229583</wp:posOffset>
                </wp:positionH>
                <wp:positionV relativeFrom="paragraph">
                  <wp:posOffset>2934713</wp:posOffset>
                </wp:positionV>
                <wp:extent cx="1138136" cy="238125"/>
                <wp:effectExtent l="0" t="0" r="24130" b="28575"/>
                <wp:wrapNone/>
                <wp:docPr id="198" name="Rectangle 2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136" cy="23812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B2560" id="Rectangle 2211" o:spid="_x0000_s1026" style="position:absolute;margin-left:254.3pt;margin-top:231.1pt;width:89.6pt;height:18.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" strokecolor="red" strokeweight="1.5pt">
                <v:fill opacity="0"/>
              </v:rect>
            </w:pict>
          </mc:Fallback>
        </mc:AlternateContent>
      </w:r>
    </w:p>
    <w:p w:rsidR="00076BBF" w:rsidRDefault="00076BBF" w:rsidP="00076BBF">
      <w:pPr>
        <w:pStyle w:val="Body"/>
      </w:pPr>
    </w:p>
    <w:p w:rsidR="006C79CF" w:rsidRDefault="00A83F68" w:rsidP="00A83F68">
      <w:pPr>
        <w:pStyle w:val="Body"/>
        <w:jc w:val="left"/>
      </w:pPr>
      <w:r w:rsidRPr="00A83F68">
        <w:t xml:space="preserve">Fare clic su </w:t>
      </w:r>
    </w:p>
    <w:p w:rsidR="00A83F68" w:rsidRDefault="00A83F68" w:rsidP="00A83F68">
      <w:pPr>
        <w:pStyle w:val="Body"/>
        <w:jc w:val="left"/>
      </w:pPr>
      <w:r w:rsidRPr="00A83F68">
        <w:t>“</w:t>
      </w:r>
      <w:r w:rsidRPr="00A83F68">
        <w:rPr>
          <w:rStyle w:val="Strong"/>
        </w:rPr>
        <w:t>Vai alla</w:t>
      </w:r>
      <w:r w:rsidRPr="009776AF">
        <w:rPr>
          <w:rStyle w:val="Strong"/>
        </w:rPr>
        <w:t xml:space="preserve"> </w:t>
      </w:r>
      <w:r>
        <w:rPr>
          <w:rStyle w:val="Strong"/>
        </w:rPr>
        <w:t>c</w:t>
      </w:r>
      <w:r w:rsidRPr="009776AF">
        <w:rPr>
          <w:rStyle w:val="Strong"/>
        </w:rPr>
        <w:t>ompilazione</w:t>
      </w:r>
      <w:r>
        <w:t xml:space="preserve">” per compilare l’Istanza. </w:t>
      </w:r>
    </w:p>
    <w:p w:rsidR="00076BBF" w:rsidRDefault="00076BBF" w:rsidP="00076BBF">
      <w:pPr>
        <w:pStyle w:val="Body"/>
      </w:pPr>
    </w:p>
    <w:p w:rsidR="00A83F68" w:rsidRDefault="00A83F68" w:rsidP="00076BBF">
      <w:pPr>
        <w:pStyle w:val="Body"/>
      </w:pPr>
    </w:p>
    <w:p w:rsidR="00A83F68" w:rsidRDefault="00A83F68" w:rsidP="00076BBF">
      <w:pPr>
        <w:pStyle w:val="Body"/>
      </w:pPr>
    </w:p>
    <w:p w:rsidR="00A83F68" w:rsidRDefault="00A83F68" w:rsidP="00076BBF">
      <w:pPr>
        <w:pStyle w:val="Body"/>
      </w:pPr>
    </w:p>
    <w:p w:rsidR="00A83F68" w:rsidRDefault="00A83F68" w:rsidP="00076BBF">
      <w:pPr>
        <w:pStyle w:val="Body"/>
      </w:pPr>
      <w:r>
        <w:rPr>
          <w:noProof/>
          <w:lang w:val="en-US"/>
        </w:rPr>
        <mc:AlternateContent>
          <mc:Choice Requires="wps">
            <w:drawing>
              <wp:anchor distT="0" distB="0" distL="114300" distR="114300" simplePos="0" relativeHeight="252494848" behindDoc="0" locked="0" layoutInCell="1" allowOverlap="1" wp14:anchorId="5EFA2013" wp14:editId="3CAD6852">
                <wp:simplePos x="0" y="0"/>
                <wp:positionH relativeFrom="column">
                  <wp:posOffset>2982036</wp:posOffset>
                </wp:positionH>
                <wp:positionV relativeFrom="paragraph">
                  <wp:posOffset>175336</wp:posOffset>
                </wp:positionV>
                <wp:extent cx="1166883" cy="300023"/>
                <wp:effectExtent l="19050" t="19050" r="14605" b="24130"/>
                <wp:wrapNone/>
                <wp:docPr id="188"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883" cy="300023"/>
                        </a:xfrm>
                        <a:prstGeom prst="rect">
                          <a:avLst/>
                        </a:prstGeom>
                        <a:solidFill>
                          <a:srgbClr val="FFFFFF">
                            <a:alpha val="0"/>
                          </a:srgbClr>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EF9E" id="Rectangle 2205" o:spid="_x0000_s1026" style="position:absolute;margin-left:234.8pt;margin-top:13.8pt;width:91.9pt;height:23.6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" strokecolor="red" strokeweight="2.25pt">
                <v:fill opacity="0"/>
              </v:rect>
            </w:pict>
          </mc:Fallback>
        </mc:AlternateContent>
      </w:r>
    </w:p>
    <w:p w:rsidR="00A83F68" w:rsidRDefault="00A83F68" w:rsidP="00076BBF">
      <w:pPr>
        <w:pStyle w:val="Body"/>
      </w:pPr>
    </w:p>
    <w:p w:rsidR="00A83F68" w:rsidRDefault="00A83F68" w:rsidP="00076BBF">
      <w:pPr>
        <w:pStyle w:val="Body"/>
      </w:pPr>
    </w:p>
    <w:p w:rsidR="00A83F68" w:rsidRDefault="00A83F68" w:rsidP="00076BBF">
      <w:pPr>
        <w:pStyle w:val="Body"/>
      </w:pPr>
    </w:p>
    <w:p w:rsidR="008A1778" w:rsidRDefault="008A1778" w:rsidP="00076BBF">
      <w:pPr>
        <w:pStyle w:val="Body"/>
      </w:pPr>
    </w:p>
    <w:tbl>
      <w:tblPr>
        <w:tblStyle w:val="TableGrid"/>
        <w:tblW w:w="9639" w:type="dxa"/>
        <w:tblInd w:w="-5" w:type="dxa"/>
        <w:tblLook w:val="04A0" w:firstRow="1" w:lastRow="0" w:firstColumn="1" w:lastColumn="0" w:noHBand="0" w:noVBand="1"/>
      </w:tblPr>
      <w:tblGrid>
        <w:gridCol w:w="1560"/>
        <w:gridCol w:w="8079"/>
      </w:tblGrid>
      <w:tr w:rsidR="006C79CF" w:rsidTr="00C83E5A">
        <w:trPr>
          <w:trHeight w:val="2315"/>
        </w:trPr>
        <w:tc>
          <w:tcPr>
            <w:tcW w:w="1560" w:type="dxa"/>
          </w:tcPr>
          <w:p w:rsidR="006C79CF" w:rsidRDefault="006C79CF" w:rsidP="00C83E5A">
            <w:pPr>
              <w:pStyle w:val="Body"/>
              <w:ind w:left="0"/>
            </w:pPr>
            <w:r>
              <w:rPr>
                <w:rFonts w:ascii="Times New Roman" w:hAnsi="Times New Roman"/>
                <w:noProof/>
                <w:lang w:val="en-US"/>
              </w:rPr>
              <w:drawing>
                <wp:anchor distT="0" distB="0" distL="114300" distR="114300" simplePos="0" relativeHeight="252496896" behindDoc="0" locked="0" layoutInCell="1" allowOverlap="1" wp14:anchorId="3A43F08B" wp14:editId="5B6FE9F3">
                  <wp:simplePos x="0" y="0"/>
                  <wp:positionH relativeFrom="margin">
                    <wp:posOffset>251432</wp:posOffset>
                  </wp:positionH>
                  <wp:positionV relativeFrom="margin">
                    <wp:posOffset>1497188</wp:posOffset>
                  </wp:positionV>
                  <wp:extent cx="396362" cy="364617"/>
                  <wp:effectExtent l="0" t="0" r="3810" b="0"/>
                  <wp:wrapSquare wrapText="bothSides"/>
                  <wp:docPr id="203" name="image2.jpeg" descr="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362" cy="364617"/>
                          </a:xfrm>
                          <a:prstGeom prst="rect">
                            <a:avLst/>
                          </a:prstGeom>
                        </pic:spPr>
                      </pic:pic>
                    </a:graphicData>
                  </a:graphic>
                </wp:anchor>
              </w:drawing>
            </w:r>
          </w:p>
        </w:tc>
        <w:tc>
          <w:tcPr>
            <w:tcW w:w="8079" w:type="dxa"/>
            <w:shd w:val="clear" w:color="auto" w:fill="D9D9D9" w:themeFill="background1" w:themeFillShade="D9"/>
          </w:tcPr>
          <w:p w:rsidR="006C79CF" w:rsidRDefault="006C79CF" w:rsidP="006C79CF">
            <w:pPr>
              <w:pStyle w:val="Body"/>
              <w:spacing w:before="240"/>
              <w:ind w:left="0"/>
              <w:jc w:val="left"/>
            </w:pPr>
            <w:r>
              <w:t xml:space="preserve">Per </w:t>
            </w:r>
            <w:r w:rsidRPr="006C79CF">
              <w:t>ogni istanza l’utente può:</w:t>
            </w:r>
          </w:p>
          <w:p w:rsidR="006C79CF" w:rsidRPr="006C79CF" w:rsidRDefault="006C79CF" w:rsidP="006C79CF">
            <w:pPr>
              <w:pStyle w:val="Body"/>
              <w:numPr>
                <w:ilvl w:val="0"/>
                <w:numId w:val="36"/>
              </w:numPr>
              <w:jc w:val="left"/>
            </w:pPr>
            <w:r w:rsidRPr="006C79CF">
              <w:t>visualizzare i “</w:t>
            </w:r>
            <w:r w:rsidRPr="006C79CF">
              <w:rPr>
                <w:rStyle w:val="Strong"/>
              </w:rPr>
              <w:t>Riferimenti normativi e le scadenze amministrative</w:t>
            </w:r>
            <w:r w:rsidRPr="006C79CF">
              <w:t>” che si applicano al procedimento amministrativo dell’istanza da compilare</w:t>
            </w:r>
          </w:p>
          <w:p w:rsidR="006C79CF" w:rsidRPr="006C79CF" w:rsidRDefault="006C79CF" w:rsidP="006C79CF">
            <w:pPr>
              <w:pStyle w:val="Body"/>
              <w:numPr>
                <w:ilvl w:val="0"/>
                <w:numId w:val="36"/>
              </w:numPr>
              <w:jc w:val="left"/>
            </w:pPr>
            <w:r w:rsidRPr="006C79CF">
              <w:t>visualizzare le “</w:t>
            </w:r>
            <w:r w:rsidRPr="006C79CF">
              <w:rPr>
                <w:rStyle w:val="Strong"/>
              </w:rPr>
              <w:t>FAQ</w:t>
            </w:r>
            <w:r w:rsidRPr="006C79CF">
              <w:t>” (frequently asked questions), se l’istanza selezionata ne prevede</w:t>
            </w:r>
          </w:p>
          <w:p w:rsidR="006C79CF" w:rsidRPr="006C79CF" w:rsidRDefault="006C79CF" w:rsidP="006C79CF">
            <w:pPr>
              <w:pStyle w:val="Body"/>
              <w:numPr>
                <w:ilvl w:val="0"/>
                <w:numId w:val="36"/>
              </w:numPr>
              <w:jc w:val="left"/>
            </w:pPr>
            <w:r w:rsidRPr="006C79CF">
              <w:t>visualizzare il “</w:t>
            </w:r>
            <w:r w:rsidRPr="006C79CF">
              <w:rPr>
                <w:rStyle w:val="Strong"/>
              </w:rPr>
              <w:t>Corso on Line</w:t>
            </w:r>
            <w:r w:rsidRPr="006C79CF">
              <w:t>” che descrive l’utilizzo dell’istanza, se per quella selezionata è prevista la fruizione di un corso on line;</w:t>
            </w:r>
          </w:p>
          <w:p w:rsidR="006C79CF" w:rsidRPr="006C79CF" w:rsidRDefault="006C79CF" w:rsidP="006C79CF">
            <w:pPr>
              <w:pStyle w:val="Body"/>
              <w:numPr>
                <w:ilvl w:val="0"/>
                <w:numId w:val="36"/>
              </w:numPr>
              <w:jc w:val="left"/>
            </w:pPr>
            <w:r w:rsidRPr="006C79CF">
              <w:t>accedere all’“</w:t>
            </w:r>
            <w:r w:rsidRPr="006C79CF">
              <w:rPr>
                <w:rStyle w:val="Strong"/>
              </w:rPr>
              <w:t>Assistenza web</w:t>
            </w:r>
            <w:r w:rsidRPr="006C79CF">
              <w:t>”: il servizio di assistenza che propone le FAQ  che l’utente può utilizzare a fronte di problemi riscontrati</w:t>
            </w:r>
          </w:p>
          <w:p w:rsidR="006C79CF" w:rsidRDefault="006C79CF" w:rsidP="008A1778">
            <w:pPr>
              <w:pStyle w:val="Body"/>
              <w:numPr>
                <w:ilvl w:val="0"/>
                <w:numId w:val="36"/>
              </w:numPr>
              <w:jc w:val="left"/>
            </w:pPr>
            <w:r w:rsidRPr="006C79CF">
              <w:t>visualizzare le “</w:t>
            </w:r>
            <w:r w:rsidRPr="006C79CF">
              <w:rPr>
                <w:rStyle w:val="Strong"/>
              </w:rPr>
              <w:t>Istruzioni per la compilazione</w:t>
            </w:r>
            <w:r w:rsidRPr="006C79CF">
              <w:t>”: il manuale operativo che spiega come compilare la domanda online dell’istanza trattata.</w:t>
            </w:r>
          </w:p>
        </w:tc>
      </w:tr>
    </w:tbl>
    <w:p w:rsidR="008A1778" w:rsidRDefault="008A1778" w:rsidP="00076BBF">
      <w:pPr>
        <w:pStyle w:val="Body"/>
      </w:pPr>
    </w:p>
    <w:p w:rsidR="008A1778" w:rsidRDefault="00076BBF" w:rsidP="008A1778">
      <w:pPr>
        <w:pStyle w:val="Body"/>
      </w:pPr>
      <w:r w:rsidRPr="008A1778">
        <w:lastRenderedPageBreak/>
        <w:t>Una volta completata l’operazione di compilazione della domanda</w:t>
      </w:r>
      <w:r w:rsidR="008A1778">
        <w:t>,</w:t>
      </w:r>
      <w:r w:rsidR="00A83F68" w:rsidRPr="008A1778">
        <w:t xml:space="preserve"> </w:t>
      </w:r>
      <w:r w:rsidRPr="008A1778">
        <w:t>l’utente procede con l’inoltro della stessa.</w:t>
      </w:r>
      <w:r w:rsidR="008A1778">
        <w:t xml:space="preserve"> A fronte dell’inoltro il sistema:</w:t>
      </w:r>
    </w:p>
    <w:p w:rsidR="008A1778" w:rsidRPr="0008307B" w:rsidRDefault="008A1778" w:rsidP="0008307B">
      <w:pPr>
        <w:pStyle w:val="Body"/>
        <w:numPr>
          <w:ilvl w:val="0"/>
          <w:numId w:val="38"/>
        </w:numPr>
      </w:pPr>
      <w:r w:rsidRPr="0008307B">
        <w:t xml:space="preserve">salva la </w:t>
      </w:r>
      <w:r w:rsidRPr="0008307B">
        <w:rPr>
          <w:rStyle w:val="Strong"/>
        </w:rPr>
        <w:t>domanda in formato “PDF”</w:t>
      </w:r>
      <w:r w:rsidRPr="0008307B">
        <w:t xml:space="preserve"> nell’“</w:t>
      </w:r>
      <w:hyperlink w:anchor="_CONSULTAZIONE_ARCHIVIO_PERSONALE" w:history="1">
        <w:r w:rsidRPr="0008307B">
          <w:rPr>
            <w:rStyle w:val="Hyperlink"/>
          </w:rPr>
          <w:t>Archivio</w:t>
        </w:r>
      </w:hyperlink>
      <w:r w:rsidRPr="0008307B">
        <w:t>” personale presente sulla Home Page privata del Servizio Istanze on</w:t>
      </w:r>
      <w:r w:rsidR="0008307B">
        <w:t>L</w:t>
      </w:r>
      <w:r w:rsidRPr="0008307B">
        <w:t>ine.</w:t>
      </w:r>
    </w:p>
    <w:p w:rsidR="00775FD1" w:rsidRDefault="00076BBF" w:rsidP="0008307B">
      <w:pPr>
        <w:pStyle w:val="Body"/>
        <w:numPr>
          <w:ilvl w:val="0"/>
          <w:numId w:val="38"/>
        </w:numPr>
      </w:pPr>
      <w:r w:rsidRPr="0008307B">
        <w:t xml:space="preserve">invia una </w:t>
      </w:r>
      <w:r w:rsidR="0008307B" w:rsidRPr="0008307B">
        <w:rPr>
          <w:rStyle w:val="Strong"/>
        </w:rPr>
        <w:t>e</w:t>
      </w:r>
      <w:r w:rsidRPr="0008307B">
        <w:rPr>
          <w:rStyle w:val="Strong"/>
        </w:rPr>
        <w:t>mail all’utente come ricevuta</w:t>
      </w:r>
      <w:r w:rsidRPr="0008307B">
        <w:t xml:space="preserve"> con </w:t>
      </w:r>
      <w:r w:rsidR="0008307B">
        <w:t xml:space="preserve">allegato </w:t>
      </w:r>
      <w:r w:rsidRPr="0008307B">
        <w:t>il modulo della d</w:t>
      </w:r>
      <w:r w:rsidR="009776AF" w:rsidRPr="0008307B">
        <w:t>omanda in formato “PDF”</w:t>
      </w:r>
      <w:r w:rsidRPr="0008307B">
        <w:t>.</w:t>
      </w:r>
      <w:r w:rsidR="00775FD1">
        <w:br w:type="page"/>
      </w:r>
    </w:p>
    <w:p w:rsidR="00CF433F" w:rsidRDefault="00CF433F" w:rsidP="00CF433F">
      <w:pPr>
        <w:pStyle w:val="Heading1"/>
      </w:pPr>
      <w:bookmarkStart w:id="47" w:name="_Toc472334519"/>
      <w:r w:rsidRPr="00CF433F">
        <w:lastRenderedPageBreak/>
        <w:t>GLOSSARIO</w:t>
      </w:r>
      <w:bookmarkEnd w:id="47"/>
    </w:p>
    <w:p w:rsidR="00CF433F" w:rsidRDefault="00CF433F" w:rsidP="00305C9F">
      <w:pPr>
        <w:pStyle w:val="Body"/>
      </w:pPr>
    </w:p>
    <w:tbl>
      <w:tblPr>
        <w:tblStyle w:val="TableGrid"/>
        <w:tblW w:w="0" w:type="auto"/>
        <w:tblInd w:w="-567" w:type="dxa"/>
        <w:tblLook w:val="04A0" w:firstRow="1" w:lastRow="0" w:firstColumn="1" w:lastColumn="0" w:noHBand="0" w:noVBand="1"/>
      </w:tblPr>
      <w:tblGrid>
        <w:gridCol w:w="2972"/>
        <w:gridCol w:w="6635"/>
      </w:tblGrid>
      <w:tr w:rsidR="00974162" w:rsidTr="006B27A3">
        <w:tc>
          <w:tcPr>
            <w:tcW w:w="2972" w:type="dxa"/>
            <w:shd w:val="clear" w:color="auto" w:fill="DBDBDB" w:themeFill="accent3" w:themeFillTint="66"/>
          </w:tcPr>
          <w:p w:rsidR="00974162" w:rsidRPr="001851CC" w:rsidRDefault="00974162" w:rsidP="00974162">
            <w:pPr>
              <w:spacing w:before="120" w:after="120"/>
              <w:ind w:left="113" w:right="113"/>
              <w:jc w:val="center"/>
              <w:rPr>
                <w:b/>
              </w:rPr>
            </w:pPr>
            <w:r w:rsidRPr="001851CC">
              <w:rPr>
                <w:b/>
              </w:rPr>
              <w:t>Definizione/Acronimo</w:t>
            </w:r>
          </w:p>
        </w:tc>
        <w:tc>
          <w:tcPr>
            <w:tcW w:w="6635" w:type="dxa"/>
            <w:shd w:val="clear" w:color="auto" w:fill="DBDBDB" w:themeFill="accent3" w:themeFillTint="66"/>
          </w:tcPr>
          <w:p w:rsidR="00974162" w:rsidRPr="001851CC" w:rsidRDefault="00974162" w:rsidP="00974162">
            <w:pPr>
              <w:tabs>
                <w:tab w:val="left" w:pos="8931"/>
              </w:tabs>
              <w:spacing w:before="72" w:after="72"/>
              <w:jc w:val="center"/>
              <w:rPr>
                <w:b/>
              </w:rPr>
            </w:pPr>
            <w:r w:rsidRPr="001851CC">
              <w:rPr>
                <w:b/>
              </w:rPr>
              <w:t>Descrizione</w:t>
            </w:r>
          </w:p>
        </w:tc>
      </w:tr>
      <w:tr w:rsidR="001B1E0A" w:rsidTr="00427C74">
        <w:tc>
          <w:tcPr>
            <w:tcW w:w="2972" w:type="dxa"/>
            <w:vAlign w:val="center"/>
          </w:tcPr>
          <w:p w:rsidR="001B1E0A" w:rsidRPr="00865DD1" w:rsidRDefault="001B1E0A" w:rsidP="001B1E0A">
            <w:pPr>
              <w:pStyle w:val="Body"/>
              <w:ind w:left="0"/>
              <w:jc w:val="center"/>
              <w:rPr>
                <w:b/>
                <w:spacing w:val="-1"/>
              </w:rPr>
            </w:pPr>
            <w:r w:rsidRPr="00865DD1">
              <w:rPr>
                <w:b/>
                <w:spacing w:val="-1"/>
              </w:rPr>
              <w:t>Abilitazione</w:t>
            </w:r>
          </w:p>
        </w:tc>
        <w:tc>
          <w:tcPr>
            <w:tcW w:w="6635" w:type="dxa"/>
            <w:vAlign w:val="center"/>
          </w:tcPr>
          <w:p w:rsidR="001B1E0A" w:rsidRDefault="001B1E0A" w:rsidP="001B1E0A">
            <w:pPr>
              <w:pStyle w:val="Body"/>
              <w:spacing w:before="240"/>
              <w:ind w:left="0"/>
              <w:jc w:val="left"/>
            </w:pPr>
            <w:r>
              <w:t>Processo da eseguire per registrarsi al Servizio Istanze onLine al fine di aprire le Istanze.</w:t>
            </w:r>
          </w:p>
          <w:p w:rsidR="001B1E0A" w:rsidRDefault="001B1E0A" w:rsidP="001B1E0A">
            <w:pPr>
              <w:pStyle w:val="Body"/>
              <w:ind w:left="0"/>
            </w:pPr>
            <w:r>
              <w:t>Può essere effettuato solo dopo la fase di registrazione.</w:t>
            </w:r>
          </w:p>
        </w:tc>
      </w:tr>
      <w:tr w:rsidR="001B1E0A" w:rsidTr="00427C74">
        <w:tc>
          <w:tcPr>
            <w:tcW w:w="2972" w:type="dxa"/>
            <w:vAlign w:val="center"/>
          </w:tcPr>
          <w:p w:rsidR="001B1E0A" w:rsidRDefault="001B1E0A" w:rsidP="001B1E0A">
            <w:pPr>
              <w:pStyle w:val="Body"/>
              <w:ind w:left="0"/>
              <w:jc w:val="center"/>
            </w:pPr>
            <w:r>
              <w:rPr>
                <w:b/>
                <w:spacing w:val="-1"/>
              </w:rPr>
              <w:t>Codice</w:t>
            </w:r>
            <w:r>
              <w:rPr>
                <w:b/>
              </w:rPr>
              <w:t xml:space="preserve"> </w:t>
            </w:r>
            <w:r>
              <w:rPr>
                <w:b/>
                <w:spacing w:val="-1"/>
              </w:rPr>
              <w:t>Personale</w:t>
            </w:r>
          </w:p>
        </w:tc>
        <w:tc>
          <w:tcPr>
            <w:tcW w:w="6635" w:type="dxa"/>
            <w:vAlign w:val="center"/>
          </w:tcPr>
          <w:p w:rsidR="001B1E0A" w:rsidRPr="00D8595C" w:rsidRDefault="001B1E0A" w:rsidP="001B1E0A">
            <w:pPr>
              <w:pStyle w:val="Body"/>
              <w:spacing w:before="240"/>
              <w:ind w:left="0"/>
              <w:jc w:val="left"/>
            </w:pPr>
            <w:r w:rsidRPr="00D8595C">
              <w:t>E’ un codice aggiuntivo richiesto per confermare l’identità nella gestione delle proprie istanze.</w:t>
            </w:r>
          </w:p>
          <w:p w:rsidR="001B1E0A" w:rsidRDefault="001B1E0A" w:rsidP="001B1E0A">
            <w:pPr>
              <w:pStyle w:val="Body"/>
              <w:ind w:left="0"/>
              <w:jc w:val="left"/>
            </w:pPr>
            <w:r w:rsidRPr="00D8595C">
              <w:t>Viene inviato durante la procedura online di richiesta abilitazione al servizio Istanze Online, cambiato al primo accesso ai Servizi on line DOPO il riconoscimento fisico presso la scuola o l’ufficio.</w:t>
            </w:r>
          </w:p>
        </w:tc>
      </w:tr>
      <w:tr w:rsidR="001B1E0A" w:rsidTr="00427C74">
        <w:tc>
          <w:tcPr>
            <w:tcW w:w="2972" w:type="dxa"/>
            <w:vAlign w:val="center"/>
          </w:tcPr>
          <w:p w:rsidR="001B1E0A" w:rsidRDefault="001B1E0A" w:rsidP="001B1E0A">
            <w:pPr>
              <w:pStyle w:val="Body"/>
              <w:ind w:left="0"/>
              <w:jc w:val="center"/>
              <w:rPr>
                <w:b/>
                <w:spacing w:val="-1"/>
              </w:rPr>
            </w:pPr>
            <w:r>
              <w:rPr>
                <w:b/>
                <w:spacing w:val="-1"/>
              </w:rPr>
              <w:t>DSGA</w:t>
            </w:r>
          </w:p>
        </w:tc>
        <w:tc>
          <w:tcPr>
            <w:tcW w:w="6635" w:type="dxa"/>
            <w:vAlign w:val="center"/>
          </w:tcPr>
          <w:p w:rsidR="001B1E0A" w:rsidRPr="00D8595C" w:rsidRDefault="001B1E0A" w:rsidP="001B1E0A">
            <w:pPr>
              <w:pStyle w:val="Body"/>
              <w:spacing w:before="240"/>
              <w:ind w:left="0"/>
              <w:jc w:val="left"/>
            </w:pPr>
            <w:r w:rsidRPr="00D8595C">
              <w:t>Direttore Servizi Generali Amministrativi (respondabilità nella scuola a livello amministrativo il capo delle segreterie)</w:t>
            </w:r>
          </w:p>
        </w:tc>
      </w:tr>
      <w:tr w:rsidR="001B1E0A" w:rsidRPr="00D8595C" w:rsidTr="00427C74">
        <w:tc>
          <w:tcPr>
            <w:tcW w:w="2972" w:type="dxa"/>
            <w:vAlign w:val="center"/>
          </w:tcPr>
          <w:p w:rsidR="001B1E0A" w:rsidRDefault="001B1E0A" w:rsidP="001B1E0A">
            <w:pPr>
              <w:pStyle w:val="Body"/>
              <w:ind w:left="0"/>
              <w:jc w:val="center"/>
              <w:rPr>
                <w:b/>
                <w:spacing w:val="-1"/>
              </w:rPr>
            </w:pPr>
            <w:r>
              <w:rPr>
                <w:b/>
                <w:spacing w:val="-1"/>
              </w:rPr>
              <w:t>FAQ</w:t>
            </w:r>
          </w:p>
        </w:tc>
        <w:tc>
          <w:tcPr>
            <w:tcW w:w="6635" w:type="dxa"/>
            <w:vAlign w:val="center"/>
          </w:tcPr>
          <w:p w:rsidR="001B1E0A" w:rsidRPr="00D8595C" w:rsidRDefault="001B1E0A" w:rsidP="001B1E0A">
            <w:pPr>
              <w:pStyle w:val="Body"/>
              <w:spacing w:before="240"/>
              <w:ind w:left="0"/>
              <w:jc w:val="left"/>
            </w:pPr>
            <w:r w:rsidRPr="00D8595C">
              <w:t>Acronimo per “frequently asked questions”, domande e risposte per la risoluzione e la gestione di eventuali problemi</w:t>
            </w:r>
          </w:p>
        </w:tc>
      </w:tr>
      <w:tr w:rsidR="001B1E0A" w:rsidTr="00427C74">
        <w:tc>
          <w:tcPr>
            <w:tcW w:w="2972" w:type="dxa"/>
            <w:vAlign w:val="center"/>
          </w:tcPr>
          <w:p w:rsidR="001B1E0A" w:rsidRDefault="001B1E0A" w:rsidP="001B1E0A">
            <w:pPr>
              <w:pStyle w:val="Body"/>
              <w:ind w:left="0"/>
              <w:jc w:val="center"/>
            </w:pPr>
            <w:r>
              <w:rPr>
                <w:b/>
                <w:spacing w:val="-1"/>
              </w:rPr>
              <w:t>Password di</w:t>
            </w:r>
            <w:r>
              <w:rPr>
                <w:b/>
              </w:rPr>
              <w:t xml:space="preserve"> </w:t>
            </w:r>
            <w:r>
              <w:rPr>
                <w:b/>
                <w:spacing w:val="-1"/>
              </w:rPr>
              <w:t>accesso</w:t>
            </w:r>
          </w:p>
        </w:tc>
        <w:tc>
          <w:tcPr>
            <w:tcW w:w="6635" w:type="dxa"/>
            <w:vAlign w:val="center"/>
          </w:tcPr>
          <w:p w:rsidR="001B1E0A" w:rsidRDefault="001B1E0A" w:rsidP="001B1E0A">
            <w:pPr>
              <w:pStyle w:val="Body"/>
              <w:spacing w:before="240"/>
              <w:ind w:left="0"/>
              <w:jc w:val="left"/>
            </w:pPr>
            <w:r w:rsidRPr="00D8595C">
              <w:t>E’ un codice alfanumerico da utilizzare per l’accesso al Servizio Istanze onLine, generata dal sistema in fase di registrazione.</w:t>
            </w:r>
          </w:p>
        </w:tc>
      </w:tr>
      <w:tr w:rsidR="001B1E0A" w:rsidTr="00427C74">
        <w:tc>
          <w:tcPr>
            <w:tcW w:w="2972" w:type="dxa"/>
            <w:vAlign w:val="center"/>
          </w:tcPr>
          <w:p w:rsidR="001B1E0A" w:rsidRDefault="001B1E0A" w:rsidP="001B1E0A">
            <w:pPr>
              <w:pStyle w:val="Body"/>
              <w:ind w:left="0"/>
              <w:jc w:val="center"/>
              <w:rPr>
                <w:b/>
                <w:spacing w:val="-1"/>
              </w:rPr>
            </w:pPr>
            <w:r>
              <w:rPr>
                <w:b/>
                <w:spacing w:val="-1"/>
              </w:rPr>
              <w:t>Registrazione</w:t>
            </w:r>
          </w:p>
        </w:tc>
        <w:tc>
          <w:tcPr>
            <w:tcW w:w="6635" w:type="dxa"/>
            <w:vAlign w:val="center"/>
          </w:tcPr>
          <w:p w:rsidR="001B1E0A" w:rsidRDefault="001B1E0A" w:rsidP="001B1E0A">
            <w:pPr>
              <w:pStyle w:val="Body"/>
              <w:ind w:left="0"/>
              <w:jc w:val="left"/>
            </w:pPr>
            <w:r>
              <w:t xml:space="preserve">Processo necessario per la creazione delle credenziali Utente collegato al Codice Fiscale: </w:t>
            </w:r>
          </w:p>
          <w:p w:rsidR="001B1E0A" w:rsidRDefault="001B1E0A" w:rsidP="001B1E0A">
            <w:pPr>
              <w:pStyle w:val="Body"/>
              <w:numPr>
                <w:ilvl w:val="0"/>
                <w:numId w:val="19"/>
              </w:numPr>
              <w:jc w:val="left"/>
            </w:pPr>
            <w:r>
              <w:t xml:space="preserve">Username </w:t>
            </w:r>
          </w:p>
          <w:p w:rsidR="001B1E0A" w:rsidRDefault="001B1E0A" w:rsidP="001B1E0A">
            <w:pPr>
              <w:pStyle w:val="Body"/>
              <w:numPr>
                <w:ilvl w:val="0"/>
                <w:numId w:val="19"/>
              </w:numPr>
              <w:jc w:val="left"/>
            </w:pPr>
            <w:r>
              <w:t xml:space="preserve">Password. </w:t>
            </w:r>
          </w:p>
          <w:p w:rsidR="001B1E0A" w:rsidRDefault="001B1E0A" w:rsidP="001B1E0A">
            <w:pPr>
              <w:pStyle w:val="Body"/>
              <w:ind w:left="0"/>
              <w:jc w:val="left"/>
            </w:pPr>
            <w:r>
              <w:t>Con le stesse credenziali è possibile accedere a tutti i Servizi presenti nell’ Area riservata.</w:t>
            </w:r>
          </w:p>
          <w:p w:rsidR="001B1E0A" w:rsidRPr="00D04017" w:rsidRDefault="001B1E0A" w:rsidP="001B1E0A">
            <w:pPr>
              <w:pStyle w:val="Body"/>
              <w:ind w:left="0"/>
            </w:pPr>
            <w:r>
              <w:t>Per le specifiche del processo seguire</w:t>
            </w:r>
            <w:r w:rsidRPr="00AF7BF9">
              <w:t xml:space="preserve"> quanto descritto nella Guida operativa utente di registrazione Utenza presente nella sezione  </w:t>
            </w:r>
            <w:r>
              <w:t>“</w:t>
            </w:r>
            <w:r w:rsidRPr="00BF0D45">
              <w:t>Documentazione</w:t>
            </w:r>
            <w:r>
              <w:t>” della Home page di Istanze onLine</w:t>
            </w:r>
            <w:r w:rsidRPr="00AF7BF9">
              <w:t>.</w:t>
            </w:r>
          </w:p>
        </w:tc>
      </w:tr>
      <w:tr w:rsidR="001B1E0A" w:rsidTr="00427C74">
        <w:tc>
          <w:tcPr>
            <w:tcW w:w="2972" w:type="dxa"/>
            <w:vAlign w:val="center"/>
          </w:tcPr>
          <w:p w:rsidR="001B1E0A" w:rsidRDefault="001B1E0A" w:rsidP="001B1E0A">
            <w:pPr>
              <w:pStyle w:val="Body"/>
              <w:ind w:left="0"/>
              <w:jc w:val="center"/>
            </w:pPr>
            <w:r>
              <w:rPr>
                <w:b/>
                <w:spacing w:val="-1"/>
              </w:rPr>
              <w:t>Username</w:t>
            </w:r>
          </w:p>
        </w:tc>
        <w:tc>
          <w:tcPr>
            <w:tcW w:w="6635" w:type="dxa"/>
            <w:vAlign w:val="center"/>
          </w:tcPr>
          <w:p w:rsidR="001B1E0A" w:rsidRDefault="001B1E0A" w:rsidP="001B1E0A">
            <w:pPr>
              <w:pStyle w:val="Body"/>
              <w:spacing w:before="240"/>
              <w:ind w:left="0"/>
              <w:jc w:val="left"/>
            </w:pPr>
            <w:r w:rsidRPr="00D8595C">
              <w:t>Generata dal sistema in fase di registrazione al Servizio Istanze onLine.</w:t>
            </w:r>
          </w:p>
        </w:tc>
      </w:tr>
    </w:tbl>
    <w:p w:rsidR="00CF433F" w:rsidRDefault="00CF433F" w:rsidP="00305C9F">
      <w:pPr>
        <w:pStyle w:val="Body"/>
      </w:pPr>
    </w:p>
    <w:p w:rsidR="00CF433F" w:rsidRDefault="00CF433F">
      <w:pPr>
        <w:widowControl/>
        <w:spacing w:line="240" w:lineRule="auto"/>
        <w:rPr>
          <w:rFonts w:ascii="Verdana" w:hAnsi="Verdana"/>
          <w:sz w:val="20"/>
        </w:rPr>
      </w:pPr>
      <w:r>
        <w:br w:type="page"/>
      </w:r>
    </w:p>
    <w:p w:rsidR="00CF433F" w:rsidRDefault="00CF433F" w:rsidP="00CF433F">
      <w:pPr>
        <w:pStyle w:val="Heading1"/>
      </w:pPr>
      <w:bookmarkStart w:id="48" w:name="_STATO_DELLA_RICHIESTA"/>
      <w:bookmarkStart w:id="49" w:name="_Toc472334520"/>
      <w:bookmarkEnd w:id="48"/>
      <w:r>
        <w:lastRenderedPageBreak/>
        <w:t>STATO DELLA RICHIESTA DI ABILITAZIONE AL SERVIZIO ISTANZE ONLINE</w:t>
      </w:r>
      <w:bookmarkEnd w:id="49"/>
    </w:p>
    <w:p w:rsidR="00CF433F" w:rsidRDefault="00CF433F" w:rsidP="00CF433F">
      <w:pPr>
        <w:pStyle w:val="Body"/>
      </w:pPr>
    </w:p>
    <w:p w:rsidR="00CF433F" w:rsidRDefault="00CF433F" w:rsidP="00CF433F">
      <w:pPr>
        <w:pStyle w:val="Body"/>
      </w:pPr>
      <w:r>
        <w:t>Si riporta di seguito una tabella riepilogativa dei possibili stati dell’utenza, utile sia all’utente che al personale della Segreteria scolastica o dell’ufficio preposto.</w:t>
      </w:r>
    </w:p>
    <w:p w:rsidR="00CF433F" w:rsidRDefault="00CF433F" w:rsidP="00305C9F">
      <w:pPr>
        <w:pStyle w:val="Body"/>
      </w:pPr>
    </w:p>
    <w:tbl>
      <w:tblPr>
        <w:tblStyle w:val="GridTable4"/>
        <w:tblW w:w="10207" w:type="dxa"/>
        <w:tblInd w:w="-289" w:type="dxa"/>
        <w:tblLook w:val="04A0" w:firstRow="1" w:lastRow="0" w:firstColumn="1" w:lastColumn="0" w:noHBand="0" w:noVBand="1"/>
      </w:tblPr>
      <w:tblGrid>
        <w:gridCol w:w="2425"/>
        <w:gridCol w:w="2254"/>
        <w:gridCol w:w="5528"/>
      </w:tblGrid>
      <w:tr w:rsidR="00427C74" w:rsidTr="00BB5A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5" w:type="dxa"/>
          </w:tcPr>
          <w:p w:rsidR="00427C74" w:rsidRDefault="00427C74" w:rsidP="00BB5A07">
            <w:pPr>
              <w:pStyle w:val="Body"/>
              <w:ind w:left="0"/>
              <w:jc w:val="left"/>
            </w:pPr>
            <w:r w:rsidRPr="00427C74">
              <w:rPr>
                <w:rFonts w:eastAsia="Verdana" w:cs="Verdana"/>
                <w:b w:val="0"/>
                <w:spacing w:val="-2"/>
              </w:rPr>
              <w:t>Stato richiesta</w:t>
            </w:r>
          </w:p>
        </w:tc>
        <w:tc>
          <w:tcPr>
            <w:tcW w:w="2254" w:type="dxa"/>
          </w:tcPr>
          <w:p w:rsidR="00427C74" w:rsidRDefault="00427C74" w:rsidP="00BB5A07">
            <w:pPr>
              <w:pStyle w:val="Body"/>
              <w:ind w:left="0"/>
              <w:jc w:val="left"/>
              <w:cnfStyle w:val="100000000000" w:firstRow="1" w:lastRow="0" w:firstColumn="0" w:lastColumn="0" w:oddVBand="0" w:evenVBand="0" w:oddHBand="0" w:evenHBand="0" w:firstRowFirstColumn="0" w:firstRowLastColumn="0" w:lastRowFirstColumn="0" w:lastRowLastColumn="0"/>
            </w:pPr>
            <w:r w:rsidRPr="00427C74">
              <w:rPr>
                <w:rFonts w:eastAsia="Verdana" w:cs="Verdana"/>
                <w:b w:val="0"/>
              </w:rPr>
              <w:t>Descrizione</w:t>
            </w:r>
          </w:p>
        </w:tc>
        <w:tc>
          <w:tcPr>
            <w:tcW w:w="5528" w:type="dxa"/>
          </w:tcPr>
          <w:p w:rsidR="00427C74" w:rsidRDefault="00427C74" w:rsidP="00BB5A07">
            <w:pPr>
              <w:pStyle w:val="Body"/>
              <w:ind w:left="0"/>
              <w:jc w:val="left"/>
              <w:cnfStyle w:val="100000000000" w:firstRow="1" w:lastRow="0" w:firstColumn="0" w:lastColumn="0" w:oddVBand="0" w:evenVBand="0" w:oddHBand="0" w:evenHBand="0" w:firstRowFirstColumn="0" w:firstRowLastColumn="0" w:lastRowFirstColumn="0" w:lastRowLastColumn="0"/>
            </w:pPr>
            <w:r w:rsidRPr="00427C74">
              <w:rPr>
                <w:rFonts w:eastAsia="Verdana" w:cs="Verdana"/>
                <w:b w:val="0"/>
              </w:rPr>
              <w:t>Nota</w:t>
            </w:r>
          </w:p>
        </w:tc>
      </w:tr>
      <w:tr w:rsidR="00427C74" w:rsidTr="00EA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tcPr>
          <w:p w:rsidR="00427C74" w:rsidRPr="00EA3A15" w:rsidRDefault="00427C74" w:rsidP="00BB5A07">
            <w:pPr>
              <w:pStyle w:val="Body"/>
              <w:ind w:left="0"/>
              <w:jc w:val="left"/>
            </w:pPr>
            <w:r w:rsidRPr="00EA3A15">
              <w:t>INVIO COD PERSONALE TEMPORANEO</w:t>
            </w:r>
          </w:p>
        </w:tc>
        <w:tc>
          <w:tcPr>
            <w:tcW w:w="2254" w:type="dxa"/>
            <w:shd w:val="clear" w:color="auto" w:fill="auto"/>
          </w:tcPr>
          <w:p w:rsidR="00427C74" w:rsidRPr="00EA3A15"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L’utente è in attesa del Codice Personale</w:t>
            </w:r>
          </w:p>
        </w:tc>
        <w:tc>
          <w:tcPr>
            <w:tcW w:w="5528" w:type="dxa"/>
            <w:shd w:val="clear" w:color="auto" w:fill="auto"/>
          </w:tcPr>
          <w:p w:rsidR="00427C74" w:rsidRPr="00790415" w:rsidRDefault="00427C74" w:rsidP="00790415">
            <w:pPr>
              <w:pStyle w:val="TableParagraph"/>
              <w:spacing w:before="240" w:line="360" w:lineRule="auto"/>
              <w:ind w:left="100" w:right="395"/>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20"/>
                <w:szCs w:val="20"/>
                <w:lang w:val="it-IT"/>
              </w:rPr>
            </w:pPr>
            <w:r w:rsidRPr="00790415">
              <w:rPr>
                <w:rFonts w:ascii="Verdana" w:eastAsia="Times New Roman" w:hAnsi="Verdana" w:cs="Times New Roman"/>
                <w:sz w:val="20"/>
                <w:szCs w:val="20"/>
                <w:lang w:val="it-IT"/>
              </w:rPr>
              <w:t>Per l'utente risulta già in corso la richiesta di abilitazione al Servizio Istanze OnLine. La fase successiva da adempiere è:</w:t>
            </w:r>
          </w:p>
          <w:p w:rsidR="00427C74" w:rsidRPr="00790415" w:rsidRDefault="00427C74" w:rsidP="0008307B">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Accedere al Portale MIUR nell'area del Servizio Istanze OnLine, effettuare il login e nella schermata successiva, dopo l'autenticazione,</w:t>
            </w:r>
            <w:r w:rsidR="0008307B">
              <w:t xml:space="preserve"> confermare la ricezione dell'em</w:t>
            </w:r>
            <w:r w:rsidRPr="00790415">
              <w:t>ail contenente il Codice Personale Temporaneo</w:t>
            </w:r>
          </w:p>
        </w:tc>
      </w:tr>
      <w:tr w:rsidR="00427C74" w:rsidTr="00BB5A07">
        <w:tc>
          <w:tcPr>
            <w:cnfStyle w:val="001000000000" w:firstRow="0" w:lastRow="0" w:firstColumn="1" w:lastColumn="0" w:oddVBand="0" w:evenVBand="0" w:oddHBand="0" w:evenHBand="0" w:firstRowFirstColumn="0" w:firstRowLastColumn="0" w:lastRowFirstColumn="0" w:lastRowLastColumn="0"/>
            <w:tcW w:w="2425" w:type="dxa"/>
          </w:tcPr>
          <w:p w:rsidR="00427C74" w:rsidRDefault="00427C74" w:rsidP="00BB5A07">
            <w:pPr>
              <w:pStyle w:val="Body"/>
              <w:ind w:left="0"/>
              <w:jc w:val="left"/>
            </w:pPr>
            <w:r w:rsidRPr="001851CC">
              <w:t>IDENTIFICAZIONE</w:t>
            </w:r>
          </w:p>
        </w:tc>
        <w:tc>
          <w:tcPr>
            <w:tcW w:w="2254" w:type="dxa"/>
          </w:tcPr>
          <w:p w:rsidR="00427C74"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Attesa dell’identificazione presso  la  Scuola  o l’ufficio preposto</w:t>
            </w:r>
          </w:p>
        </w:tc>
        <w:tc>
          <w:tcPr>
            <w:tcW w:w="5528" w:type="dxa"/>
          </w:tcPr>
          <w:p w:rsidR="00427C74" w:rsidRPr="00790415" w:rsidRDefault="00427C74" w:rsidP="00790415">
            <w:pPr>
              <w:pStyle w:val="TableParagraph"/>
              <w:spacing w:before="240" w:line="360" w:lineRule="auto"/>
              <w:ind w:left="100" w:right="395"/>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20"/>
                <w:szCs w:val="20"/>
                <w:lang w:val="it-IT"/>
              </w:rPr>
            </w:pPr>
            <w:r w:rsidRPr="00790415">
              <w:rPr>
                <w:rFonts w:ascii="Verdana" w:eastAsia="Times New Roman" w:hAnsi="Verdana" w:cs="Times New Roman"/>
                <w:sz w:val="20"/>
                <w:szCs w:val="20"/>
                <w:lang w:val="it-IT"/>
              </w:rPr>
              <w:t>Per l'utente risulta già in corso la richiesta di abilitazione al Servizio Istanze OnLine e risulta confermata la ricezione del codice personale temporaneo. La fase successiva da adempiere è:</w:t>
            </w:r>
          </w:p>
          <w:p w:rsidR="00427C74"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Recarsi con i documenti previsti presso una Segreteria scolastica statale o un Ufficio scolastico provinciale o regionale o presso l’Amministrazione centrale in funzione dello specifico procedimento per il quale si chiede l’accesso.</w:t>
            </w:r>
          </w:p>
        </w:tc>
      </w:tr>
      <w:tr w:rsidR="00427C74" w:rsidTr="00EA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tcPr>
          <w:p w:rsidR="00427C74" w:rsidRDefault="00427C74" w:rsidP="00BB5A07">
            <w:pPr>
              <w:pStyle w:val="Body"/>
              <w:ind w:left="0"/>
              <w:jc w:val="left"/>
            </w:pPr>
            <w:r w:rsidRPr="001851CC">
              <w:t>CONFERMA ATTIVAZIONE</w:t>
            </w:r>
          </w:p>
        </w:tc>
        <w:tc>
          <w:tcPr>
            <w:tcW w:w="2254" w:type="dxa"/>
            <w:shd w:val="clear" w:color="auto" w:fill="auto"/>
          </w:tcPr>
          <w:p w:rsidR="00427C74"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L’utente è in attesa della conferma dell’abilitazione al Servizio Istanze Online</w:t>
            </w:r>
          </w:p>
        </w:tc>
        <w:tc>
          <w:tcPr>
            <w:tcW w:w="5528" w:type="dxa"/>
            <w:shd w:val="clear" w:color="auto" w:fill="auto"/>
          </w:tcPr>
          <w:p w:rsidR="00E372BE" w:rsidRPr="00790415"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 xml:space="preserve">Per l'utente risulta già in corso la </w:t>
            </w:r>
            <w:r>
              <w:t xml:space="preserve">richiesta di abilitazione al Servizio </w:t>
            </w:r>
            <w:r w:rsidRPr="00790415">
              <w:t xml:space="preserve">Istanze OnLine e risulta effettuato il riconoscimento fisico presso una Segreteria scolastica statale o Ufficio. La   fase  successiva  da  adempiere  è:  </w:t>
            </w:r>
          </w:p>
          <w:p w:rsidR="00427C74" w:rsidRDefault="00E372BE"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A</w:t>
            </w:r>
            <w:r w:rsidR="00427C74" w:rsidRPr="00790415">
              <w:t xml:space="preserve">ccedere  al  Portale  Miur nell'area del Servizio Istanze OnLine, effettuare il login e l’accesso al </w:t>
            </w:r>
            <w:r w:rsidR="00427C74" w:rsidRPr="00790415">
              <w:lastRenderedPageBreak/>
              <w:t>servizio; dall’area riservata accedere alla funzione Cambio Codice Personale e cambiare obbligatoriamente il Codice Personale temporaneo ricevuto con un altro scelto a piacere secondo le regole previste</w:t>
            </w:r>
          </w:p>
        </w:tc>
      </w:tr>
      <w:tr w:rsidR="00427C74" w:rsidTr="00BB5A07">
        <w:tc>
          <w:tcPr>
            <w:cnfStyle w:val="001000000000" w:firstRow="0" w:lastRow="0" w:firstColumn="1" w:lastColumn="0" w:oddVBand="0" w:evenVBand="0" w:oddHBand="0" w:evenHBand="0" w:firstRowFirstColumn="0" w:firstRowLastColumn="0" w:lastRowFirstColumn="0" w:lastRowLastColumn="0"/>
            <w:tcW w:w="2425" w:type="dxa"/>
          </w:tcPr>
          <w:p w:rsidR="00427C74" w:rsidRDefault="00427C74" w:rsidP="00BB5A07">
            <w:pPr>
              <w:pStyle w:val="Body"/>
              <w:ind w:left="0"/>
              <w:jc w:val="left"/>
            </w:pPr>
            <w:r w:rsidRPr="001851CC">
              <w:t>CONFERMATA</w:t>
            </w:r>
          </w:p>
        </w:tc>
        <w:tc>
          <w:tcPr>
            <w:tcW w:w="2254" w:type="dxa"/>
          </w:tcPr>
          <w:p w:rsidR="00427C74"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L’utente ha l’abilitazione al Servizio Istanze Online</w:t>
            </w:r>
          </w:p>
        </w:tc>
        <w:tc>
          <w:tcPr>
            <w:tcW w:w="5528" w:type="dxa"/>
          </w:tcPr>
          <w:p w:rsidR="00427C74"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Per l'utente risulta già conclusa la richiesta di abilitazione al Servizio Istanze OnLine. L’utente può procedere in tutte le funzioni del Servizio.</w:t>
            </w:r>
          </w:p>
        </w:tc>
      </w:tr>
      <w:tr w:rsidR="00427C74" w:rsidTr="00EA3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auto"/>
          </w:tcPr>
          <w:p w:rsidR="00427C74" w:rsidRPr="001851CC" w:rsidRDefault="00427C74" w:rsidP="00BB5A07">
            <w:pPr>
              <w:pStyle w:val="Body"/>
              <w:ind w:left="0"/>
              <w:jc w:val="left"/>
            </w:pPr>
            <w:r w:rsidRPr="001851CC">
              <w:t>ATTESA</w:t>
            </w:r>
            <w:r>
              <w:t xml:space="preserve"> </w:t>
            </w:r>
            <w:r w:rsidRPr="001851CC">
              <w:t>RIGENERAZIONE COD PERSONALE</w:t>
            </w:r>
          </w:p>
        </w:tc>
        <w:tc>
          <w:tcPr>
            <w:tcW w:w="2254" w:type="dxa"/>
            <w:shd w:val="clear" w:color="auto" w:fill="auto"/>
          </w:tcPr>
          <w:p w:rsidR="00427C74" w:rsidRPr="00790415"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L’utente è in attesa della  rigenerazione del Codice Personale</w:t>
            </w:r>
          </w:p>
        </w:tc>
        <w:tc>
          <w:tcPr>
            <w:tcW w:w="5528" w:type="dxa"/>
            <w:shd w:val="clear" w:color="auto" w:fill="auto"/>
          </w:tcPr>
          <w:p w:rsidR="00427C74" w:rsidRPr="00790415"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Per l'utente risulta in corso la richiesta di rigenerazione del Codice Personale per il Servizio Istanze OnLine. La fase successiva da adempiere è:</w:t>
            </w:r>
          </w:p>
          <w:p w:rsidR="00427C74" w:rsidRPr="00790415" w:rsidRDefault="00427C74" w:rsidP="00790415">
            <w:pPr>
              <w:pStyle w:val="Body"/>
              <w:spacing w:before="240"/>
              <w:ind w:left="0"/>
              <w:jc w:val="left"/>
              <w:cnfStyle w:val="000000100000" w:firstRow="0" w:lastRow="0" w:firstColumn="0" w:lastColumn="0" w:oddVBand="0" w:evenVBand="0" w:oddHBand="1" w:evenHBand="0" w:firstRowFirstColumn="0" w:firstRowLastColumn="0" w:lastRowFirstColumn="0" w:lastRowLastColumn="0"/>
            </w:pPr>
            <w:r w:rsidRPr="00790415">
              <w:t>Recarsi con i documenti previsti presso una Segreteria scolastica statale o un Ufficio scolastico provinciale/regionale o l’Amministrazione Centrale, in funzione del procedimento amministrativo per il quale si chiede l’accesso.</w:t>
            </w:r>
          </w:p>
        </w:tc>
      </w:tr>
      <w:tr w:rsidR="00427C74" w:rsidTr="00BB5A07">
        <w:tc>
          <w:tcPr>
            <w:cnfStyle w:val="001000000000" w:firstRow="0" w:lastRow="0" w:firstColumn="1" w:lastColumn="0" w:oddVBand="0" w:evenVBand="0" w:oddHBand="0" w:evenHBand="0" w:firstRowFirstColumn="0" w:firstRowLastColumn="0" w:lastRowFirstColumn="0" w:lastRowLastColumn="0"/>
            <w:tcW w:w="2425" w:type="dxa"/>
          </w:tcPr>
          <w:p w:rsidR="00427C74" w:rsidRPr="001851CC" w:rsidRDefault="00427C74" w:rsidP="00BB5A07">
            <w:pPr>
              <w:pStyle w:val="Body"/>
              <w:ind w:left="0"/>
              <w:jc w:val="left"/>
            </w:pPr>
            <w:r w:rsidRPr="001851CC">
              <w:t>DISABILITATA</w:t>
            </w:r>
          </w:p>
        </w:tc>
        <w:tc>
          <w:tcPr>
            <w:tcW w:w="2254" w:type="dxa"/>
          </w:tcPr>
          <w:p w:rsidR="00427C74" w:rsidRPr="00790415"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L’utente è disabilitato al Servizio Istanze Online</w:t>
            </w:r>
          </w:p>
        </w:tc>
        <w:tc>
          <w:tcPr>
            <w:tcW w:w="5528" w:type="dxa"/>
          </w:tcPr>
          <w:p w:rsidR="00427C74" w:rsidRPr="00790415" w:rsidRDefault="00427C74" w:rsidP="00790415">
            <w:pPr>
              <w:pStyle w:val="Body"/>
              <w:spacing w:before="240"/>
              <w:ind w:left="0"/>
              <w:jc w:val="left"/>
              <w:cnfStyle w:val="000000000000" w:firstRow="0" w:lastRow="0" w:firstColumn="0" w:lastColumn="0" w:oddVBand="0" w:evenVBand="0" w:oddHBand="0" w:evenHBand="0" w:firstRowFirstColumn="0" w:firstRowLastColumn="0" w:lastRowFirstColumn="0" w:lastRowLastColumn="0"/>
            </w:pPr>
            <w:r w:rsidRPr="00790415">
              <w:t xml:space="preserve">L’utenza risulta disabilitata al Servizio Istanze Online. Procedere con una nuova </w:t>
            </w:r>
            <w:r>
              <w:t>richiesta di abilitazione al Servizio Istanze Online.</w:t>
            </w:r>
          </w:p>
        </w:tc>
      </w:tr>
    </w:tbl>
    <w:p w:rsidR="00427C74" w:rsidRDefault="00427C74" w:rsidP="00305C9F">
      <w:pPr>
        <w:pStyle w:val="Body"/>
      </w:pPr>
    </w:p>
    <w:p w:rsidR="00BB5A07" w:rsidRDefault="00BB5A07">
      <w:pPr>
        <w:widowControl/>
        <w:spacing w:line="240" w:lineRule="auto"/>
        <w:rPr>
          <w:rFonts w:ascii="Verdana" w:hAnsi="Verdana"/>
          <w:sz w:val="20"/>
        </w:rPr>
      </w:pPr>
      <w:r>
        <w:br w:type="page"/>
      </w:r>
    </w:p>
    <w:p w:rsidR="00427C74" w:rsidRDefault="00BB5A07" w:rsidP="00BB5A07">
      <w:pPr>
        <w:pStyle w:val="Heading1"/>
      </w:pPr>
      <w:bookmarkStart w:id="50" w:name="_Toc472334521"/>
      <w:r w:rsidRPr="00BB5A07">
        <w:lastRenderedPageBreak/>
        <w:t>ALLEGATI</w:t>
      </w:r>
      <w:bookmarkEnd w:id="50"/>
    </w:p>
    <w:p w:rsidR="00CF433F" w:rsidRDefault="00CF433F" w:rsidP="00305C9F">
      <w:pPr>
        <w:pStyle w:val="Body"/>
      </w:pPr>
    </w:p>
    <w:p w:rsidR="00CF433F" w:rsidRDefault="00CF433F" w:rsidP="00305C9F">
      <w:pPr>
        <w:pStyle w:val="Body"/>
      </w:pPr>
    </w:p>
    <w:p w:rsidR="00BB5A07" w:rsidRDefault="00BB5A07" w:rsidP="00BB5A07">
      <w:pPr>
        <w:pStyle w:val="Heading2"/>
      </w:pPr>
      <w:bookmarkStart w:id="51" w:name="_Modulo_di_adesione"/>
      <w:bookmarkStart w:id="52" w:name="_Toc472334522"/>
      <w:bookmarkEnd w:id="51"/>
      <w:r>
        <w:t>Modulo di adesione al servizio Stanze Online</w:t>
      </w:r>
      <w:bookmarkEnd w:id="52"/>
    </w:p>
    <w:bookmarkStart w:id="53" w:name="_MON_1538820129"/>
    <w:bookmarkEnd w:id="53"/>
    <w:p w:rsidR="000F0ABD" w:rsidRDefault="00BB5A07" w:rsidP="00305C9F">
      <w:pPr>
        <w:pStyle w:val="Body"/>
        <w:rPr>
          <w:rFonts w:cs="Verdana"/>
        </w:rPr>
      </w:pPr>
      <w:r>
        <w:rPr>
          <w:rFonts w:cs="Verdana"/>
        </w:rPr>
        <w:object w:dxaOrig="1530" w:dyaOrig="1002">
          <v:shape id="_x0000_i1025" type="#_x0000_t75" style="width:75.45pt;height:51.25pt" o:ole="">
            <v:imagedata r:id="rId79" o:title=""/>
          </v:shape>
          <o:OLEObject Type="Embed" ProgID="Word.Document.12" ShapeID="_x0000_i1025" DrawAspect="Icon" ObjectID="_1547380119" r:id="rId80">
            <o:FieldCodes>\s</o:FieldCodes>
          </o:OLEObject>
        </w:object>
      </w:r>
    </w:p>
    <w:p w:rsidR="00BB5A07" w:rsidRDefault="00BB5A07" w:rsidP="00305C9F">
      <w:pPr>
        <w:pStyle w:val="Body"/>
        <w:rPr>
          <w:rFonts w:cs="Verdana"/>
        </w:rPr>
      </w:pPr>
    </w:p>
    <w:p w:rsidR="00BB5A07" w:rsidRDefault="00BB5A07" w:rsidP="00BB5A07">
      <w:pPr>
        <w:pStyle w:val="Heading2"/>
      </w:pPr>
      <w:bookmarkStart w:id="54" w:name="_Modulo_di_delega"/>
      <w:bookmarkStart w:id="55" w:name="_Toc472334523"/>
      <w:bookmarkEnd w:id="54"/>
      <w:r>
        <w:t>Modulo di delega per l’identificazione fisica</w:t>
      </w:r>
      <w:bookmarkEnd w:id="55"/>
    </w:p>
    <w:p w:rsidR="00BB5A07" w:rsidRDefault="00BB5A07" w:rsidP="00305C9F">
      <w:pPr>
        <w:pStyle w:val="Body"/>
        <w:rPr>
          <w:rFonts w:cs="Verdana"/>
        </w:rPr>
      </w:pPr>
    </w:p>
    <w:bookmarkStart w:id="56" w:name="_MON_1538820179"/>
    <w:bookmarkEnd w:id="56"/>
    <w:p w:rsidR="00BB5A07" w:rsidRDefault="00BB5A07" w:rsidP="00305C9F">
      <w:pPr>
        <w:pStyle w:val="Body"/>
        <w:rPr>
          <w:rFonts w:cs="Verdana"/>
        </w:rPr>
      </w:pPr>
      <w:r>
        <w:rPr>
          <w:rFonts w:cs="Verdana"/>
        </w:rPr>
        <w:object w:dxaOrig="1530" w:dyaOrig="1002">
          <v:shape id="_x0000_i1026" type="#_x0000_t75" style="width:75.45pt;height:51.25pt" o:ole="">
            <v:imagedata r:id="rId81" o:title=""/>
          </v:shape>
          <o:OLEObject Type="Embed" ProgID="Word.Document.12" ShapeID="_x0000_i1026" DrawAspect="Icon" ObjectID="_1547380120" r:id="rId82">
            <o:FieldCodes>\s</o:FieldCodes>
          </o:OLEObject>
        </w:object>
      </w:r>
    </w:p>
    <w:p w:rsidR="00BB5A07" w:rsidRDefault="00BB5A07" w:rsidP="00305C9F">
      <w:pPr>
        <w:pStyle w:val="Body"/>
      </w:pPr>
    </w:p>
    <w:p w:rsidR="00BB5A07" w:rsidRDefault="00BB5A07" w:rsidP="00BB5A07">
      <w:pPr>
        <w:pStyle w:val="Heading2"/>
      </w:pPr>
      <w:bookmarkStart w:id="57" w:name="_Modulo_rigenerazione_codice"/>
      <w:bookmarkStart w:id="58" w:name="_Toc472334524"/>
      <w:bookmarkEnd w:id="57"/>
      <w:r>
        <w:t>Modulo rigenerazione codice personale</w:t>
      </w:r>
      <w:bookmarkEnd w:id="58"/>
    </w:p>
    <w:p w:rsidR="00BB5A07" w:rsidRDefault="00BB5A07" w:rsidP="00305C9F">
      <w:pPr>
        <w:pStyle w:val="Body"/>
      </w:pPr>
    </w:p>
    <w:bookmarkStart w:id="59" w:name="_MON_1538820299"/>
    <w:bookmarkEnd w:id="59"/>
    <w:p w:rsidR="00BB5A07" w:rsidRDefault="00BB5A07" w:rsidP="00305C9F">
      <w:pPr>
        <w:pStyle w:val="Body"/>
        <w:rPr>
          <w:rFonts w:cs="Verdana"/>
        </w:rPr>
      </w:pPr>
      <w:r>
        <w:rPr>
          <w:rFonts w:cs="Verdana"/>
        </w:rPr>
        <w:object w:dxaOrig="1530" w:dyaOrig="1002">
          <v:shape id="_x0000_i1027" type="#_x0000_t75" style="width:75.45pt;height:51.25pt" o:ole="">
            <v:imagedata r:id="rId83" o:title=""/>
          </v:shape>
          <o:OLEObject Type="Embed" ProgID="Word.Document.12" ShapeID="_x0000_i1027" DrawAspect="Icon" ObjectID="_1547380121" r:id="rId84">
            <o:FieldCodes>\s</o:FieldCodes>
          </o:OLEObject>
        </w:object>
      </w:r>
    </w:p>
    <w:p w:rsidR="00BB5A07" w:rsidRDefault="00BB5A07" w:rsidP="00305C9F">
      <w:pPr>
        <w:pStyle w:val="Body"/>
        <w:rPr>
          <w:rFonts w:cs="Verdana"/>
        </w:rPr>
      </w:pPr>
    </w:p>
    <w:p w:rsidR="00BB5A07" w:rsidRDefault="00BB5A07" w:rsidP="00BB5A07">
      <w:pPr>
        <w:pStyle w:val="Heading2"/>
      </w:pPr>
      <w:bookmarkStart w:id="60" w:name="_Modulo_delega_rigenerazione"/>
      <w:bookmarkStart w:id="61" w:name="_Toc472334525"/>
      <w:bookmarkEnd w:id="60"/>
      <w:r>
        <w:t>Modulo delega rigenerazione codice personale</w:t>
      </w:r>
      <w:bookmarkEnd w:id="61"/>
    </w:p>
    <w:p w:rsidR="00BB5A07" w:rsidRDefault="00BB5A07" w:rsidP="00305C9F">
      <w:pPr>
        <w:pStyle w:val="Body"/>
      </w:pPr>
    </w:p>
    <w:bookmarkStart w:id="62" w:name="_MON_1538820242"/>
    <w:bookmarkEnd w:id="62"/>
    <w:p w:rsidR="00BB5A07" w:rsidRDefault="00BB5A07" w:rsidP="00305C9F">
      <w:pPr>
        <w:pStyle w:val="Body"/>
      </w:pPr>
      <w:r>
        <w:rPr>
          <w:rFonts w:cs="Verdana"/>
        </w:rPr>
        <w:object w:dxaOrig="1530" w:dyaOrig="1002">
          <v:shape id="_x0000_i1028" type="#_x0000_t75" style="width:75.45pt;height:51.25pt" o:ole="">
            <v:imagedata r:id="rId85" o:title=""/>
          </v:shape>
          <o:OLEObject Type="Embed" ProgID="Word.Document.12" ShapeID="_x0000_i1028" DrawAspect="Icon" ObjectID="_1547380122" r:id="rId86">
            <o:FieldCodes>\s</o:FieldCodes>
          </o:OLEObject>
        </w:object>
      </w:r>
    </w:p>
    <w:p w:rsidR="00BB5A07" w:rsidRDefault="00BB5A07" w:rsidP="00305C9F">
      <w:pPr>
        <w:pStyle w:val="Body"/>
      </w:pPr>
    </w:p>
    <w:p w:rsidR="00BB5A07" w:rsidRDefault="00BB5A07" w:rsidP="00305C9F">
      <w:pPr>
        <w:pStyle w:val="Body"/>
      </w:pPr>
    </w:p>
    <w:p w:rsidR="00BB5A07" w:rsidRPr="000F0ABD" w:rsidRDefault="00BB5A07" w:rsidP="00305C9F">
      <w:pPr>
        <w:pStyle w:val="Body"/>
      </w:pPr>
    </w:p>
    <w:sectPr w:rsidR="00BB5A07" w:rsidRPr="000F0ABD" w:rsidSect="00F4066E">
      <w:headerReference w:type="default" r:id="rId87"/>
      <w:footerReference w:type="default" r:id="rId88"/>
      <w:headerReference w:type="first" r:id="rId89"/>
      <w:footerReference w:type="first" r:id="rId90"/>
      <w:pgSz w:w="11907" w:h="16840" w:code="9"/>
      <w:pgMar w:top="1418" w:right="850" w:bottom="1418"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673" w:rsidRDefault="001F0673">
      <w:pPr>
        <w:spacing w:line="240" w:lineRule="auto"/>
      </w:pPr>
      <w:r>
        <w:separator/>
      </w:r>
    </w:p>
    <w:p w:rsidR="001F0673" w:rsidRDefault="001F0673"/>
    <w:p w:rsidR="001F0673" w:rsidRDefault="001F0673"/>
    <w:p w:rsidR="001F0673" w:rsidRDefault="001F0673" w:rsidP="007F6C49"/>
  </w:endnote>
  <w:endnote w:type="continuationSeparator" w:id="0">
    <w:p w:rsidR="001F0673" w:rsidRDefault="001F0673">
      <w:pPr>
        <w:spacing w:line="240" w:lineRule="auto"/>
      </w:pPr>
      <w:r>
        <w:continuationSeparator/>
      </w:r>
    </w:p>
    <w:p w:rsidR="001F0673" w:rsidRDefault="001F0673"/>
    <w:p w:rsidR="001F0673" w:rsidRDefault="001F0673"/>
    <w:p w:rsidR="001F0673" w:rsidRDefault="001F0673" w:rsidP="007F6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51" w:rsidRDefault="004946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651" w:rsidRDefault="004946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90" w:type="dxa"/>
      <w:tblInd w:w="-70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533"/>
    </w:tblGrid>
    <w:tr w:rsidR="00494651" w:rsidRPr="00236874" w:rsidTr="00236874">
      <w:tc>
        <w:tcPr>
          <w:tcW w:w="4957" w:type="dxa"/>
        </w:tcPr>
        <w:p w:rsidR="00494651" w:rsidRPr="00236874" w:rsidRDefault="00494651" w:rsidP="00E07B55">
          <w:pPr>
            <w:pStyle w:val="Footer"/>
            <w:rPr>
              <w:rFonts w:ascii="Times New Roman" w:hAnsi="Times New Roman"/>
              <w:sz w:val="18"/>
              <w:szCs w:val="18"/>
            </w:rPr>
          </w:pPr>
          <w:r w:rsidRPr="00236874">
            <w:rPr>
              <w:rFonts w:ascii="Times New Roman" w:hAnsi="Times New Roman"/>
              <w:sz w:val="18"/>
              <w:szCs w:val="18"/>
            </w:rPr>
            <w:t>RTI : HPE Services Italia S.r.l. - Finmeccanica S.p.a.</w:t>
          </w:r>
        </w:p>
      </w:tc>
      <w:tc>
        <w:tcPr>
          <w:tcW w:w="5533" w:type="dxa"/>
        </w:tcPr>
        <w:p w:rsidR="00494651" w:rsidRPr="00236874" w:rsidRDefault="00494651" w:rsidP="00E07B55">
          <w:pPr>
            <w:pStyle w:val="Footer"/>
            <w:jc w:val="right"/>
            <w:rPr>
              <w:rFonts w:ascii="Times New Roman" w:hAnsi="Times New Roman"/>
              <w:sz w:val="18"/>
              <w:szCs w:val="18"/>
            </w:rPr>
          </w:pPr>
          <w:r w:rsidRPr="00236874">
            <w:rPr>
              <w:rFonts w:ascii="Times New Roman" w:hAnsi="Times New Roman"/>
              <w:sz w:val="18"/>
              <w:szCs w:val="18"/>
            </w:rPr>
            <w:t xml:space="preserve">Pag. </w:t>
          </w:r>
          <w:r w:rsidRPr="00236874">
            <w:rPr>
              <w:rFonts w:ascii="Times New Roman" w:hAnsi="Times New Roman"/>
              <w:sz w:val="18"/>
              <w:szCs w:val="18"/>
            </w:rPr>
            <w:fldChar w:fldCharType="begin"/>
          </w:r>
          <w:r w:rsidRPr="00236874">
            <w:rPr>
              <w:rFonts w:ascii="Times New Roman" w:hAnsi="Times New Roman"/>
              <w:sz w:val="18"/>
              <w:szCs w:val="18"/>
            </w:rPr>
            <w:instrText xml:space="preserve"> PAGE   \* MERGEFORMAT </w:instrText>
          </w:r>
          <w:r w:rsidRPr="00236874">
            <w:rPr>
              <w:rFonts w:ascii="Times New Roman" w:hAnsi="Times New Roman"/>
              <w:sz w:val="18"/>
              <w:szCs w:val="18"/>
            </w:rPr>
            <w:fldChar w:fldCharType="separate"/>
          </w:r>
          <w:r w:rsidR="008449D1">
            <w:rPr>
              <w:rFonts w:ascii="Times New Roman" w:hAnsi="Times New Roman"/>
              <w:noProof/>
              <w:sz w:val="18"/>
              <w:szCs w:val="18"/>
            </w:rPr>
            <w:t>30</w:t>
          </w:r>
          <w:r w:rsidRPr="00236874">
            <w:rPr>
              <w:rFonts w:ascii="Times New Roman" w:hAnsi="Times New Roman"/>
              <w:sz w:val="18"/>
              <w:szCs w:val="18"/>
            </w:rPr>
            <w:fldChar w:fldCharType="end"/>
          </w:r>
          <w:r w:rsidRPr="00236874">
            <w:rPr>
              <w:rFonts w:ascii="Times New Roman" w:hAnsi="Times New Roman"/>
              <w:sz w:val="18"/>
              <w:szCs w:val="18"/>
            </w:rPr>
            <w:t xml:space="preserve"> di </w:t>
          </w:r>
          <w:r w:rsidRPr="00236874">
            <w:rPr>
              <w:rFonts w:ascii="Times New Roman" w:hAnsi="Times New Roman"/>
              <w:sz w:val="18"/>
              <w:szCs w:val="18"/>
            </w:rPr>
            <w:fldChar w:fldCharType="begin"/>
          </w:r>
          <w:r w:rsidRPr="00236874">
            <w:rPr>
              <w:rFonts w:ascii="Times New Roman" w:hAnsi="Times New Roman"/>
              <w:sz w:val="18"/>
              <w:szCs w:val="18"/>
            </w:rPr>
            <w:instrText xml:space="preserve"> SECTIONPAGES   \* MERGEFORMAT </w:instrText>
          </w:r>
          <w:r w:rsidRPr="00236874">
            <w:rPr>
              <w:rFonts w:ascii="Times New Roman" w:hAnsi="Times New Roman"/>
              <w:sz w:val="18"/>
              <w:szCs w:val="18"/>
            </w:rPr>
            <w:fldChar w:fldCharType="separate"/>
          </w:r>
          <w:r w:rsidR="008449D1">
            <w:rPr>
              <w:rFonts w:ascii="Times New Roman" w:hAnsi="Times New Roman"/>
              <w:noProof/>
              <w:sz w:val="18"/>
              <w:szCs w:val="18"/>
            </w:rPr>
            <w:t>65</w:t>
          </w:r>
          <w:r w:rsidRPr="00236874">
            <w:rPr>
              <w:rFonts w:ascii="Times New Roman" w:hAnsi="Times New Roman"/>
              <w:sz w:val="18"/>
              <w:szCs w:val="18"/>
            </w:rPr>
            <w:fldChar w:fldCharType="end"/>
          </w:r>
        </w:p>
      </w:tc>
    </w:tr>
  </w:tbl>
  <w:p w:rsidR="00494651" w:rsidRDefault="00494651">
    <w:pPr>
      <w:pStyle w:val="Footer"/>
    </w:pPr>
  </w:p>
  <w:p w:rsidR="00494651" w:rsidRDefault="00494651"/>
  <w:p w:rsidR="00494651" w:rsidRDefault="00494651"/>
  <w:p w:rsidR="00494651" w:rsidRDefault="00494651" w:rsidP="007F6C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51" w:rsidRDefault="00494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673" w:rsidRDefault="001F0673">
      <w:pPr>
        <w:spacing w:line="240" w:lineRule="auto"/>
      </w:pPr>
      <w:r>
        <w:separator/>
      </w:r>
    </w:p>
    <w:p w:rsidR="001F0673" w:rsidRDefault="001F0673"/>
    <w:p w:rsidR="001F0673" w:rsidRDefault="001F0673"/>
    <w:p w:rsidR="001F0673" w:rsidRDefault="001F0673" w:rsidP="007F6C49"/>
  </w:footnote>
  <w:footnote w:type="continuationSeparator" w:id="0">
    <w:p w:rsidR="001F0673" w:rsidRDefault="001F0673">
      <w:pPr>
        <w:spacing w:line="240" w:lineRule="auto"/>
      </w:pPr>
      <w:r>
        <w:continuationSeparator/>
      </w:r>
    </w:p>
    <w:p w:rsidR="001F0673" w:rsidRDefault="001F0673"/>
    <w:p w:rsidR="001F0673" w:rsidRDefault="001F0673"/>
    <w:p w:rsidR="001F0673" w:rsidRDefault="001F0673" w:rsidP="007F6C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1" w:type="dxa"/>
      <w:tblInd w:w="-714" w:type="dxa"/>
      <w:tblBorders>
        <w:bottom w:val="single" w:sz="4" w:space="0" w:color="auto"/>
      </w:tblBorders>
      <w:tblLook w:val="04A0" w:firstRow="1" w:lastRow="0" w:firstColumn="1" w:lastColumn="0" w:noHBand="0" w:noVBand="1"/>
    </w:tblPr>
    <w:tblGrid>
      <w:gridCol w:w="2434"/>
      <w:gridCol w:w="2675"/>
      <w:gridCol w:w="5352"/>
    </w:tblGrid>
    <w:tr w:rsidR="00494651" w:rsidRPr="00036877" w:rsidTr="00EB29DC">
      <w:tc>
        <w:tcPr>
          <w:tcW w:w="2434" w:type="dxa"/>
          <w:shd w:val="clear" w:color="auto" w:fill="auto"/>
        </w:tcPr>
        <w:p w:rsidR="00494651" w:rsidRPr="00036877" w:rsidRDefault="00494651" w:rsidP="00C74F6F">
          <w:pPr>
            <w:pStyle w:val="Header"/>
            <w:rPr>
              <w:rFonts w:ascii="Times New Roman" w:hAnsi="Times New Roman"/>
              <w:noProof/>
              <w:sz w:val="19"/>
              <w:szCs w:val="19"/>
              <w:lang w:val="en-US"/>
            </w:rPr>
          </w:pPr>
          <w:r w:rsidRPr="00036877">
            <w:rPr>
              <w:rFonts w:ascii="Times New Roman" w:hAnsi="Times New Roman"/>
              <w:noProof/>
              <w:sz w:val="19"/>
              <w:szCs w:val="19"/>
              <w:lang w:val="en-US"/>
            </w:rPr>
            <w:t xml:space="preserve">Istanze </w:t>
          </w:r>
          <w:r w:rsidRPr="00036877">
            <w:rPr>
              <w:rFonts w:ascii="Times New Roman" w:hAnsi="Times New Roman"/>
              <w:i/>
              <w:noProof/>
              <w:sz w:val="19"/>
              <w:szCs w:val="19"/>
              <w:lang w:val="en-US"/>
            </w:rPr>
            <w:t>On</w:t>
          </w:r>
          <w:r w:rsidRPr="00036877">
            <w:rPr>
              <w:rFonts w:ascii="Times New Roman" w:hAnsi="Times New Roman"/>
              <w:noProof/>
              <w:sz w:val="19"/>
              <w:szCs w:val="19"/>
              <w:lang w:val="en-US"/>
            </w:rPr>
            <w:t>Line</w:t>
          </w:r>
        </w:p>
      </w:tc>
      <w:tc>
        <w:tcPr>
          <w:tcW w:w="2675" w:type="dxa"/>
          <w:shd w:val="clear" w:color="auto" w:fill="auto"/>
        </w:tcPr>
        <w:p w:rsidR="00494651" w:rsidRPr="00036877" w:rsidRDefault="00494651" w:rsidP="005F5567">
          <w:pPr>
            <w:pStyle w:val="MainTitle"/>
            <w:jc w:val="center"/>
            <w:rPr>
              <w:rStyle w:val="BookTitle"/>
              <w:rFonts w:ascii="Times New Roman" w:hAnsi="Times New Roman"/>
              <w:sz w:val="19"/>
              <w:szCs w:val="19"/>
            </w:rPr>
          </w:pPr>
        </w:p>
      </w:tc>
      <w:tc>
        <w:tcPr>
          <w:tcW w:w="5352" w:type="dxa"/>
          <w:shd w:val="clear" w:color="auto" w:fill="auto"/>
        </w:tcPr>
        <w:p w:rsidR="00494651" w:rsidRPr="00EB29DC" w:rsidRDefault="00494651" w:rsidP="008576B1">
          <w:pPr>
            <w:pStyle w:val="Header"/>
            <w:jc w:val="right"/>
            <w:rPr>
              <w:rFonts w:ascii="Times New Roman" w:hAnsi="Times New Roman"/>
              <w:noProof/>
              <w:sz w:val="19"/>
              <w:szCs w:val="19"/>
            </w:rPr>
          </w:pPr>
          <w:r w:rsidRPr="00036877">
            <w:rPr>
              <w:rFonts w:ascii="Times New Roman" w:hAnsi="Times New Roman"/>
              <w:noProof/>
              <w:sz w:val="19"/>
              <w:szCs w:val="19"/>
              <w:lang w:val="en-US"/>
            </w:rPr>
            <w:fldChar w:fldCharType="begin"/>
          </w:r>
          <w:r w:rsidRPr="00EB29DC">
            <w:rPr>
              <w:rFonts w:ascii="Times New Roman" w:hAnsi="Times New Roman"/>
              <w:noProof/>
              <w:sz w:val="19"/>
              <w:szCs w:val="19"/>
            </w:rPr>
            <w:instrText xml:space="preserve"> FILENAME   \* MERGEFORMAT </w:instrText>
          </w:r>
          <w:r w:rsidRPr="00036877">
            <w:rPr>
              <w:rFonts w:ascii="Times New Roman" w:hAnsi="Times New Roman"/>
              <w:noProof/>
              <w:sz w:val="19"/>
              <w:szCs w:val="19"/>
              <w:lang w:val="en-US"/>
            </w:rPr>
            <w:fldChar w:fldCharType="separate"/>
          </w:r>
          <w:r>
            <w:rPr>
              <w:rFonts w:ascii="Times New Roman" w:hAnsi="Times New Roman"/>
              <w:noProof/>
              <w:sz w:val="19"/>
              <w:szCs w:val="19"/>
            </w:rPr>
            <w:t>IOL_Guida_operativa_funzioni di servizio_v 11.0</w:t>
          </w:r>
          <w:r w:rsidRPr="00036877">
            <w:rPr>
              <w:rFonts w:ascii="Times New Roman" w:hAnsi="Times New Roman"/>
              <w:noProof/>
              <w:sz w:val="19"/>
              <w:szCs w:val="19"/>
              <w:lang w:val="en-US"/>
            </w:rPr>
            <w:fldChar w:fldCharType="end"/>
          </w:r>
        </w:p>
      </w:tc>
    </w:tr>
  </w:tbl>
  <w:p w:rsidR="00494651" w:rsidRDefault="00494651">
    <w:pPr>
      <w:pStyle w:val="Header"/>
    </w:pPr>
  </w:p>
  <w:p w:rsidR="00494651" w:rsidRDefault="00494651"/>
  <w:p w:rsidR="00494651" w:rsidRDefault="00494651" w:rsidP="007F6C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51" w:rsidRDefault="004946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5pt;height:15pt" o:bullet="t">
        <v:imagedata r:id="rId1" o:title="elenchiPuntati"/>
      </v:shape>
    </w:pict>
  </w:numPicBullet>
  <w:abstractNum w:abstractNumId="0" w15:restartNumberingAfterBreak="0">
    <w:nsid w:val="FFFFFFFB"/>
    <w:multiLevelType w:val="multilevel"/>
    <w:tmpl w:val="2AC2CCA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A66A9A"/>
    <w:multiLevelType w:val="hybridMultilevel"/>
    <w:tmpl w:val="A5A8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84259"/>
    <w:multiLevelType w:val="hybridMultilevel"/>
    <w:tmpl w:val="357A1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512FF"/>
    <w:multiLevelType w:val="hybridMultilevel"/>
    <w:tmpl w:val="0794344A"/>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 w15:restartNumberingAfterBreak="0">
    <w:nsid w:val="0EC126C3"/>
    <w:multiLevelType w:val="hybridMultilevel"/>
    <w:tmpl w:val="66EE52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A48EC"/>
    <w:multiLevelType w:val="hybridMultilevel"/>
    <w:tmpl w:val="A33250AC"/>
    <w:lvl w:ilvl="0" w:tplc="088E78F2">
      <w:start w:val="1"/>
      <w:numFmt w:val="bullet"/>
      <w:lvlText w:val=""/>
      <w:lvlJc w:val="left"/>
      <w:pPr>
        <w:ind w:left="153" w:hanging="360"/>
      </w:pPr>
      <w:rPr>
        <w:rFonts w:ascii="Wingdings" w:hAnsi="Wingdings" w:hint="default"/>
      </w:rPr>
    </w:lvl>
    <w:lvl w:ilvl="1" w:tplc="0409000B">
      <w:start w:val="1"/>
      <w:numFmt w:val="bullet"/>
      <w:lvlText w:val=""/>
      <w:lvlJc w:val="left"/>
      <w:pPr>
        <w:ind w:left="873" w:hanging="360"/>
      </w:pPr>
      <w:rPr>
        <w:rFonts w:ascii="Wingdings" w:hAnsi="Wingdings"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6" w15:restartNumberingAfterBreak="0">
    <w:nsid w:val="13817F5D"/>
    <w:multiLevelType w:val="hybridMultilevel"/>
    <w:tmpl w:val="C0FE4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4BB3"/>
    <w:multiLevelType w:val="hybridMultilevel"/>
    <w:tmpl w:val="8CDC474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6327B42"/>
    <w:multiLevelType w:val="multilevel"/>
    <w:tmpl w:val="BF50DEF4"/>
    <w:lvl w:ilvl="0">
      <w:start w:val="1"/>
      <w:numFmt w:val="decimal"/>
      <w:pStyle w:val="CBTITOLO1"/>
      <w:lvlText w:val="%1"/>
      <w:lvlJc w:val="left"/>
      <w:pPr>
        <w:ind w:left="454" w:hanging="454"/>
      </w:pPr>
      <w:rPr>
        <w:rFonts w:ascii="Calibri" w:hAnsi="Calibri" w:hint="default"/>
        <w:b/>
        <w:i w:val="0"/>
        <w:sz w:val="32"/>
      </w:rPr>
    </w:lvl>
    <w:lvl w:ilvl="1">
      <w:start w:val="1"/>
      <w:numFmt w:val="decimal"/>
      <w:pStyle w:val="CBTITOLO2"/>
      <w:lvlText w:val="%1.%2"/>
      <w:lvlJc w:val="left"/>
      <w:pPr>
        <w:ind w:left="737" w:hanging="737"/>
      </w:pPr>
      <w:rPr>
        <w:rFonts w:ascii="Calibri" w:hAnsi="Calibri" w:hint="default"/>
        <w:b/>
        <w:i w:val="0"/>
        <w:sz w:val="24"/>
      </w:rPr>
    </w:lvl>
    <w:lvl w:ilvl="2">
      <w:start w:val="1"/>
      <w:numFmt w:val="decimal"/>
      <w:pStyle w:val="CBTITOLO3"/>
      <w:lvlText w:val="%1.%2.%3"/>
      <w:lvlJc w:val="left"/>
      <w:pPr>
        <w:ind w:left="1191" w:hanging="1191"/>
      </w:pPr>
      <w:rPr>
        <w:rFonts w:ascii="Calibri" w:hAnsi="Calibri" w:hint="default"/>
        <w:b/>
        <w:i w:val="0"/>
        <w:sz w:val="24"/>
      </w:rPr>
    </w:lvl>
    <w:lvl w:ilvl="3">
      <w:start w:val="1"/>
      <w:numFmt w:val="decimal"/>
      <w:pStyle w:val="CBTITOLO4"/>
      <w:lvlText w:val="%1.%2.%3.%4"/>
      <w:lvlJc w:val="left"/>
      <w:pPr>
        <w:ind w:left="1474" w:hanging="1474"/>
      </w:pPr>
      <w:rPr>
        <w:rFonts w:ascii="Calibri" w:hAnsi="Calibri" w:hint="default"/>
        <w:b w:val="0"/>
        <w:i w:val="0"/>
        <w:sz w:val="22"/>
      </w:rPr>
    </w:lvl>
    <w:lvl w:ilvl="4">
      <w:start w:val="1"/>
      <w:numFmt w:val="decimal"/>
      <w:lvlText w:val="%1.%2.%3.%4.%5"/>
      <w:lvlJc w:val="left"/>
      <w:pPr>
        <w:ind w:left="1758" w:hanging="1758"/>
      </w:pPr>
      <w:rPr>
        <w:rFonts w:ascii="CA" w:hAnsi="CA" w:hint="default"/>
        <w:b w:val="0"/>
        <w:i/>
        <w:sz w:val="20"/>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2A995CF2"/>
    <w:multiLevelType w:val="hybridMultilevel"/>
    <w:tmpl w:val="E78A4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9359B"/>
    <w:multiLevelType w:val="hybridMultilevel"/>
    <w:tmpl w:val="A268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D161E"/>
    <w:multiLevelType w:val="hybridMultilevel"/>
    <w:tmpl w:val="A15CB1DC"/>
    <w:lvl w:ilvl="0" w:tplc="0409000B">
      <w:start w:val="1"/>
      <w:numFmt w:val="bullet"/>
      <w:lvlText w:val=""/>
      <w:lvlJc w:val="left"/>
      <w:pPr>
        <w:ind w:left="226" w:hanging="360"/>
      </w:pPr>
      <w:rPr>
        <w:rFonts w:ascii="Wingdings" w:hAnsi="Wingdings" w:hint="default"/>
      </w:rPr>
    </w:lvl>
    <w:lvl w:ilvl="1" w:tplc="04090003" w:tentative="1">
      <w:start w:val="1"/>
      <w:numFmt w:val="bullet"/>
      <w:lvlText w:val="o"/>
      <w:lvlJc w:val="left"/>
      <w:pPr>
        <w:ind w:left="946" w:hanging="360"/>
      </w:pPr>
      <w:rPr>
        <w:rFonts w:ascii="Courier New" w:hAnsi="Courier New" w:cs="Courier New" w:hint="default"/>
      </w:rPr>
    </w:lvl>
    <w:lvl w:ilvl="2" w:tplc="04090005" w:tentative="1">
      <w:start w:val="1"/>
      <w:numFmt w:val="bullet"/>
      <w:lvlText w:val=""/>
      <w:lvlJc w:val="left"/>
      <w:pPr>
        <w:ind w:left="1666" w:hanging="360"/>
      </w:pPr>
      <w:rPr>
        <w:rFonts w:ascii="Wingdings" w:hAnsi="Wingdings" w:hint="default"/>
      </w:rPr>
    </w:lvl>
    <w:lvl w:ilvl="3" w:tplc="04090001" w:tentative="1">
      <w:start w:val="1"/>
      <w:numFmt w:val="bullet"/>
      <w:lvlText w:val=""/>
      <w:lvlJc w:val="left"/>
      <w:pPr>
        <w:ind w:left="2386" w:hanging="360"/>
      </w:pPr>
      <w:rPr>
        <w:rFonts w:ascii="Symbol" w:hAnsi="Symbol" w:hint="default"/>
      </w:rPr>
    </w:lvl>
    <w:lvl w:ilvl="4" w:tplc="04090003" w:tentative="1">
      <w:start w:val="1"/>
      <w:numFmt w:val="bullet"/>
      <w:lvlText w:val="o"/>
      <w:lvlJc w:val="left"/>
      <w:pPr>
        <w:ind w:left="3106" w:hanging="360"/>
      </w:pPr>
      <w:rPr>
        <w:rFonts w:ascii="Courier New" w:hAnsi="Courier New" w:cs="Courier New" w:hint="default"/>
      </w:rPr>
    </w:lvl>
    <w:lvl w:ilvl="5" w:tplc="04090005" w:tentative="1">
      <w:start w:val="1"/>
      <w:numFmt w:val="bullet"/>
      <w:lvlText w:val=""/>
      <w:lvlJc w:val="left"/>
      <w:pPr>
        <w:ind w:left="3826" w:hanging="360"/>
      </w:pPr>
      <w:rPr>
        <w:rFonts w:ascii="Wingdings" w:hAnsi="Wingdings" w:hint="default"/>
      </w:rPr>
    </w:lvl>
    <w:lvl w:ilvl="6" w:tplc="04090001" w:tentative="1">
      <w:start w:val="1"/>
      <w:numFmt w:val="bullet"/>
      <w:lvlText w:val=""/>
      <w:lvlJc w:val="left"/>
      <w:pPr>
        <w:ind w:left="4546" w:hanging="360"/>
      </w:pPr>
      <w:rPr>
        <w:rFonts w:ascii="Symbol" w:hAnsi="Symbol" w:hint="default"/>
      </w:rPr>
    </w:lvl>
    <w:lvl w:ilvl="7" w:tplc="04090003" w:tentative="1">
      <w:start w:val="1"/>
      <w:numFmt w:val="bullet"/>
      <w:lvlText w:val="o"/>
      <w:lvlJc w:val="left"/>
      <w:pPr>
        <w:ind w:left="5266" w:hanging="360"/>
      </w:pPr>
      <w:rPr>
        <w:rFonts w:ascii="Courier New" w:hAnsi="Courier New" w:cs="Courier New" w:hint="default"/>
      </w:rPr>
    </w:lvl>
    <w:lvl w:ilvl="8" w:tplc="04090005" w:tentative="1">
      <w:start w:val="1"/>
      <w:numFmt w:val="bullet"/>
      <w:lvlText w:val=""/>
      <w:lvlJc w:val="left"/>
      <w:pPr>
        <w:ind w:left="5986" w:hanging="360"/>
      </w:pPr>
      <w:rPr>
        <w:rFonts w:ascii="Wingdings" w:hAnsi="Wingdings" w:hint="default"/>
      </w:rPr>
    </w:lvl>
  </w:abstractNum>
  <w:abstractNum w:abstractNumId="12" w15:restartNumberingAfterBreak="0">
    <w:nsid w:val="3063062B"/>
    <w:multiLevelType w:val="hybridMultilevel"/>
    <w:tmpl w:val="BBD203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30974E57"/>
    <w:multiLevelType w:val="hybridMultilevel"/>
    <w:tmpl w:val="EF4E25C2"/>
    <w:lvl w:ilvl="0" w:tplc="088E78F2">
      <w:start w:val="1"/>
      <w:numFmt w:val="bullet"/>
      <w:pStyle w:val="Bullet1freccia"/>
      <w:lvlText w:val=""/>
      <w:lvlJc w:val="left"/>
      <w:pPr>
        <w:ind w:left="153" w:hanging="360"/>
      </w:pPr>
      <w:rPr>
        <w:rFonts w:ascii="Wingdings" w:hAnsi="Wingdings"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4" w15:restartNumberingAfterBreak="0">
    <w:nsid w:val="3BC10B7F"/>
    <w:multiLevelType w:val="hybridMultilevel"/>
    <w:tmpl w:val="855CAFB0"/>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15:restartNumberingAfterBreak="0">
    <w:nsid w:val="3F7073AA"/>
    <w:multiLevelType w:val="hybridMultilevel"/>
    <w:tmpl w:val="1388A4B6"/>
    <w:lvl w:ilvl="0" w:tplc="0409000B">
      <w:start w:val="1"/>
      <w:numFmt w:val="bullet"/>
      <w:lvlText w:val=""/>
      <w:lvlJc w:val="left"/>
      <w:pPr>
        <w:ind w:left="153" w:hanging="360"/>
      </w:pPr>
      <w:rPr>
        <w:rFonts w:ascii="Wingdings" w:hAnsi="Wingdings" w:hint="default"/>
      </w:rPr>
    </w:lvl>
    <w:lvl w:ilvl="1" w:tplc="0409000B">
      <w:start w:val="1"/>
      <w:numFmt w:val="bullet"/>
      <w:lvlText w:val=""/>
      <w:lvlJc w:val="left"/>
      <w:pPr>
        <w:ind w:left="873" w:hanging="360"/>
      </w:pPr>
      <w:rPr>
        <w:rFonts w:ascii="Wingdings" w:hAnsi="Wingdings"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15:restartNumberingAfterBreak="0">
    <w:nsid w:val="3FF8426A"/>
    <w:multiLevelType w:val="hybridMultilevel"/>
    <w:tmpl w:val="9692CF96"/>
    <w:lvl w:ilvl="0" w:tplc="4446B58C">
      <w:start w:val="1"/>
      <w:numFmt w:val="bullet"/>
      <w:pStyle w:val="ListParagraph"/>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540043"/>
    <w:multiLevelType w:val="hybridMultilevel"/>
    <w:tmpl w:val="6F1CE8CE"/>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44DD17EF"/>
    <w:multiLevelType w:val="hybridMultilevel"/>
    <w:tmpl w:val="AEA8173A"/>
    <w:lvl w:ilvl="0" w:tplc="0409000B">
      <w:start w:val="1"/>
      <w:numFmt w:val="bullet"/>
      <w:lvlText w:val=""/>
      <w:lvlJc w:val="left"/>
      <w:pPr>
        <w:ind w:left="226" w:hanging="360"/>
      </w:pPr>
      <w:rPr>
        <w:rFonts w:ascii="Wingdings" w:hAnsi="Wingdings" w:hint="default"/>
      </w:rPr>
    </w:lvl>
    <w:lvl w:ilvl="1" w:tplc="04090003" w:tentative="1">
      <w:start w:val="1"/>
      <w:numFmt w:val="bullet"/>
      <w:lvlText w:val="o"/>
      <w:lvlJc w:val="left"/>
      <w:pPr>
        <w:ind w:left="946" w:hanging="360"/>
      </w:pPr>
      <w:rPr>
        <w:rFonts w:ascii="Courier New" w:hAnsi="Courier New" w:cs="Courier New" w:hint="default"/>
      </w:rPr>
    </w:lvl>
    <w:lvl w:ilvl="2" w:tplc="04090005" w:tentative="1">
      <w:start w:val="1"/>
      <w:numFmt w:val="bullet"/>
      <w:lvlText w:val=""/>
      <w:lvlJc w:val="left"/>
      <w:pPr>
        <w:ind w:left="1666" w:hanging="360"/>
      </w:pPr>
      <w:rPr>
        <w:rFonts w:ascii="Wingdings" w:hAnsi="Wingdings" w:hint="default"/>
      </w:rPr>
    </w:lvl>
    <w:lvl w:ilvl="3" w:tplc="04090001" w:tentative="1">
      <w:start w:val="1"/>
      <w:numFmt w:val="bullet"/>
      <w:lvlText w:val=""/>
      <w:lvlJc w:val="left"/>
      <w:pPr>
        <w:ind w:left="2386" w:hanging="360"/>
      </w:pPr>
      <w:rPr>
        <w:rFonts w:ascii="Symbol" w:hAnsi="Symbol" w:hint="default"/>
      </w:rPr>
    </w:lvl>
    <w:lvl w:ilvl="4" w:tplc="04090003" w:tentative="1">
      <w:start w:val="1"/>
      <w:numFmt w:val="bullet"/>
      <w:lvlText w:val="o"/>
      <w:lvlJc w:val="left"/>
      <w:pPr>
        <w:ind w:left="3106" w:hanging="360"/>
      </w:pPr>
      <w:rPr>
        <w:rFonts w:ascii="Courier New" w:hAnsi="Courier New" w:cs="Courier New" w:hint="default"/>
      </w:rPr>
    </w:lvl>
    <w:lvl w:ilvl="5" w:tplc="04090005" w:tentative="1">
      <w:start w:val="1"/>
      <w:numFmt w:val="bullet"/>
      <w:lvlText w:val=""/>
      <w:lvlJc w:val="left"/>
      <w:pPr>
        <w:ind w:left="3826" w:hanging="360"/>
      </w:pPr>
      <w:rPr>
        <w:rFonts w:ascii="Wingdings" w:hAnsi="Wingdings" w:hint="default"/>
      </w:rPr>
    </w:lvl>
    <w:lvl w:ilvl="6" w:tplc="04090001" w:tentative="1">
      <w:start w:val="1"/>
      <w:numFmt w:val="bullet"/>
      <w:lvlText w:val=""/>
      <w:lvlJc w:val="left"/>
      <w:pPr>
        <w:ind w:left="4546" w:hanging="360"/>
      </w:pPr>
      <w:rPr>
        <w:rFonts w:ascii="Symbol" w:hAnsi="Symbol" w:hint="default"/>
      </w:rPr>
    </w:lvl>
    <w:lvl w:ilvl="7" w:tplc="04090003" w:tentative="1">
      <w:start w:val="1"/>
      <w:numFmt w:val="bullet"/>
      <w:lvlText w:val="o"/>
      <w:lvlJc w:val="left"/>
      <w:pPr>
        <w:ind w:left="5266" w:hanging="360"/>
      </w:pPr>
      <w:rPr>
        <w:rFonts w:ascii="Courier New" w:hAnsi="Courier New" w:cs="Courier New" w:hint="default"/>
      </w:rPr>
    </w:lvl>
    <w:lvl w:ilvl="8" w:tplc="04090005" w:tentative="1">
      <w:start w:val="1"/>
      <w:numFmt w:val="bullet"/>
      <w:lvlText w:val=""/>
      <w:lvlJc w:val="left"/>
      <w:pPr>
        <w:ind w:left="5986" w:hanging="360"/>
      </w:pPr>
      <w:rPr>
        <w:rFonts w:ascii="Wingdings" w:hAnsi="Wingdings" w:hint="default"/>
      </w:rPr>
    </w:lvl>
  </w:abstractNum>
  <w:abstractNum w:abstractNumId="19" w15:restartNumberingAfterBreak="0">
    <w:nsid w:val="472B0211"/>
    <w:multiLevelType w:val="hybridMultilevel"/>
    <w:tmpl w:val="CBF86F7C"/>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0" w15:restartNumberingAfterBreak="0">
    <w:nsid w:val="4A655226"/>
    <w:multiLevelType w:val="hybridMultilevel"/>
    <w:tmpl w:val="45E4920E"/>
    <w:lvl w:ilvl="0" w:tplc="04090001">
      <w:start w:val="1"/>
      <w:numFmt w:val="bullet"/>
      <w:lvlText w:val=""/>
      <w:lvlJc w:val="left"/>
      <w:pPr>
        <w:ind w:left="226" w:hanging="360"/>
      </w:pPr>
      <w:rPr>
        <w:rFonts w:ascii="Symbol" w:hAnsi="Symbol" w:hint="default"/>
      </w:rPr>
    </w:lvl>
    <w:lvl w:ilvl="1" w:tplc="86BECA14">
      <w:numFmt w:val="bullet"/>
      <w:lvlText w:val="•"/>
      <w:lvlJc w:val="left"/>
      <w:pPr>
        <w:ind w:left="1156" w:hanging="570"/>
      </w:pPr>
      <w:rPr>
        <w:rFonts w:ascii="Verdana" w:eastAsia="Times New Roman" w:hAnsi="Verdana" w:cs="Times New Roman" w:hint="default"/>
      </w:rPr>
    </w:lvl>
    <w:lvl w:ilvl="2" w:tplc="04090005" w:tentative="1">
      <w:start w:val="1"/>
      <w:numFmt w:val="bullet"/>
      <w:lvlText w:val=""/>
      <w:lvlJc w:val="left"/>
      <w:pPr>
        <w:ind w:left="1666" w:hanging="360"/>
      </w:pPr>
      <w:rPr>
        <w:rFonts w:ascii="Wingdings" w:hAnsi="Wingdings" w:hint="default"/>
      </w:rPr>
    </w:lvl>
    <w:lvl w:ilvl="3" w:tplc="04090001" w:tentative="1">
      <w:start w:val="1"/>
      <w:numFmt w:val="bullet"/>
      <w:lvlText w:val=""/>
      <w:lvlJc w:val="left"/>
      <w:pPr>
        <w:ind w:left="2386" w:hanging="360"/>
      </w:pPr>
      <w:rPr>
        <w:rFonts w:ascii="Symbol" w:hAnsi="Symbol" w:hint="default"/>
      </w:rPr>
    </w:lvl>
    <w:lvl w:ilvl="4" w:tplc="04090003" w:tentative="1">
      <w:start w:val="1"/>
      <w:numFmt w:val="bullet"/>
      <w:lvlText w:val="o"/>
      <w:lvlJc w:val="left"/>
      <w:pPr>
        <w:ind w:left="3106" w:hanging="360"/>
      </w:pPr>
      <w:rPr>
        <w:rFonts w:ascii="Courier New" w:hAnsi="Courier New" w:cs="Courier New" w:hint="default"/>
      </w:rPr>
    </w:lvl>
    <w:lvl w:ilvl="5" w:tplc="04090005" w:tentative="1">
      <w:start w:val="1"/>
      <w:numFmt w:val="bullet"/>
      <w:lvlText w:val=""/>
      <w:lvlJc w:val="left"/>
      <w:pPr>
        <w:ind w:left="3826" w:hanging="360"/>
      </w:pPr>
      <w:rPr>
        <w:rFonts w:ascii="Wingdings" w:hAnsi="Wingdings" w:hint="default"/>
      </w:rPr>
    </w:lvl>
    <w:lvl w:ilvl="6" w:tplc="04090001" w:tentative="1">
      <w:start w:val="1"/>
      <w:numFmt w:val="bullet"/>
      <w:lvlText w:val=""/>
      <w:lvlJc w:val="left"/>
      <w:pPr>
        <w:ind w:left="4546" w:hanging="360"/>
      </w:pPr>
      <w:rPr>
        <w:rFonts w:ascii="Symbol" w:hAnsi="Symbol" w:hint="default"/>
      </w:rPr>
    </w:lvl>
    <w:lvl w:ilvl="7" w:tplc="04090003" w:tentative="1">
      <w:start w:val="1"/>
      <w:numFmt w:val="bullet"/>
      <w:lvlText w:val="o"/>
      <w:lvlJc w:val="left"/>
      <w:pPr>
        <w:ind w:left="5266" w:hanging="360"/>
      </w:pPr>
      <w:rPr>
        <w:rFonts w:ascii="Courier New" w:hAnsi="Courier New" w:cs="Courier New" w:hint="default"/>
      </w:rPr>
    </w:lvl>
    <w:lvl w:ilvl="8" w:tplc="04090005" w:tentative="1">
      <w:start w:val="1"/>
      <w:numFmt w:val="bullet"/>
      <w:lvlText w:val=""/>
      <w:lvlJc w:val="left"/>
      <w:pPr>
        <w:ind w:left="5986" w:hanging="360"/>
      </w:pPr>
      <w:rPr>
        <w:rFonts w:ascii="Wingdings" w:hAnsi="Wingdings" w:hint="default"/>
      </w:rPr>
    </w:lvl>
  </w:abstractNum>
  <w:abstractNum w:abstractNumId="21" w15:restartNumberingAfterBreak="0">
    <w:nsid w:val="58C0062F"/>
    <w:multiLevelType w:val="multilevel"/>
    <w:tmpl w:val="7C124DA4"/>
    <w:lvl w:ilvl="0">
      <w:start w:val="1"/>
      <w:numFmt w:val="decimal"/>
      <w:pStyle w:val="Stile1"/>
      <w:lvlText w:val="%1."/>
      <w:lvlJc w:val="left"/>
      <w:pPr>
        <w:ind w:left="360" w:hanging="360"/>
      </w:pPr>
    </w:lvl>
    <w:lvl w:ilvl="1">
      <w:start w:val="1"/>
      <w:numFmt w:val="decimal"/>
      <w:pStyle w:val="Stile2"/>
      <w:isLgl/>
      <w:lvlText w:val="%1.%2"/>
      <w:lvlJc w:val="left"/>
      <w:pPr>
        <w:ind w:left="360" w:hanging="360"/>
      </w:pPr>
      <w:rPr>
        <w:rFonts w:hint="default"/>
      </w:rPr>
    </w:lvl>
    <w:lvl w:ilvl="2">
      <w:start w:val="1"/>
      <w:numFmt w:val="decimal"/>
      <w:pStyle w:val="Stile3"/>
      <w:isLgl/>
      <w:lvlText w:val="%1.%2.%3"/>
      <w:lvlJc w:val="left"/>
      <w:pPr>
        <w:ind w:left="720" w:hanging="720"/>
      </w:pPr>
      <w:rPr>
        <w:rFonts w:hint="default"/>
      </w:rPr>
    </w:lvl>
    <w:lvl w:ilvl="3">
      <w:start w:val="1"/>
      <w:numFmt w:val="decimal"/>
      <w:pStyle w:val="Stile4"/>
      <w:isLgl/>
      <w:lvlText w:val="%1.%2.%3.%4"/>
      <w:lvlJc w:val="left"/>
      <w:pPr>
        <w:ind w:left="720" w:hanging="72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9B0033B"/>
    <w:multiLevelType w:val="hybridMultilevel"/>
    <w:tmpl w:val="2FE6D5C4"/>
    <w:lvl w:ilvl="0" w:tplc="0409000D">
      <w:start w:val="1"/>
      <w:numFmt w:val="bullet"/>
      <w:lvlText w:val=""/>
      <w:lvlJc w:val="left"/>
      <w:pPr>
        <w:ind w:left="783" w:hanging="360"/>
      </w:pPr>
      <w:rPr>
        <w:rFonts w:ascii="Wingdings" w:hAnsi="Wingdings" w:hint="default"/>
      </w:rPr>
    </w:lvl>
    <w:lvl w:ilvl="1" w:tplc="0409000D">
      <w:start w:val="1"/>
      <w:numFmt w:val="bullet"/>
      <w:lvlText w:val=""/>
      <w:lvlJc w:val="left"/>
      <w:pPr>
        <w:ind w:left="1503" w:hanging="360"/>
      </w:pPr>
      <w:rPr>
        <w:rFonts w:ascii="Wingdings" w:hAnsi="Wingdings"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5C740E07"/>
    <w:multiLevelType w:val="hybridMultilevel"/>
    <w:tmpl w:val="15B0764E"/>
    <w:lvl w:ilvl="0" w:tplc="EF02AF96">
      <w:start w:val="1"/>
      <w:numFmt w:val="bullet"/>
      <w:pStyle w:val="Bullet"/>
      <w:lvlText w:val="o"/>
      <w:lvlJc w:val="left"/>
      <w:pPr>
        <w:ind w:left="153" w:hanging="360"/>
      </w:pPr>
      <w:rPr>
        <w:rFonts w:ascii="Courier New" w:hAnsi="Courier New" w:cs="Courier New"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4" w15:restartNumberingAfterBreak="0">
    <w:nsid w:val="5DCD5C39"/>
    <w:multiLevelType w:val="hybridMultilevel"/>
    <w:tmpl w:val="769E0972"/>
    <w:lvl w:ilvl="0" w:tplc="04090001">
      <w:start w:val="1"/>
      <w:numFmt w:val="bullet"/>
      <w:lvlText w:val=""/>
      <w:lvlJc w:val="left"/>
      <w:pPr>
        <w:ind w:left="948"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E6524B8"/>
    <w:multiLevelType w:val="hybridMultilevel"/>
    <w:tmpl w:val="E4C2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2A1112"/>
    <w:multiLevelType w:val="hybridMultilevel"/>
    <w:tmpl w:val="67F0E39A"/>
    <w:lvl w:ilvl="0" w:tplc="088E78F2">
      <w:start w:val="1"/>
      <w:numFmt w:val="bullet"/>
      <w:lvlText w:val=""/>
      <w:lvlJc w:val="left"/>
      <w:pPr>
        <w:ind w:left="153" w:hanging="360"/>
      </w:pPr>
      <w:rPr>
        <w:rFonts w:ascii="Wingdings" w:hAnsi="Wingdings" w:hint="default"/>
      </w:rPr>
    </w:lvl>
    <w:lvl w:ilvl="1" w:tplc="04090001">
      <w:start w:val="1"/>
      <w:numFmt w:val="bullet"/>
      <w:lvlText w:val=""/>
      <w:lvlJc w:val="left"/>
      <w:pPr>
        <w:ind w:left="873" w:hanging="360"/>
      </w:pPr>
      <w:rPr>
        <w:rFonts w:ascii="Symbol" w:hAnsi="Symbol"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27" w15:restartNumberingAfterBreak="0">
    <w:nsid w:val="60C352B6"/>
    <w:multiLevelType w:val="hybridMultilevel"/>
    <w:tmpl w:val="9CF4C300"/>
    <w:lvl w:ilvl="0" w:tplc="04090001">
      <w:start w:val="1"/>
      <w:numFmt w:val="bullet"/>
      <w:lvlText w:val=""/>
      <w:lvlJc w:val="left"/>
      <w:pPr>
        <w:ind w:left="226" w:hanging="360"/>
      </w:pPr>
      <w:rPr>
        <w:rFonts w:ascii="Symbol" w:hAnsi="Symbol" w:hint="default"/>
      </w:rPr>
    </w:lvl>
    <w:lvl w:ilvl="1" w:tplc="04090003" w:tentative="1">
      <w:start w:val="1"/>
      <w:numFmt w:val="bullet"/>
      <w:lvlText w:val="o"/>
      <w:lvlJc w:val="left"/>
      <w:pPr>
        <w:ind w:left="946" w:hanging="360"/>
      </w:pPr>
      <w:rPr>
        <w:rFonts w:ascii="Courier New" w:hAnsi="Courier New" w:cs="Courier New" w:hint="default"/>
      </w:rPr>
    </w:lvl>
    <w:lvl w:ilvl="2" w:tplc="04090005" w:tentative="1">
      <w:start w:val="1"/>
      <w:numFmt w:val="bullet"/>
      <w:lvlText w:val=""/>
      <w:lvlJc w:val="left"/>
      <w:pPr>
        <w:ind w:left="1666" w:hanging="360"/>
      </w:pPr>
      <w:rPr>
        <w:rFonts w:ascii="Wingdings" w:hAnsi="Wingdings" w:hint="default"/>
      </w:rPr>
    </w:lvl>
    <w:lvl w:ilvl="3" w:tplc="04090001" w:tentative="1">
      <w:start w:val="1"/>
      <w:numFmt w:val="bullet"/>
      <w:lvlText w:val=""/>
      <w:lvlJc w:val="left"/>
      <w:pPr>
        <w:ind w:left="2386" w:hanging="360"/>
      </w:pPr>
      <w:rPr>
        <w:rFonts w:ascii="Symbol" w:hAnsi="Symbol" w:hint="default"/>
      </w:rPr>
    </w:lvl>
    <w:lvl w:ilvl="4" w:tplc="04090003" w:tentative="1">
      <w:start w:val="1"/>
      <w:numFmt w:val="bullet"/>
      <w:lvlText w:val="o"/>
      <w:lvlJc w:val="left"/>
      <w:pPr>
        <w:ind w:left="3106" w:hanging="360"/>
      </w:pPr>
      <w:rPr>
        <w:rFonts w:ascii="Courier New" w:hAnsi="Courier New" w:cs="Courier New" w:hint="default"/>
      </w:rPr>
    </w:lvl>
    <w:lvl w:ilvl="5" w:tplc="04090005" w:tentative="1">
      <w:start w:val="1"/>
      <w:numFmt w:val="bullet"/>
      <w:lvlText w:val=""/>
      <w:lvlJc w:val="left"/>
      <w:pPr>
        <w:ind w:left="3826" w:hanging="360"/>
      </w:pPr>
      <w:rPr>
        <w:rFonts w:ascii="Wingdings" w:hAnsi="Wingdings" w:hint="default"/>
      </w:rPr>
    </w:lvl>
    <w:lvl w:ilvl="6" w:tplc="04090001" w:tentative="1">
      <w:start w:val="1"/>
      <w:numFmt w:val="bullet"/>
      <w:lvlText w:val=""/>
      <w:lvlJc w:val="left"/>
      <w:pPr>
        <w:ind w:left="4546" w:hanging="360"/>
      </w:pPr>
      <w:rPr>
        <w:rFonts w:ascii="Symbol" w:hAnsi="Symbol" w:hint="default"/>
      </w:rPr>
    </w:lvl>
    <w:lvl w:ilvl="7" w:tplc="04090003" w:tentative="1">
      <w:start w:val="1"/>
      <w:numFmt w:val="bullet"/>
      <w:lvlText w:val="o"/>
      <w:lvlJc w:val="left"/>
      <w:pPr>
        <w:ind w:left="5266" w:hanging="360"/>
      </w:pPr>
      <w:rPr>
        <w:rFonts w:ascii="Courier New" w:hAnsi="Courier New" w:cs="Courier New" w:hint="default"/>
      </w:rPr>
    </w:lvl>
    <w:lvl w:ilvl="8" w:tplc="04090005" w:tentative="1">
      <w:start w:val="1"/>
      <w:numFmt w:val="bullet"/>
      <w:lvlText w:val=""/>
      <w:lvlJc w:val="left"/>
      <w:pPr>
        <w:ind w:left="5986" w:hanging="360"/>
      </w:pPr>
      <w:rPr>
        <w:rFonts w:ascii="Wingdings" w:hAnsi="Wingdings" w:hint="default"/>
      </w:rPr>
    </w:lvl>
  </w:abstractNum>
  <w:abstractNum w:abstractNumId="28" w15:restartNumberingAfterBreak="0">
    <w:nsid w:val="60DB0268"/>
    <w:multiLevelType w:val="hybridMultilevel"/>
    <w:tmpl w:val="6758108A"/>
    <w:lvl w:ilvl="0" w:tplc="DB1C442A">
      <w:start w:val="1"/>
      <w:numFmt w:val="bullet"/>
      <w:pStyle w:val="Bullet-cerchio"/>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91F1691"/>
    <w:multiLevelType w:val="hybridMultilevel"/>
    <w:tmpl w:val="FEB02E8C"/>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 w15:restartNumberingAfterBreak="0">
    <w:nsid w:val="694266D4"/>
    <w:multiLevelType w:val="hybridMultilevel"/>
    <w:tmpl w:val="37203BA2"/>
    <w:lvl w:ilvl="0" w:tplc="088E78F2">
      <w:start w:val="1"/>
      <w:numFmt w:val="bullet"/>
      <w:lvlText w:val=""/>
      <w:lvlJc w:val="left"/>
      <w:pPr>
        <w:ind w:left="153" w:hanging="360"/>
      </w:pPr>
      <w:rPr>
        <w:rFonts w:ascii="Wingdings" w:hAnsi="Wingdings" w:hint="default"/>
      </w:rPr>
    </w:lvl>
    <w:lvl w:ilvl="1" w:tplc="04090001">
      <w:start w:val="1"/>
      <w:numFmt w:val="bullet"/>
      <w:lvlText w:val=""/>
      <w:lvlJc w:val="left"/>
      <w:pPr>
        <w:ind w:left="873" w:hanging="360"/>
      </w:pPr>
      <w:rPr>
        <w:rFonts w:ascii="Symbol" w:hAnsi="Symbol"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31" w15:restartNumberingAfterBreak="0">
    <w:nsid w:val="6DE529FC"/>
    <w:multiLevelType w:val="hybridMultilevel"/>
    <w:tmpl w:val="E3526670"/>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2" w15:restartNumberingAfterBreak="0">
    <w:nsid w:val="6F607A6C"/>
    <w:multiLevelType w:val="hybridMultilevel"/>
    <w:tmpl w:val="60FC380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3" w15:restartNumberingAfterBreak="0">
    <w:nsid w:val="70F244E9"/>
    <w:multiLevelType w:val="hybridMultilevel"/>
    <w:tmpl w:val="4C2EF8F6"/>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4" w15:restartNumberingAfterBreak="0">
    <w:nsid w:val="75120488"/>
    <w:multiLevelType w:val="hybridMultilevel"/>
    <w:tmpl w:val="EA58E53C"/>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35" w15:restartNumberingAfterBreak="0">
    <w:nsid w:val="7513242A"/>
    <w:multiLevelType w:val="hybridMultilevel"/>
    <w:tmpl w:val="2A9E607E"/>
    <w:lvl w:ilvl="0" w:tplc="0409000D">
      <w:start w:val="1"/>
      <w:numFmt w:val="bullet"/>
      <w:lvlText w:val=""/>
      <w:lvlJc w:val="left"/>
      <w:pPr>
        <w:ind w:left="783" w:hanging="360"/>
      </w:pPr>
      <w:rPr>
        <w:rFonts w:ascii="Wingdings" w:hAnsi="Wingdings"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7B901428"/>
    <w:multiLevelType w:val="hybridMultilevel"/>
    <w:tmpl w:val="F61C2E4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7" w15:restartNumberingAfterBreak="0">
    <w:nsid w:val="7F872A67"/>
    <w:multiLevelType w:val="hybridMultilevel"/>
    <w:tmpl w:val="E488B25E"/>
    <w:lvl w:ilvl="0" w:tplc="0409000B">
      <w:start w:val="1"/>
      <w:numFmt w:val="bullet"/>
      <w:lvlText w:val=""/>
      <w:lvlJc w:val="left"/>
      <w:pPr>
        <w:ind w:left="153" w:hanging="360"/>
      </w:pPr>
      <w:rPr>
        <w:rFonts w:ascii="Wingdings" w:hAnsi="Wingdings"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0"/>
  </w:num>
  <w:num w:numId="2">
    <w:abstractNumId w:val="16"/>
  </w:num>
  <w:num w:numId="3">
    <w:abstractNumId w:val="8"/>
  </w:num>
  <w:num w:numId="4">
    <w:abstractNumId w:val="21"/>
  </w:num>
  <w:num w:numId="5">
    <w:abstractNumId w:val="23"/>
  </w:num>
  <w:num w:numId="6">
    <w:abstractNumId w:val="28"/>
  </w:num>
  <w:num w:numId="7">
    <w:abstractNumId w:val="13"/>
  </w:num>
  <w:num w:numId="8">
    <w:abstractNumId w:val="19"/>
  </w:num>
  <w:num w:numId="9">
    <w:abstractNumId w:val="3"/>
  </w:num>
  <w:num w:numId="10">
    <w:abstractNumId w:val="9"/>
  </w:num>
  <w:num w:numId="11">
    <w:abstractNumId w:val="10"/>
  </w:num>
  <w:num w:numId="12">
    <w:abstractNumId w:val="33"/>
  </w:num>
  <w:num w:numId="13">
    <w:abstractNumId w:val="32"/>
  </w:num>
  <w:num w:numId="14">
    <w:abstractNumId w:val="36"/>
  </w:num>
  <w:num w:numId="15">
    <w:abstractNumId w:val="0"/>
  </w:num>
  <w:num w:numId="16">
    <w:abstractNumId w:val="20"/>
  </w:num>
  <w:num w:numId="17">
    <w:abstractNumId w:val="7"/>
  </w:num>
  <w:num w:numId="18">
    <w:abstractNumId w:val="27"/>
  </w:num>
  <w:num w:numId="19">
    <w:abstractNumId w:val="1"/>
  </w:num>
  <w:num w:numId="20">
    <w:abstractNumId w:val="25"/>
  </w:num>
  <w:num w:numId="21">
    <w:abstractNumId w:val="5"/>
  </w:num>
  <w:num w:numId="22">
    <w:abstractNumId w:val="37"/>
  </w:num>
  <w:num w:numId="23">
    <w:abstractNumId w:val="15"/>
  </w:num>
  <w:num w:numId="24">
    <w:abstractNumId w:val="18"/>
  </w:num>
  <w:num w:numId="25">
    <w:abstractNumId w:val="12"/>
  </w:num>
  <w:num w:numId="26">
    <w:abstractNumId w:val="35"/>
  </w:num>
  <w:num w:numId="27">
    <w:abstractNumId w:val="22"/>
  </w:num>
  <w:num w:numId="28">
    <w:abstractNumId w:val="17"/>
  </w:num>
  <w:num w:numId="29">
    <w:abstractNumId w:val="6"/>
  </w:num>
  <w:num w:numId="30">
    <w:abstractNumId w:val="2"/>
  </w:num>
  <w:num w:numId="31">
    <w:abstractNumId w:val="30"/>
  </w:num>
  <w:num w:numId="32">
    <w:abstractNumId w:val="26"/>
  </w:num>
  <w:num w:numId="33">
    <w:abstractNumId w:val="24"/>
  </w:num>
  <w:num w:numId="34">
    <w:abstractNumId w:val="14"/>
  </w:num>
  <w:num w:numId="35">
    <w:abstractNumId w:val="31"/>
  </w:num>
  <w:num w:numId="36">
    <w:abstractNumId w:val="4"/>
  </w:num>
  <w:num w:numId="37">
    <w:abstractNumId w:val="11"/>
  </w:num>
  <w:num w:numId="38">
    <w:abstractNumId w:val="29"/>
  </w:num>
  <w:num w:numId="39">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DF7"/>
    <w:rsid w:val="000004A8"/>
    <w:rsid w:val="0000115D"/>
    <w:rsid w:val="00001925"/>
    <w:rsid w:val="00002760"/>
    <w:rsid w:val="000027EE"/>
    <w:rsid w:val="00003860"/>
    <w:rsid w:val="00003F39"/>
    <w:rsid w:val="00005D2C"/>
    <w:rsid w:val="0000629C"/>
    <w:rsid w:val="000071E0"/>
    <w:rsid w:val="00007FF1"/>
    <w:rsid w:val="000109FB"/>
    <w:rsid w:val="00010BFA"/>
    <w:rsid w:val="00011238"/>
    <w:rsid w:val="0001274D"/>
    <w:rsid w:val="00013338"/>
    <w:rsid w:val="00013AE5"/>
    <w:rsid w:val="00014AC1"/>
    <w:rsid w:val="00014FB4"/>
    <w:rsid w:val="0001518A"/>
    <w:rsid w:val="00015639"/>
    <w:rsid w:val="00015D80"/>
    <w:rsid w:val="000175BE"/>
    <w:rsid w:val="00023E3D"/>
    <w:rsid w:val="00025CF6"/>
    <w:rsid w:val="00026ADE"/>
    <w:rsid w:val="00032A37"/>
    <w:rsid w:val="00034926"/>
    <w:rsid w:val="00034E0C"/>
    <w:rsid w:val="00035C99"/>
    <w:rsid w:val="00036182"/>
    <w:rsid w:val="00036877"/>
    <w:rsid w:val="00036AD5"/>
    <w:rsid w:val="00036B0B"/>
    <w:rsid w:val="000374B9"/>
    <w:rsid w:val="00037624"/>
    <w:rsid w:val="00037D20"/>
    <w:rsid w:val="00040172"/>
    <w:rsid w:val="000404C9"/>
    <w:rsid w:val="00040BB7"/>
    <w:rsid w:val="00041019"/>
    <w:rsid w:val="0004275A"/>
    <w:rsid w:val="00043CB9"/>
    <w:rsid w:val="000445D1"/>
    <w:rsid w:val="000478EB"/>
    <w:rsid w:val="000509FA"/>
    <w:rsid w:val="0005156F"/>
    <w:rsid w:val="00051FA0"/>
    <w:rsid w:val="0005311F"/>
    <w:rsid w:val="00053EA2"/>
    <w:rsid w:val="00055464"/>
    <w:rsid w:val="00055B17"/>
    <w:rsid w:val="00056C11"/>
    <w:rsid w:val="00057345"/>
    <w:rsid w:val="00057BB0"/>
    <w:rsid w:val="000600CC"/>
    <w:rsid w:val="0006198F"/>
    <w:rsid w:val="000619A9"/>
    <w:rsid w:val="00061C2C"/>
    <w:rsid w:val="0006226E"/>
    <w:rsid w:val="00062A85"/>
    <w:rsid w:val="00063284"/>
    <w:rsid w:val="0006430C"/>
    <w:rsid w:val="000647E3"/>
    <w:rsid w:val="00065029"/>
    <w:rsid w:val="00067ABD"/>
    <w:rsid w:val="0007076E"/>
    <w:rsid w:val="000732C3"/>
    <w:rsid w:val="000738A7"/>
    <w:rsid w:val="00073D34"/>
    <w:rsid w:val="00073E85"/>
    <w:rsid w:val="000765C5"/>
    <w:rsid w:val="00076AD6"/>
    <w:rsid w:val="00076BBF"/>
    <w:rsid w:val="000774A5"/>
    <w:rsid w:val="00080829"/>
    <w:rsid w:val="00081399"/>
    <w:rsid w:val="0008172B"/>
    <w:rsid w:val="00081E66"/>
    <w:rsid w:val="00081EC1"/>
    <w:rsid w:val="0008307B"/>
    <w:rsid w:val="00083420"/>
    <w:rsid w:val="0008617B"/>
    <w:rsid w:val="00086EEA"/>
    <w:rsid w:val="00091143"/>
    <w:rsid w:val="00091618"/>
    <w:rsid w:val="000919DF"/>
    <w:rsid w:val="000924DA"/>
    <w:rsid w:val="00092628"/>
    <w:rsid w:val="00092737"/>
    <w:rsid w:val="000938DB"/>
    <w:rsid w:val="00093F93"/>
    <w:rsid w:val="0009457A"/>
    <w:rsid w:val="000948A3"/>
    <w:rsid w:val="000948FD"/>
    <w:rsid w:val="000950E6"/>
    <w:rsid w:val="0009546F"/>
    <w:rsid w:val="000958AA"/>
    <w:rsid w:val="00097018"/>
    <w:rsid w:val="0009767A"/>
    <w:rsid w:val="000A0E25"/>
    <w:rsid w:val="000A1C45"/>
    <w:rsid w:val="000A23C9"/>
    <w:rsid w:val="000A25FD"/>
    <w:rsid w:val="000A3BB4"/>
    <w:rsid w:val="000A5457"/>
    <w:rsid w:val="000A61ED"/>
    <w:rsid w:val="000B0A45"/>
    <w:rsid w:val="000B0D8E"/>
    <w:rsid w:val="000B2333"/>
    <w:rsid w:val="000B4237"/>
    <w:rsid w:val="000B5E20"/>
    <w:rsid w:val="000B6CC4"/>
    <w:rsid w:val="000B7DD2"/>
    <w:rsid w:val="000C15BA"/>
    <w:rsid w:val="000C18FC"/>
    <w:rsid w:val="000C1C28"/>
    <w:rsid w:val="000C1CA0"/>
    <w:rsid w:val="000C29D1"/>
    <w:rsid w:val="000C3A3D"/>
    <w:rsid w:val="000C3DCF"/>
    <w:rsid w:val="000C5043"/>
    <w:rsid w:val="000C5CA6"/>
    <w:rsid w:val="000C710A"/>
    <w:rsid w:val="000D1B1A"/>
    <w:rsid w:val="000D29F3"/>
    <w:rsid w:val="000D2B73"/>
    <w:rsid w:val="000D592B"/>
    <w:rsid w:val="000D70C7"/>
    <w:rsid w:val="000D7543"/>
    <w:rsid w:val="000E1F0F"/>
    <w:rsid w:val="000E2847"/>
    <w:rsid w:val="000E36BB"/>
    <w:rsid w:val="000E43DE"/>
    <w:rsid w:val="000E5B15"/>
    <w:rsid w:val="000E5B56"/>
    <w:rsid w:val="000E5F0B"/>
    <w:rsid w:val="000E62F5"/>
    <w:rsid w:val="000E6401"/>
    <w:rsid w:val="000E7A54"/>
    <w:rsid w:val="000F0ABD"/>
    <w:rsid w:val="000F0DB5"/>
    <w:rsid w:val="000F1DB2"/>
    <w:rsid w:val="000F2067"/>
    <w:rsid w:val="000F49D8"/>
    <w:rsid w:val="000F4B10"/>
    <w:rsid w:val="000F56B6"/>
    <w:rsid w:val="000F63D6"/>
    <w:rsid w:val="000F6705"/>
    <w:rsid w:val="000F6A29"/>
    <w:rsid w:val="000F7750"/>
    <w:rsid w:val="00100BAE"/>
    <w:rsid w:val="0010248E"/>
    <w:rsid w:val="00103906"/>
    <w:rsid w:val="0010452E"/>
    <w:rsid w:val="00106253"/>
    <w:rsid w:val="00107800"/>
    <w:rsid w:val="00107ABB"/>
    <w:rsid w:val="00111CB9"/>
    <w:rsid w:val="00112013"/>
    <w:rsid w:val="00112F52"/>
    <w:rsid w:val="00113D2D"/>
    <w:rsid w:val="001140B0"/>
    <w:rsid w:val="00115C73"/>
    <w:rsid w:val="00116255"/>
    <w:rsid w:val="00116FB3"/>
    <w:rsid w:val="0012086A"/>
    <w:rsid w:val="001208C7"/>
    <w:rsid w:val="00122477"/>
    <w:rsid w:val="00122EEB"/>
    <w:rsid w:val="0012425E"/>
    <w:rsid w:val="00124EAA"/>
    <w:rsid w:val="00126838"/>
    <w:rsid w:val="001274E8"/>
    <w:rsid w:val="00127FB7"/>
    <w:rsid w:val="00131DD8"/>
    <w:rsid w:val="0013226E"/>
    <w:rsid w:val="001330F7"/>
    <w:rsid w:val="00133433"/>
    <w:rsid w:val="00133B19"/>
    <w:rsid w:val="00134023"/>
    <w:rsid w:val="0013501A"/>
    <w:rsid w:val="00135D9B"/>
    <w:rsid w:val="00136A02"/>
    <w:rsid w:val="00136B3D"/>
    <w:rsid w:val="00137C3D"/>
    <w:rsid w:val="00137CBD"/>
    <w:rsid w:val="00137CEA"/>
    <w:rsid w:val="001406C8"/>
    <w:rsid w:val="00140D2D"/>
    <w:rsid w:val="00141C61"/>
    <w:rsid w:val="00142266"/>
    <w:rsid w:val="00143572"/>
    <w:rsid w:val="00145860"/>
    <w:rsid w:val="00146CD1"/>
    <w:rsid w:val="001474DB"/>
    <w:rsid w:val="00147748"/>
    <w:rsid w:val="00150396"/>
    <w:rsid w:val="00151B1A"/>
    <w:rsid w:val="00151BB1"/>
    <w:rsid w:val="00152082"/>
    <w:rsid w:val="00152700"/>
    <w:rsid w:val="0015360C"/>
    <w:rsid w:val="001544D6"/>
    <w:rsid w:val="00154D92"/>
    <w:rsid w:val="00154FEE"/>
    <w:rsid w:val="00155BC9"/>
    <w:rsid w:val="00156A47"/>
    <w:rsid w:val="00157AE2"/>
    <w:rsid w:val="00161630"/>
    <w:rsid w:val="00161DAD"/>
    <w:rsid w:val="0016302F"/>
    <w:rsid w:val="00165126"/>
    <w:rsid w:val="0016754B"/>
    <w:rsid w:val="00167966"/>
    <w:rsid w:val="00167D7D"/>
    <w:rsid w:val="00170071"/>
    <w:rsid w:val="001703AD"/>
    <w:rsid w:val="00172E57"/>
    <w:rsid w:val="0017306C"/>
    <w:rsid w:val="00174137"/>
    <w:rsid w:val="00174ACB"/>
    <w:rsid w:val="00174B48"/>
    <w:rsid w:val="0017547E"/>
    <w:rsid w:val="00175B21"/>
    <w:rsid w:val="001771FE"/>
    <w:rsid w:val="00177E8D"/>
    <w:rsid w:val="00180015"/>
    <w:rsid w:val="00180046"/>
    <w:rsid w:val="001816ED"/>
    <w:rsid w:val="00181C37"/>
    <w:rsid w:val="001830A9"/>
    <w:rsid w:val="00183E07"/>
    <w:rsid w:val="00183EEC"/>
    <w:rsid w:val="00186838"/>
    <w:rsid w:val="00187B45"/>
    <w:rsid w:val="001912EC"/>
    <w:rsid w:val="00191450"/>
    <w:rsid w:val="001923E1"/>
    <w:rsid w:val="00197FD2"/>
    <w:rsid w:val="001A13E6"/>
    <w:rsid w:val="001A2655"/>
    <w:rsid w:val="001A2DEE"/>
    <w:rsid w:val="001A4913"/>
    <w:rsid w:val="001A69E2"/>
    <w:rsid w:val="001B12FC"/>
    <w:rsid w:val="001B16B3"/>
    <w:rsid w:val="001B1E0A"/>
    <w:rsid w:val="001B57FB"/>
    <w:rsid w:val="001B5CE1"/>
    <w:rsid w:val="001B6192"/>
    <w:rsid w:val="001B6276"/>
    <w:rsid w:val="001B65A7"/>
    <w:rsid w:val="001C0121"/>
    <w:rsid w:val="001C1277"/>
    <w:rsid w:val="001C180F"/>
    <w:rsid w:val="001C36DA"/>
    <w:rsid w:val="001C3CB8"/>
    <w:rsid w:val="001C540E"/>
    <w:rsid w:val="001C554F"/>
    <w:rsid w:val="001C6060"/>
    <w:rsid w:val="001C7939"/>
    <w:rsid w:val="001D0165"/>
    <w:rsid w:val="001D03EA"/>
    <w:rsid w:val="001D0FD1"/>
    <w:rsid w:val="001D2305"/>
    <w:rsid w:val="001D2585"/>
    <w:rsid w:val="001D25D7"/>
    <w:rsid w:val="001D275D"/>
    <w:rsid w:val="001D357A"/>
    <w:rsid w:val="001D50A4"/>
    <w:rsid w:val="001D5377"/>
    <w:rsid w:val="001D544D"/>
    <w:rsid w:val="001D785B"/>
    <w:rsid w:val="001D78A6"/>
    <w:rsid w:val="001D7A52"/>
    <w:rsid w:val="001E013F"/>
    <w:rsid w:val="001E20EE"/>
    <w:rsid w:val="001E3133"/>
    <w:rsid w:val="001E4C3C"/>
    <w:rsid w:val="001E51DA"/>
    <w:rsid w:val="001E5409"/>
    <w:rsid w:val="001E58D8"/>
    <w:rsid w:val="001E5E89"/>
    <w:rsid w:val="001E71C5"/>
    <w:rsid w:val="001E7478"/>
    <w:rsid w:val="001E7C5B"/>
    <w:rsid w:val="001F0673"/>
    <w:rsid w:val="001F2C06"/>
    <w:rsid w:val="001F32C7"/>
    <w:rsid w:val="001F3EC3"/>
    <w:rsid w:val="001F43E2"/>
    <w:rsid w:val="001F5683"/>
    <w:rsid w:val="001F56A5"/>
    <w:rsid w:val="001F5829"/>
    <w:rsid w:val="001F5A79"/>
    <w:rsid w:val="001F77D1"/>
    <w:rsid w:val="001F7E11"/>
    <w:rsid w:val="00200B89"/>
    <w:rsid w:val="00201A7E"/>
    <w:rsid w:val="00201ED6"/>
    <w:rsid w:val="00202FD5"/>
    <w:rsid w:val="00203489"/>
    <w:rsid w:val="002041BF"/>
    <w:rsid w:val="00204FE7"/>
    <w:rsid w:val="002054FD"/>
    <w:rsid w:val="00205CAA"/>
    <w:rsid w:val="002060F1"/>
    <w:rsid w:val="00206A7B"/>
    <w:rsid w:val="00206EEA"/>
    <w:rsid w:val="00207DF1"/>
    <w:rsid w:val="002103D3"/>
    <w:rsid w:val="002109AB"/>
    <w:rsid w:val="00211901"/>
    <w:rsid w:val="00211BE6"/>
    <w:rsid w:val="00211C72"/>
    <w:rsid w:val="00212DB9"/>
    <w:rsid w:val="00213132"/>
    <w:rsid w:val="00215EBA"/>
    <w:rsid w:val="0021645A"/>
    <w:rsid w:val="002167E1"/>
    <w:rsid w:val="00217A5E"/>
    <w:rsid w:val="00222580"/>
    <w:rsid w:val="00223E25"/>
    <w:rsid w:val="002246D3"/>
    <w:rsid w:val="00226DBA"/>
    <w:rsid w:val="00226EAB"/>
    <w:rsid w:val="00227799"/>
    <w:rsid w:val="00227DDD"/>
    <w:rsid w:val="002309E2"/>
    <w:rsid w:val="002320B2"/>
    <w:rsid w:val="00232A66"/>
    <w:rsid w:val="00232FB4"/>
    <w:rsid w:val="00233303"/>
    <w:rsid w:val="0023423F"/>
    <w:rsid w:val="0023479E"/>
    <w:rsid w:val="00235996"/>
    <w:rsid w:val="00235C1D"/>
    <w:rsid w:val="002367B3"/>
    <w:rsid w:val="00236874"/>
    <w:rsid w:val="002371D3"/>
    <w:rsid w:val="002408B8"/>
    <w:rsid w:val="00241616"/>
    <w:rsid w:val="00242129"/>
    <w:rsid w:val="002443CB"/>
    <w:rsid w:val="0024446D"/>
    <w:rsid w:val="002459F8"/>
    <w:rsid w:val="00245D5A"/>
    <w:rsid w:val="00247ABA"/>
    <w:rsid w:val="00247C80"/>
    <w:rsid w:val="002501E6"/>
    <w:rsid w:val="0025059F"/>
    <w:rsid w:val="00251072"/>
    <w:rsid w:val="00251D33"/>
    <w:rsid w:val="00251E8E"/>
    <w:rsid w:val="00253F8B"/>
    <w:rsid w:val="00254409"/>
    <w:rsid w:val="00254DB9"/>
    <w:rsid w:val="002550FD"/>
    <w:rsid w:val="00260010"/>
    <w:rsid w:val="0026009C"/>
    <w:rsid w:val="002600CA"/>
    <w:rsid w:val="00260C07"/>
    <w:rsid w:val="002613E1"/>
    <w:rsid w:val="00261C33"/>
    <w:rsid w:val="0026292A"/>
    <w:rsid w:val="00262EDB"/>
    <w:rsid w:val="00263017"/>
    <w:rsid w:val="002636DE"/>
    <w:rsid w:val="00264364"/>
    <w:rsid w:val="002644E6"/>
    <w:rsid w:val="00270348"/>
    <w:rsid w:val="00270819"/>
    <w:rsid w:val="0027264F"/>
    <w:rsid w:val="00273CDD"/>
    <w:rsid w:val="00273F88"/>
    <w:rsid w:val="002754F3"/>
    <w:rsid w:val="00275D25"/>
    <w:rsid w:val="00275FBE"/>
    <w:rsid w:val="002766E9"/>
    <w:rsid w:val="00276B9D"/>
    <w:rsid w:val="00276DFC"/>
    <w:rsid w:val="00280E30"/>
    <w:rsid w:val="0028197E"/>
    <w:rsid w:val="0028299A"/>
    <w:rsid w:val="00283ADE"/>
    <w:rsid w:val="002841F0"/>
    <w:rsid w:val="00285133"/>
    <w:rsid w:val="00285840"/>
    <w:rsid w:val="00285AF7"/>
    <w:rsid w:val="00285E24"/>
    <w:rsid w:val="0028624A"/>
    <w:rsid w:val="00286905"/>
    <w:rsid w:val="00286B19"/>
    <w:rsid w:val="00287D16"/>
    <w:rsid w:val="0029363B"/>
    <w:rsid w:val="002937B6"/>
    <w:rsid w:val="002944DF"/>
    <w:rsid w:val="00296CD7"/>
    <w:rsid w:val="002A0D1D"/>
    <w:rsid w:val="002A5EDA"/>
    <w:rsid w:val="002A67F2"/>
    <w:rsid w:val="002A6AEB"/>
    <w:rsid w:val="002B0379"/>
    <w:rsid w:val="002B0A9F"/>
    <w:rsid w:val="002B1C21"/>
    <w:rsid w:val="002B1C2B"/>
    <w:rsid w:val="002B22DE"/>
    <w:rsid w:val="002B23E9"/>
    <w:rsid w:val="002B28E6"/>
    <w:rsid w:val="002B2E81"/>
    <w:rsid w:val="002B3181"/>
    <w:rsid w:val="002B3350"/>
    <w:rsid w:val="002B36CA"/>
    <w:rsid w:val="002B423D"/>
    <w:rsid w:val="002B43BF"/>
    <w:rsid w:val="002B5646"/>
    <w:rsid w:val="002B7D67"/>
    <w:rsid w:val="002C1C02"/>
    <w:rsid w:val="002C22D1"/>
    <w:rsid w:val="002C2A27"/>
    <w:rsid w:val="002C3E51"/>
    <w:rsid w:val="002C51FE"/>
    <w:rsid w:val="002C571F"/>
    <w:rsid w:val="002C62B7"/>
    <w:rsid w:val="002C6B68"/>
    <w:rsid w:val="002C7837"/>
    <w:rsid w:val="002D0585"/>
    <w:rsid w:val="002D05A4"/>
    <w:rsid w:val="002D06EF"/>
    <w:rsid w:val="002D07AA"/>
    <w:rsid w:val="002D0E64"/>
    <w:rsid w:val="002D1209"/>
    <w:rsid w:val="002D20A8"/>
    <w:rsid w:val="002D21AD"/>
    <w:rsid w:val="002D25EA"/>
    <w:rsid w:val="002D5140"/>
    <w:rsid w:val="002D6A62"/>
    <w:rsid w:val="002D7E94"/>
    <w:rsid w:val="002E00F5"/>
    <w:rsid w:val="002E07F0"/>
    <w:rsid w:val="002E1829"/>
    <w:rsid w:val="002E2F40"/>
    <w:rsid w:val="002E408F"/>
    <w:rsid w:val="002E470A"/>
    <w:rsid w:val="002E4CA5"/>
    <w:rsid w:val="002F1C56"/>
    <w:rsid w:val="002F2947"/>
    <w:rsid w:val="002F2F52"/>
    <w:rsid w:val="002F3455"/>
    <w:rsid w:val="002F357A"/>
    <w:rsid w:val="002F38A1"/>
    <w:rsid w:val="002F3D56"/>
    <w:rsid w:val="002F3EEA"/>
    <w:rsid w:val="002F417A"/>
    <w:rsid w:val="002F5679"/>
    <w:rsid w:val="002F5D75"/>
    <w:rsid w:val="002F6A79"/>
    <w:rsid w:val="002F73BF"/>
    <w:rsid w:val="002F7A4E"/>
    <w:rsid w:val="0030090B"/>
    <w:rsid w:val="00301083"/>
    <w:rsid w:val="0030159A"/>
    <w:rsid w:val="003018FF"/>
    <w:rsid w:val="003029E7"/>
    <w:rsid w:val="00302A3A"/>
    <w:rsid w:val="00302A8C"/>
    <w:rsid w:val="003054F4"/>
    <w:rsid w:val="00305C9F"/>
    <w:rsid w:val="00306E15"/>
    <w:rsid w:val="003070A7"/>
    <w:rsid w:val="00307BF2"/>
    <w:rsid w:val="00310007"/>
    <w:rsid w:val="00310609"/>
    <w:rsid w:val="00311E15"/>
    <w:rsid w:val="00312019"/>
    <w:rsid w:val="00312379"/>
    <w:rsid w:val="00312718"/>
    <w:rsid w:val="00312DAF"/>
    <w:rsid w:val="00312F25"/>
    <w:rsid w:val="00313BFC"/>
    <w:rsid w:val="00314DD1"/>
    <w:rsid w:val="0031620B"/>
    <w:rsid w:val="0031779C"/>
    <w:rsid w:val="003201F6"/>
    <w:rsid w:val="003209BA"/>
    <w:rsid w:val="00321028"/>
    <w:rsid w:val="00321380"/>
    <w:rsid w:val="00322B49"/>
    <w:rsid w:val="00322F9B"/>
    <w:rsid w:val="00323807"/>
    <w:rsid w:val="003243D4"/>
    <w:rsid w:val="00324582"/>
    <w:rsid w:val="003248F4"/>
    <w:rsid w:val="00324F63"/>
    <w:rsid w:val="0032622D"/>
    <w:rsid w:val="00326B19"/>
    <w:rsid w:val="00327520"/>
    <w:rsid w:val="003276B5"/>
    <w:rsid w:val="0033067C"/>
    <w:rsid w:val="00330D86"/>
    <w:rsid w:val="003327FA"/>
    <w:rsid w:val="003342D2"/>
    <w:rsid w:val="003343EE"/>
    <w:rsid w:val="00334442"/>
    <w:rsid w:val="00336692"/>
    <w:rsid w:val="0033708F"/>
    <w:rsid w:val="003402B5"/>
    <w:rsid w:val="0034109D"/>
    <w:rsid w:val="00341567"/>
    <w:rsid w:val="00343FD7"/>
    <w:rsid w:val="003447D2"/>
    <w:rsid w:val="00344949"/>
    <w:rsid w:val="003451E9"/>
    <w:rsid w:val="003467BF"/>
    <w:rsid w:val="00346C08"/>
    <w:rsid w:val="003474F1"/>
    <w:rsid w:val="003476A9"/>
    <w:rsid w:val="00347B29"/>
    <w:rsid w:val="003509F6"/>
    <w:rsid w:val="00350AD0"/>
    <w:rsid w:val="00352ED0"/>
    <w:rsid w:val="00353E0A"/>
    <w:rsid w:val="003540E6"/>
    <w:rsid w:val="00354844"/>
    <w:rsid w:val="0035502C"/>
    <w:rsid w:val="00355793"/>
    <w:rsid w:val="00360DBE"/>
    <w:rsid w:val="003613F9"/>
    <w:rsid w:val="00361415"/>
    <w:rsid w:val="00361932"/>
    <w:rsid w:val="00362CCA"/>
    <w:rsid w:val="00362FDE"/>
    <w:rsid w:val="003639E0"/>
    <w:rsid w:val="00365F99"/>
    <w:rsid w:val="0036710C"/>
    <w:rsid w:val="003673D4"/>
    <w:rsid w:val="00367488"/>
    <w:rsid w:val="0036767F"/>
    <w:rsid w:val="00374B53"/>
    <w:rsid w:val="00374EB5"/>
    <w:rsid w:val="003755C3"/>
    <w:rsid w:val="00375D14"/>
    <w:rsid w:val="00376073"/>
    <w:rsid w:val="00377548"/>
    <w:rsid w:val="0038137D"/>
    <w:rsid w:val="0038168C"/>
    <w:rsid w:val="00381CB3"/>
    <w:rsid w:val="00382A35"/>
    <w:rsid w:val="003831D9"/>
    <w:rsid w:val="0038418E"/>
    <w:rsid w:val="00384FCC"/>
    <w:rsid w:val="003856E7"/>
    <w:rsid w:val="00385A92"/>
    <w:rsid w:val="00386D73"/>
    <w:rsid w:val="003902B6"/>
    <w:rsid w:val="003912B7"/>
    <w:rsid w:val="003923F3"/>
    <w:rsid w:val="00392413"/>
    <w:rsid w:val="0039256C"/>
    <w:rsid w:val="003938CB"/>
    <w:rsid w:val="00394B4D"/>
    <w:rsid w:val="00394CC6"/>
    <w:rsid w:val="00395A41"/>
    <w:rsid w:val="003970F4"/>
    <w:rsid w:val="0039733F"/>
    <w:rsid w:val="003A031B"/>
    <w:rsid w:val="003A0A97"/>
    <w:rsid w:val="003A102D"/>
    <w:rsid w:val="003A1E3F"/>
    <w:rsid w:val="003A26D9"/>
    <w:rsid w:val="003A2BF0"/>
    <w:rsid w:val="003A3AE7"/>
    <w:rsid w:val="003A407A"/>
    <w:rsid w:val="003A4391"/>
    <w:rsid w:val="003A4575"/>
    <w:rsid w:val="003A4CA7"/>
    <w:rsid w:val="003A52EB"/>
    <w:rsid w:val="003A5594"/>
    <w:rsid w:val="003B2523"/>
    <w:rsid w:val="003B4248"/>
    <w:rsid w:val="003B42B8"/>
    <w:rsid w:val="003B4AE6"/>
    <w:rsid w:val="003B6FF3"/>
    <w:rsid w:val="003B7C52"/>
    <w:rsid w:val="003C0317"/>
    <w:rsid w:val="003C2286"/>
    <w:rsid w:val="003C432D"/>
    <w:rsid w:val="003C554E"/>
    <w:rsid w:val="003C7337"/>
    <w:rsid w:val="003C7571"/>
    <w:rsid w:val="003C7BA6"/>
    <w:rsid w:val="003D0317"/>
    <w:rsid w:val="003D0BD9"/>
    <w:rsid w:val="003D15C3"/>
    <w:rsid w:val="003D171F"/>
    <w:rsid w:val="003D2694"/>
    <w:rsid w:val="003D3030"/>
    <w:rsid w:val="003D383F"/>
    <w:rsid w:val="003D3ED7"/>
    <w:rsid w:val="003D4A7A"/>
    <w:rsid w:val="003D4B84"/>
    <w:rsid w:val="003D4F58"/>
    <w:rsid w:val="003D505B"/>
    <w:rsid w:val="003D606E"/>
    <w:rsid w:val="003D60CA"/>
    <w:rsid w:val="003D6A1A"/>
    <w:rsid w:val="003D704B"/>
    <w:rsid w:val="003E0231"/>
    <w:rsid w:val="003E0416"/>
    <w:rsid w:val="003E0501"/>
    <w:rsid w:val="003E09BF"/>
    <w:rsid w:val="003E0F31"/>
    <w:rsid w:val="003E16E0"/>
    <w:rsid w:val="003E19AC"/>
    <w:rsid w:val="003E1E2D"/>
    <w:rsid w:val="003E24E7"/>
    <w:rsid w:val="003E36F4"/>
    <w:rsid w:val="003E62C2"/>
    <w:rsid w:val="003E62F8"/>
    <w:rsid w:val="003E6908"/>
    <w:rsid w:val="003E6FD4"/>
    <w:rsid w:val="003F2F64"/>
    <w:rsid w:val="003F422C"/>
    <w:rsid w:val="003F4356"/>
    <w:rsid w:val="003F51EB"/>
    <w:rsid w:val="003F63B3"/>
    <w:rsid w:val="003F7C75"/>
    <w:rsid w:val="0040062A"/>
    <w:rsid w:val="00402BFC"/>
    <w:rsid w:val="004036E6"/>
    <w:rsid w:val="00403FD5"/>
    <w:rsid w:val="00404BA1"/>
    <w:rsid w:val="004055E1"/>
    <w:rsid w:val="00406245"/>
    <w:rsid w:val="004066D1"/>
    <w:rsid w:val="00406F11"/>
    <w:rsid w:val="00407D5C"/>
    <w:rsid w:val="0041033B"/>
    <w:rsid w:val="0041227B"/>
    <w:rsid w:val="0041294A"/>
    <w:rsid w:val="00412CFD"/>
    <w:rsid w:val="00413976"/>
    <w:rsid w:val="00413EA8"/>
    <w:rsid w:val="00414A23"/>
    <w:rsid w:val="004159E0"/>
    <w:rsid w:val="00416056"/>
    <w:rsid w:val="00417021"/>
    <w:rsid w:val="004207BB"/>
    <w:rsid w:val="0042088B"/>
    <w:rsid w:val="004215D2"/>
    <w:rsid w:val="00422CAA"/>
    <w:rsid w:val="0042383F"/>
    <w:rsid w:val="0042487B"/>
    <w:rsid w:val="00425999"/>
    <w:rsid w:val="00427844"/>
    <w:rsid w:val="00427C74"/>
    <w:rsid w:val="00432BB6"/>
    <w:rsid w:val="00434DC8"/>
    <w:rsid w:val="00434E75"/>
    <w:rsid w:val="00436E5E"/>
    <w:rsid w:val="0044131F"/>
    <w:rsid w:val="0044280C"/>
    <w:rsid w:val="0044386B"/>
    <w:rsid w:val="00443BAD"/>
    <w:rsid w:val="00444A02"/>
    <w:rsid w:val="004451DE"/>
    <w:rsid w:val="0044560A"/>
    <w:rsid w:val="00446C8A"/>
    <w:rsid w:val="00447042"/>
    <w:rsid w:val="0044732F"/>
    <w:rsid w:val="00447499"/>
    <w:rsid w:val="004476F3"/>
    <w:rsid w:val="00450464"/>
    <w:rsid w:val="00450823"/>
    <w:rsid w:val="004512C6"/>
    <w:rsid w:val="0045340B"/>
    <w:rsid w:val="00453A4B"/>
    <w:rsid w:val="00453F07"/>
    <w:rsid w:val="0045478D"/>
    <w:rsid w:val="0045628C"/>
    <w:rsid w:val="004571D9"/>
    <w:rsid w:val="00460092"/>
    <w:rsid w:val="00460EDF"/>
    <w:rsid w:val="00461160"/>
    <w:rsid w:val="004617BD"/>
    <w:rsid w:val="004640A6"/>
    <w:rsid w:val="004647E4"/>
    <w:rsid w:val="00465EB8"/>
    <w:rsid w:val="0046725D"/>
    <w:rsid w:val="004702B4"/>
    <w:rsid w:val="004702E8"/>
    <w:rsid w:val="00471FA0"/>
    <w:rsid w:val="004728CE"/>
    <w:rsid w:val="00473A54"/>
    <w:rsid w:val="004742DE"/>
    <w:rsid w:val="0047469D"/>
    <w:rsid w:val="00474EAA"/>
    <w:rsid w:val="0047550F"/>
    <w:rsid w:val="00476142"/>
    <w:rsid w:val="0047662F"/>
    <w:rsid w:val="00476F12"/>
    <w:rsid w:val="00481359"/>
    <w:rsid w:val="004821D5"/>
    <w:rsid w:val="00482700"/>
    <w:rsid w:val="00483EC6"/>
    <w:rsid w:val="004852D6"/>
    <w:rsid w:val="0048588D"/>
    <w:rsid w:val="00485B7D"/>
    <w:rsid w:val="00486687"/>
    <w:rsid w:val="00486E37"/>
    <w:rsid w:val="00487BCF"/>
    <w:rsid w:val="0049008F"/>
    <w:rsid w:val="0049025B"/>
    <w:rsid w:val="00490889"/>
    <w:rsid w:val="00491995"/>
    <w:rsid w:val="00491FB5"/>
    <w:rsid w:val="004940D4"/>
    <w:rsid w:val="00494651"/>
    <w:rsid w:val="00494D05"/>
    <w:rsid w:val="0049587E"/>
    <w:rsid w:val="00495940"/>
    <w:rsid w:val="00495B06"/>
    <w:rsid w:val="00495F72"/>
    <w:rsid w:val="00496EE8"/>
    <w:rsid w:val="004971FE"/>
    <w:rsid w:val="004A3219"/>
    <w:rsid w:val="004A3AE0"/>
    <w:rsid w:val="004A3AE2"/>
    <w:rsid w:val="004A3E7D"/>
    <w:rsid w:val="004A4E43"/>
    <w:rsid w:val="004A5102"/>
    <w:rsid w:val="004A53B3"/>
    <w:rsid w:val="004A7A7A"/>
    <w:rsid w:val="004A7D9F"/>
    <w:rsid w:val="004A7F01"/>
    <w:rsid w:val="004B08D6"/>
    <w:rsid w:val="004B15D3"/>
    <w:rsid w:val="004B17D2"/>
    <w:rsid w:val="004B17E0"/>
    <w:rsid w:val="004B5A62"/>
    <w:rsid w:val="004B654B"/>
    <w:rsid w:val="004B7FBF"/>
    <w:rsid w:val="004C0C48"/>
    <w:rsid w:val="004C0EC1"/>
    <w:rsid w:val="004C1501"/>
    <w:rsid w:val="004C1567"/>
    <w:rsid w:val="004C16E1"/>
    <w:rsid w:val="004C44FF"/>
    <w:rsid w:val="004C4A0A"/>
    <w:rsid w:val="004C59D5"/>
    <w:rsid w:val="004C5C9A"/>
    <w:rsid w:val="004C5FD8"/>
    <w:rsid w:val="004C6947"/>
    <w:rsid w:val="004C708E"/>
    <w:rsid w:val="004D0594"/>
    <w:rsid w:val="004D0F28"/>
    <w:rsid w:val="004D2CF0"/>
    <w:rsid w:val="004D5954"/>
    <w:rsid w:val="004D6220"/>
    <w:rsid w:val="004D6760"/>
    <w:rsid w:val="004E21DD"/>
    <w:rsid w:val="004E4856"/>
    <w:rsid w:val="004E724E"/>
    <w:rsid w:val="004E75CE"/>
    <w:rsid w:val="004E7625"/>
    <w:rsid w:val="004E7666"/>
    <w:rsid w:val="004F001A"/>
    <w:rsid w:val="004F11BF"/>
    <w:rsid w:val="004F1894"/>
    <w:rsid w:val="004F1D81"/>
    <w:rsid w:val="004F22E2"/>
    <w:rsid w:val="004F3C94"/>
    <w:rsid w:val="004F4BD5"/>
    <w:rsid w:val="004F7A7D"/>
    <w:rsid w:val="00500DCC"/>
    <w:rsid w:val="00500E87"/>
    <w:rsid w:val="00501C55"/>
    <w:rsid w:val="00502CBC"/>
    <w:rsid w:val="00505896"/>
    <w:rsid w:val="005065AC"/>
    <w:rsid w:val="00506A7F"/>
    <w:rsid w:val="00506FB1"/>
    <w:rsid w:val="00507881"/>
    <w:rsid w:val="00507C10"/>
    <w:rsid w:val="005103A9"/>
    <w:rsid w:val="005103B4"/>
    <w:rsid w:val="00510775"/>
    <w:rsid w:val="00510AEA"/>
    <w:rsid w:val="00510CAD"/>
    <w:rsid w:val="005119A8"/>
    <w:rsid w:val="00512CAA"/>
    <w:rsid w:val="0051344F"/>
    <w:rsid w:val="00513ED1"/>
    <w:rsid w:val="0051501E"/>
    <w:rsid w:val="0051639A"/>
    <w:rsid w:val="005178EF"/>
    <w:rsid w:val="00521DE0"/>
    <w:rsid w:val="00521E89"/>
    <w:rsid w:val="00521FD1"/>
    <w:rsid w:val="005227C1"/>
    <w:rsid w:val="00523AF9"/>
    <w:rsid w:val="005240CD"/>
    <w:rsid w:val="00524482"/>
    <w:rsid w:val="005262D0"/>
    <w:rsid w:val="00526447"/>
    <w:rsid w:val="00526D68"/>
    <w:rsid w:val="00527141"/>
    <w:rsid w:val="005305CB"/>
    <w:rsid w:val="005305FC"/>
    <w:rsid w:val="00530C8C"/>
    <w:rsid w:val="005310BA"/>
    <w:rsid w:val="00532458"/>
    <w:rsid w:val="00532DA6"/>
    <w:rsid w:val="00533059"/>
    <w:rsid w:val="00534486"/>
    <w:rsid w:val="0053471B"/>
    <w:rsid w:val="00534DEA"/>
    <w:rsid w:val="00535AF0"/>
    <w:rsid w:val="00535C51"/>
    <w:rsid w:val="00536AC3"/>
    <w:rsid w:val="00536B02"/>
    <w:rsid w:val="005375F0"/>
    <w:rsid w:val="00540354"/>
    <w:rsid w:val="005407FA"/>
    <w:rsid w:val="00540B36"/>
    <w:rsid w:val="00545E62"/>
    <w:rsid w:val="0054691A"/>
    <w:rsid w:val="00547072"/>
    <w:rsid w:val="0055058A"/>
    <w:rsid w:val="00550959"/>
    <w:rsid w:val="005510B0"/>
    <w:rsid w:val="00551A64"/>
    <w:rsid w:val="0055286F"/>
    <w:rsid w:val="00552D04"/>
    <w:rsid w:val="0055374E"/>
    <w:rsid w:val="00553D37"/>
    <w:rsid w:val="00554DAC"/>
    <w:rsid w:val="00556DA1"/>
    <w:rsid w:val="00556DE8"/>
    <w:rsid w:val="00557B0D"/>
    <w:rsid w:val="00557E56"/>
    <w:rsid w:val="00561E0F"/>
    <w:rsid w:val="005634FC"/>
    <w:rsid w:val="005652FF"/>
    <w:rsid w:val="0056681A"/>
    <w:rsid w:val="00566E30"/>
    <w:rsid w:val="005706EA"/>
    <w:rsid w:val="00571C80"/>
    <w:rsid w:val="00572165"/>
    <w:rsid w:val="005721C3"/>
    <w:rsid w:val="00573A4B"/>
    <w:rsid w:val="005741ED"/>
    <w:rsid w:val="005752DA"/>
    <w:rsid w:val="00575FA6"/>
    <w:rsid w:val="00576DF7"/>
    <w:rsid w:val="005813FA"/>
    <w:rsid w:val="00581544"/>
    <w:rsid w:val="0058164C"/>
    <w:rsid w:val="00581E76"/>
    <w:rsid w:val="005824BB"/>
    <w:rsid w:val="005833C5"/>
    <w:rsid w:val="00584312"/>
    <w:rsid w:val="00584B68"/>
    <w:rsid w:val="0058525F"/>
    <w:rsid w:val="00585533"/>
    <w:rsid w:val="00585680"/>
    <w:rsid w:val="00585F0F"/>
    <w:rsid w:val="005872BD"/>
    <w:rsid w:val="00587DC6"/>
    <w:rsid w:val="005901CB"/>
    <w:rsid w:val="00593C24"/>
    <w:rsid w:val="00596169"/>
    <w:rsid w:val="00596555"/>
    <w:rsid w:val="00596F04"/>
    <w:rsid w:val="00597781"/>
    <w:rsid w:val="005A19E5"/>
    <w:rsid w:val="005A25D2"/>
    <w:rsid w:val="005A3841"/>
    <w:rsid w:val="005A4193"/>
    <w:rsid w:val="005A5435"/>
    <w:rsid w:val="005A5B0D"/>
    <w:rsid w:val="005A68C6"/>
    <w:rsid w:val="005A6E01"/>
    <w:rsid w:val="005A77D4"/>
    <w:rsid w:val="005A7BEB"/>
    <w:rsid w:val="005B0ED6"/>
    <w:rsid w:val="005B1E41"/>
    <w:rsid w:val="005B38D4"/>
    <w:rsid w:val="005B427F"/>
    <w:rsid w:val="005B4CD5"/>
    <w:rsid w:val="005B7421"/>
    <w:rsid w:val="005B7DBA"/>
    <w:rsid w:val="005B7E00"/>
    <w:rsid w:val="005C0511"/>
    <w:rsid w:val="005C1C0F"/>
    <w:rsid w:val="005C1DED"/>
    <w:rsid w:val="005C284B"/>
    <w:rsid w:val="005C3661"/>
    <w:rsid w:val="005C443D"/>
    <w:rsid w:val="005C4594"/>
    <w:rsid w:val="005D0500"/>
    <w:rsid w:val="005D0CE4"/>
    <w:rsid w:val="005D0D89"/>
    <w:rsid w:val="005D2A23"/>
    <w:rsid w:val="005D2E06"/>
    <w:rsid w:val="005D2F22"/>
    <w:rsid w:val="005D31E8"/>
    <w:rsid w:val="005D3DCB"/>
    <w:rsid w:val="005D4357"/>
    <w:rsid w:val="005D4398"/>
    <w:rsid w:val="005D5EBD"/>
    <w:rsid w:val="005D6B44"/>
    <w:rsid w:val="005E1073"/>
    <w:rsid w:val="005E1A71"/>
    <w:rsid w:val="005E2289"/>
    <w:rsid w:val="005E2660"/>
    <w:rsid w:val="005E29DD"/>
    <w:rsid w:val="005E2B3E"/>
    <w:rsid w:val="005E2ED8"/>
    <w:rsid w:val="005E337F"/>
    <w:rsid w:val="005E38BC"/>
    <w:rsid w:val="005E3F85"/>
    <w:rsid w:val="005E421E"/>
    <w:rsid w:val="005E5168"/>
    <w:rsid w:val="005E55DA"/>
    <w:rsid w:val="005E6759"/>
    <w:rsid w:val="005E75AE"/>
    <w:rsid w:val="005F0028"/>
    <w:rsid w:val="005F09C7"/>
    <w:rsid w:val="005F0F77"/>
    <w:rsid w:val="005F2E8D"/>
    <w:rsid w:val="005F3165"/>
    <w:rsid w:val="005F48FB"/>
    <w:rsid w:val="005F53C5"/>
    <w:rsid w:val="005F5567"/>
    <w:rsid w:val="005F5B23"/>
    <w:rsid w:val="005F5BB0"/>
    <w:rsid w:val="005F5CBE"/>
    <w:rsid w:val="006001BD"/>
    <w:rsid w:val="0060174C"/>
    <w:rsid w:val="006026B8"/>
    <w:rsid w:val="006104E1"/>
    <w:rsid w:val="006106D2"/>
    <w:rsid w:val="00610A84"/>
    <w:rsid w:val="00610F6C"/>
    <w:rsid w:val="00611152"/>
    <w:rsid w:val="00613D76"/>
    <w:rsid w:val="0061402B"/>
    <w:rsid w:val="00614B5F"/>
    <w:rsid w:val="00615B8B"/>
    <w:rsid w:val="00620C42"/>
    <w:rsid w:val="00622408"/>
    <w:rsid w:val="006232DB"/>
    <w:rsid w:val="00623B9A"/>
    <w:rsid w:val="0062440B"/>
    <w:rsid w:val="0063046C"/>
    <w:rsid w:val="00631402"/>
    <w:rsid w:val="00631A57"/>
    <w:rsid w:val="00631B96"/>
    <w:rsid w:val="006327EE"/>
    <w:rsid w:val="00632AF3"/>
    <w:rsid w:val="00634B77"/>
    <w:rsid w:val="00634FA2"/>
    <w:rsid w:val="0063551F"/>
    <w:rsid w:val="00635EF4"/>
    <w:rsid w:val="00636161"/>
    <w:rsid w:val="006364E6"/>
    <w:rsid w:val="00636A74"/>
    <w:rsid w:val="00636EFA"/>
    <w:rsid w:val="00642512"/>
    <w:rsid w:val="00642B05"/>
    <w:rsid w:val="00642B07"/>
    <w:rsid w:val="00642D7D"/>
    <w:rsid w:val="00644785"/>
    <w:rsid w:val="00645016"/>
    <w:rsid w:val="00645105"/>
    <w:rsid w:val="0064548B"/>
    <w:rsid w:val="00646BEF"/>
    <w:rsid w:val="0064751D"/>
    <w:rsid w:val="00651FAF"/>
    <w:rsid w:val="00652443"/>
    <w:rsid w:val="0065397E"/>
    <w:rsid w:val="00654D6B"/>
    <w:rsid w:val="00655CBF"/>
    <w:rsid w:val="006560BE"/>
    <w:rsid w:val="00657178"/>
    <w:rsid w:val="00657C42"/>
    <w:rsid w:val="006653A0"/>
    <w:rsid w:val="006661E4"/>
    <w:rsid w:val="00667DB3"/>
    <w:rsid w:val="0067077D"/>
    <w:rsid w:val="006717CD"/>
    <w:rsid w:val="00671896"/>
    <w:rsid w:val="00671F6B"/>
    <w:rsid w:val="00673311"/>
    <w:rsid w:val="00673AF5"/>
    <w:rsid w:val="00673CB8"/>
    <w:rsid w:val="00673E8D"/>
    <w:rsid w:val="00676792"/>
    <w:rsid w:val="00676D23"/>
    <w:rsid w:val="00680704"/>
    <w:rsid w:val="00682833"/>
    <w:rsid w:val="00682974"/>
    <w:rsid w:val="006831D4"/>
    <w:rsid w:val="00683B50"/>
    <w:rsid w:val="006841B7"/>
    <w:rsid w:val="00684BF4"/>
    <w:rsid w:val="006850A7"/>
    <w:rsid w:val="00685353"/>
    <w:rsid w:val="00686183"/>
    <w:rsid w:val="00686E0E"/>
    <w:rsid w:val="00687059"/>
    <w:rsid w:val="006877CD"/>
    <w:rsid w:val="0069077B"/>
    <w:rsid w:val="006921D5"/>
    <w:rsid w:val="00692B5C"/>
    <w:rsid w:val="00693155"/>
    <w:rsid w:val="0069338F"/>
    <w:rsid w:val="00695AA5"/>
    <w:rsid w:val="00696DDE"/>
    <w:rsid w:val="00697899"/>
    <w:rsid w:val="00697BBD"/>
    <w:rsid w:val="006A0358"/>
    <w:rsid w:val="006A2483"/>
    <w:rsid w:val="006A498F"/>
    <w:rsid w:val="006A68D4"/>
    <w:rsid w:val="006A73DE"/>
    <w:rsid w:val="006A7B3A"/>
    <w:rsid w:val="006B000E"/>
    <w:rsid w:val="006B037B"/>
    <w:rsid w:val="006B1708"/>
    <w:rsid w:val="006B1A9E"/>
    <w:rsid w:val="006B27A3"/>
    <w:rsid w:val="006B3A55"/>
    <w:rsid w:val="006B46E1"/>
    <w:rsid w:val="006B581F"/>
    <w:rsid w:val="006C021B"/>
    <w:rsid w:val="006C064A"/>
    <w:rsid w:val="006C1FFD"/>
    <w:rsid w:val="006C212A"/>
    <w:rsid w:val="006C271B"/>
    <w:rsid w:val="006C2923"/>
    <w:rsid w:val="006C3AEC"/>
    <w:rsid w:val="006C3C3D"/>
    <w:rsid w:val="006C3E46"/>
    <w:rsid w:val="006C44D7"/>
    <w:rsid w:val="006C5871"/>
    <w:rsid w:val="006C76A0"/>
    <w:rsid w:val="006C79CF"/>
    <w:rsid w:val="006C7AB4"/>
    <w:rsid w:val="006D06AD"/>
    <w:rsid w:val="006D07F0"/>
    <w:rsid w:val="006D397C"/>
    <w:rsid w:val="006D3A0E"/>
    <w:rsid w:val="006D3C62"/>
    <w:rsid w:val="006D3DAA"/>
    <w:rsid w:val="006D5B15"/>
    <w:rsid w:val="006D622F"/>
    <w:rsid w:val="006D633F"/>
    <w:rsid w:val="006D6A3B"/>
    <w:rsid w:val="006D78C0"/>
    <w:rsid w:val="006D7DE4"/>
    <w:rsid w:val="006E14E5"/>
    <w:rsid w:val="006E155A"/>
    <w:rsid w:val="006E249A"/>
    <w:rsid w:val="006E2FD5"/>
    <w:rsid w:val="006E43C6"/>
    <w:rsid w:val="006E48C0"/>
    <w:rsid w:val="006E4998"/>
    <w:rsid w:val="006E4E37"/>
    <w:rsid w:val="006E5BB3"/>
    <w:rsid w:val="006E5FF1"/>
    <w:rsid w:val="006E7047"/>
    <w:rsid w:val="006E792E"/>
    <w:rsid w:val="006F0B36"/>
    <w:rsid w:val="006F0B9E"/>
    <w:rsid w:val="006F43BC"/>
    <w:rsid w:val="006F47B0"/>
    <w:rsid w:val="006F4819"/>
    <w:rsid w:val="006F4936"/>
    <w:rsid w:val="006F549F"/>
    <w:rsid w:val="006F5A04"/>
    <w:rsid w:val="006F605A"/>
    <w:rsid w:val="006F6709"/>
    <w:rsid w:val="006F6FAD"/>
    <w:rsid w:val="006F726A"/>
    <w:rsid w:val="006F74EC"/>
    <w:rsid w:val="0070091C"/>
    <w:rsid w:val="0070103B"/>
    <w:rsid w:val="00701569"/>
    <w:rsid w:val="00701854"/>
    <w:rsid w:val="007025B6"/>
    <w:rsid w:val="00702D69"/>
    <w:rsid w:val="007035FB"/>
    <w:rsid w:val="00703771"/>
    <w:rsid w:val="007037AD"/>
    <w:rsid w:val="007040B6"/>
    <w:rsid w:val="00704375"/>
    <w:rsid w:val="0070456D"/>
    <w:rsid w:val="00705325"/>
    <w:rsid w:val="00705952"/>
    <w:rsid w:val="00706087"/>
    <w:rsid w:val="0070781A"/>
    <w:rsid w:val="00710EE3"/>
    <w:rsid w:val="00711BF6"/>
    <w:rsid w:val="00712A01"/>
    <w:rsid w:val="007140A7"/>
    <w:rsid w:val="0071423B"/>
    <w:rsid w:val="007154E0"/>
    <w:rsid w:val="00715EA9"/>
    <w:rsid w:val="00716BA4"/>
    <w:rsid w:val="00716DF0"/>
    <w:rsid w:val="00717A2B"/>
    <w:rsid w:val="00717D93"/>
    <w:rsid w:val="00720E5C"/>
    <w:rsid w:val="00722481"/>
    <w:rsid w:val="00723305"/>
    <w:rsid w:val="0072387B"/>
    <w:rsid w:val="00725171"/>
    <w:rsid w:val="007268EB"/>
    <w:rsid w:val="00726AE2"/>
    <w:rsid w:val="007312A0"/>
    <w:rsid w:val="00731314"/>
    <w:rsid w:val="0073307F"/>
    <w:rsid w:val="00735003"/>
    <w:rsid w:val="0073509F"/>
    <w:rsid w:val="0073696F"/>
    <w:rsid w:val="00737491"/>
    <w:rsid w:val="00740192"/>
    <w:rsid w:val="007407DC"/>
    <w:rsid w:val="00744522"/>
    <w:rsid w:val="007448B0"/>
    <w:rsid w:val="00745A10"/>
    <w:rsid w:val="00745C46"/>
    <w:rsid w:val="00747445"/>
    <w:rsid w:val="00750C0B"/>
    <w:rsid w:val="0075110C"/>
    <w:rsid w:val="0075119A"/>
    <w:rsid w:val="00751B3A"/>
    <w:rsid w:val="00752041"/>
    <w:rsid w:val="00754F66"/>
    <w:rsid w:val="007551AF"/>
    <w:rsid w:val="0075651A"/>
    <w:rsid w:val="00756667"/>
    <w:rsid w:val="00756B62"/>
    <w:rsid w:val="00756D22"/>
    <w:rsid w:val="00760228"/>
    <w:rsid w:val="007612C1"/>
    <w:rsid w:val="00761AE8"/>
    <w:rsid w:val="00761DB2"/>
    <w:rsid w:val="00761E71"/>
    <w:rsid w:val="0076227B"/>
    <w:rsid w:val="00762CFF"/>
    <w:rsid w:val="00763B49"/>
    <w:rsid w:val="00763DB8"/>
    <w:rsid w:val="007641E3"/>
    <w:rsid w:val="0076447B"/>
    <w:rsid w:val="00764806"/>
    <w:rsid w:val="007664E6"/>
    <w:rsid w:val="00766678"/>
    <w:rsid w:val="00767A13"/>
    <w:rsid w:val="0077011F"/>
    <w:rsid w:val="0077017A"/>
    <w:rsid w:val="00771889"/>
    <w:rsid w:val="00771B23"/>
    <w:rsid w:val="0077248C"/>
    <w:rsid w:val="0077267C"/>
    <w:rsid w:val="00772C4E"/>
    <w:rsid w:val="00772F30"/>
    <w:rsid w:val="0077536F"/>
    <w:rsid w:val="00775FD1"/>
    <w:rsid w:val="00776C1E"/>
    <w:rsid w:val="0077724C"/>
    <w:rsid w:val="007773FC"/>
    <w:rsid w:val="007811A6"/>
    <w:rsid w:val="0078198B"/>
    <w:rsid w:val="00782012"/>
    <w:rsid w:val="00782980"/>
    <w:rsid w:val="00783257"/>
    <w:rsid w:val="0078380E"/>
    <w:rsid w:val="0078407A"/>
    <w:rsid w:val="00784D03"/>
    <w:rsid w:val="00784E90"/>
    <w:rsid w:val="00785370"/>
    <w:rsid w:val="00787896"/>
    <w:rsid w:val="00790415"/>
    <w:rsid w:val="00791611"/>
    <w:rsid w:val="00791912"/>
    <w:rsid w:val="00791D39"/>
    <w:rsid w:val="007945BE"/>
    <w:rsid w:val="00794602"/>
    <w:rsid w:val="00794BC8"/>
    <w:rsid w:val="00794D3F"/>
    <w:rsid w:val="00795E23"/>
    <w:rsid w:val="00796161"/>
    <w:rsid w:val="0079624B"/>
    <w:rsid w:val="007A0537"/>
    <w:rsid w:val="007A0BC3"/>
    <w:rsid w:val="007A1100"/>
    <w:rsid w:val="007A1D5E"/>
    <w:rsid w:val="007A2AC9"/>
    <w:rsid w:val="007A3B84"/>
    <w:rsid w:val="007A5865"/>
    <w:rsid w:val="007A6F6C"/>
    <w:rsid w:val="007A726B"/>
    <w:rsid w:val="007A7517"/>
    <w:rsid w:val="007B2A16"/>
    <w:rsid w:val="007B2EEF"/>
    <w:rsid w:val="007B43E6"/>
    <w:rsid w:val="007B4539"/>
    <w:rsid w:val="007B4E13"/>
    <w:rsid w:val="007B4EA8"/>
    <w:rsid w:val="007B5172"/>
    <w:rsid w:val="007B5A38"/>
    <w:rsid w:val="007B649A"/>
    <w:rsid w:val="007B693E"/>
    <w:rsid w:val="007C0DB9"/>
    <w:rsid w:val="007C34E2"/>
    <w:rsid w:val="007C4CBF"/>
    <w:rsid w:val="007C566D"/>
    <w:rsid w:val="007C5A3E"/>
    <w:rsid w:val="007C5C12"/>
    <w:rsid w:val="007C63CA"/>
    <w:rsid w:val="007D2470"/>
    <w:rsid w:val="007D366B"/>
    <w:rsid w:val="007E0001"/>
    <w:rsid w:val="007E0E08"/>
    <w:rsid w:val="007E19E4"/>
    <w:rsid w:val="007E2419"/>
    <w:rsid w:val="007E3496"/>
    <w:rsid w:val="007E396C"/>
    <w:rsid w:val="007E3BAC"/>
    <w:rsid w:val="007E3C82"/>
    <w:rsid w:val="007E4291"/>
    <w:rsid w:val="007E43F6"/>
    <w:rsid w:val="007E4CE0"/>
    <w:rsid w:val="007E532A"/>
    <w:rsid w:val="007E6207"/>
    <w:rsid w:val="007F08CD"/>
    <w:rsid w:val="007F0B89"/>
    <w:rsid w:val="007F0BD9"/>
    <w:rsid w:val="007F3B3C"/>
    <w:rsid w:val="007F4CF2"/>
    <w:rsid w:val="007F5A3E"/>
    <w:rsid w:val="007F5EC3"/>
    <w:rsid w:val="007F6C49"/>
    <w:rsid w:val="007F6FA0"/>
    <w:rsid w:val="00801B76"/>
    <w:rsid w:val="008021A1"/>
    <w:rsid w:val="0080251B"/>
    <w:rsid w:val="008029F4"/>
    <w:rsid w:val="00803B3E"/>
    <w:rsid w:val="00804ADF"/>
    <w:rsid w:val="0080519A"/>
    <w:rsid w:val="00805F38"/>
    <w:rsid w:val="008064BE"/>
    <w:rsid w:val="00806AC9"/>
    <w:rsid w:val="008074B1"/>
    <w:rsid w:val="00807911"/>
    <w:rsid w:val="00811002"/>
    <w:rsid w:val="008119E2"/>
    <w:rsid w:val="008126B3"/>
    <w:rsid w:val="0081368A"/>
    <w:rsid w:val="00813EEC"/>
    <w:rsid w:val="0081435E"/>
    <w:rsid w:val="0081446F"/>
    <w:rsid w:val="00815997"/>
    <w:rsid w:val="00815C65"/>
    <w:rsid w:val="00815C7C"/>
    <w:rsid w:val="00815CBF"/>
    <w:rsid w:val="008167F3"/>
    <w:rsid w:val="008178F3"/>
    <w:rsid w:val="00817902"/>
    <w:rsid w:val="0082195A"/>
    <w:rsid w:val="00821F33"/>
    <w:rsid w:val="00823978"/>
    <w:rsid w:val="00823F96"/>
    <w:rsid w:val="00824222"/>
    <w:rsid w:val="0082454E"/>
    <w:rsid w:val="00825A35"/>
    <w:rsid w:val="00826BD0"/>
    <w:rsid w:val="008277FF"/>
    <w:rsid w:val="008306E2"/>
    <w:rsid w:val="00830CE1"/>
    <w:rsid w:val="00830F0A"/>
    <w:rsid w:val="00831521"/>
    <w:rsid w:val="00831CFE"/>
    <w:rsid w:val="008343BF"/>
    <w:rsid w:val="00834D6F"/>
    <w:rsid w:val="008400C1"/>
    <w:rsid w:val="00840A2B"/>
    <w:rsid w:val="00840D1F"/>
    <w:rsid w:val="00841316"/>
    <w:rsid w:val="00842CCC"/>
    <w:rsid w:val="008436EE"/>
    <w:rsid w:val="008449D1"/>
    <w:rsid w:val="008450F2"/>
    <w:rsid w:val="00846105"/>
    <w:rsid w:val="00846384"/>
    <w:rsid w:val="00846E6F"/>
    <w:rsid w:val="008471AB"/>
    <w:rsid w:val="00847236"/>
    <w:rsid w:val="0085295C"/>
    <w:rsid w:val="00852B6F"/>
    <w:rsid w:val="00853D0B"/>
    <w:rsid w:val="0085400F"/>
    <w:rsid w:val="00854D37"/>
    <w:rsid w:val="00855798"/>
    <w:rsid w:val="00855968"/>
    <w:rsid w:val="00855E6C"/>
    <w:rsid w:val="008576B1"/>
    <w:rsid w:val="008578D0"/>
    <w:rsid w:val="00857E50"/>
    <w:rsid w:val="00861908"/>
    <w:rsid w:val="008651C9"/>
    <w:rsid w:val="00865C33"/>
    <w:rsid w:val="00867AC8"/>
    <w:rsid w:val="00867E40"/>
    <w:rsid w:val="00873026"/>
    <w:rsid w:val="00873EF2"/>
    <w:rsid w:val="00874041"/>
    <w:rsid w:val="00874F13"/>
    <w:rsid w:val="00875D62"/>
    <w:rsid w:val="008768D7"/>
    <w:rsid w:val="00880018"/>
    <w:rsid w:val="00881ECE"/>
    <w:rsid w:val="00882252"/>
    <w:rsid w:val="00883078"/>
    <w:rsid w:val="00883332"/>
    <w:rsid w:val="008835D7"/>
    <w:rsid w:val="00883E41"/>
    <w:rsid w:val="0088471B"/>
    <w:rsid w:val="00887218"/>
    <w:rsid w:val="0088759E"/>
    <w:rsid w:val="008911CE"/>
    <w:rsid w:val="00892F61"/>
    <w:rsid w:val="0089391A"/>
    <w:rsid w:val="00894732"/>
    <w:rsid w:val="00894B69"/>
    <w:rsid w:val="008952C3"/>
    <w:rsid w:val="008954BB"/>
    <w:rsid w:val="008A09DA"/>
    <w:rsid w:val="008A1778"/>
    <w:rsid w:val="008A581E"/>
    <w:rsid w:val="008A6A39"/>
    <w:rsid w:val="008A6A7B"/>
    <w:rsid w:val="008A6EA5"/>
    <w:rsid w:val="008B26E1"/>
    <w:rsid w:val="008B2A68"/>
    <w:rsid w:val="008B31DA"/>
    <w:rsid w:val="008B3D14"/>
    <w:rsid w:val="008B4328"/>
    <w:rsid w:val="008B4373"/>
    <w:rsid w:val="008B44B7"/>
    <w:rsid w:val="008B5385"/>
    <w:rsid w:val="008B5793"/>
    <w:rsid w:val="008B62B4"/>
    <w:rsid w:val="008B7DEA"/>
    <w:rsid w:val="008C0826"/>
    <w:rsid w:val="008C10BD"/>
    <w:rsid w:val="008C3307"/>
    <w:rsid w:val="008C3612"/>
    <w:rsid w:val="008C3D61"/>
    <w:rsid w:val="008C418E"/>
    <w:rsid w:val="008C43BF"/>
    <w:rsid w:val="008C43D8"/>
    <w:rsid w:val="008C43DD"/>
    <w:rsid w:val="008C516B"/>
    <w:rsid w:val="008C6BE6"/>
    <w:rsid w:val="008C764C"/>
    <w:rsid w:val="008C7F7F"/>
    <w:rsid w:val="008D028E"/>
    <w:rsid w:val="008D028F"/>
    <w:rsid w:val="008D0DAE"/>
    <w:rsid w:val="008D25E8"/>
    <w:rsid w:val="008D4597"/>
    <w:rsid w:val="008D7D44"/>
    <w:rsid w:val="008E2589"/>
    <w:rsid w:val="008E2770"/>
    <w:rsid w:val="008E37D7"/>
    <w:rsid w:val="008E3CD0"/>
    <w:rsid w:val="008E4723"/>
    <w:rsid w:val="008E4B45"/>
    <w:rsid w:val="008E5F97"/>
    <w:rsid w:val="008E6C32"/>
    <w:rsid w:val="008E7BFC"/>
    <w:rsid w:val="008F004B"/>
    <w:rsid w:val="008F0C5F"/>
    <w:rsid w:val="008F3277"/>
    <w:rsid w:val="008F3D5B"/>
    <w:rsid w:val="008F64F2"/>
    <w:rsid w:val="008F7C66"/>
    <w:rsid w:val="008F7DCD"/>
    <w:rsid w:val="008F7F44"/>
    <w:rsid w:val="00900FAB"/>
    <w:rsid w:val="0090123F"/>
    <w:rsid w:val="00902AC5"/>
    <w:rsid w:val="00903228"/>
    <w:rsid w:val="0090323F"/>
    <w:rsid w:val="00903E13"/>
    <w:rsid w:val="00903E9F"/>
    <w:rsid w:val="00904140"/>
    <w:rsid w:val="009045E0"/>
    <w:rsid w:val="00905136"/>
    <w:rsid w:val="0090520D"/>
    <w:rsid w:val="00905441"/>
    <w:rsid w:val="00905533"/>
    <w:rsid w:val="0090685A"/>
    <w:rsid w:val="00910E3E"/>
    <w:rsid w:val="00910FBD"/>
    <w:rsid w:val="00911F16"/>
    <w:rsid w:val="00912B47"/>
    <w:rsid w:val="00913F39"/>
    <w:rsid w:val="00916DB8"/>
    <w:rsid w:val="00916FAB"/>
    <w:rsid w:val="00920497"/>
    <w:rsid w:val="009209E8"/>
    <w:rsid w:val="009217C2"/>
    <w:rsid w:val="009217DE"/>
    <w:rsid w:val="009217FC"/>
    <w:rsid w:val="0092196D"/>
    <w:rsid w:val="00921CF9"/>
    <w:rsid w:val="00922AE3"/>
    <w:rsid w:val="00922BE6"/>
    <w:rsid w:val="00922F3F"/>
    <w:rsid w:val="009232CC"/>
    <w:rsid w:val="00923BF5"/>
    <w:rsid w:val="00923D7D"/>
    <w:rsid w:val="009245FC"/>
    <w:rsid w:val="00924CFB"/>
    <w:rsid w:val="00924DDE"/>
    <w:rsid w:val="009253D7"/>
    <w:rsid w:val="009269DA"/>
    <w:rsid w:val="009273CE"/>
    <w:rsid w:val="00930F5D"/>
    <w:rsid w:val="00931E04"/>
    <w:rsid w:val="00931E31"/>
    <w:rsid w:val="00931EBD"/>
    <w:rsid w:val="00931FFE"/>
    <w:rsid w:val="00932F05"/>
    <w:rsid w:val="0093305C"/>
    <w:rsid w:val="009343EF"/>
    <w:rsid w:val="0093633F"/>
    <w:rsid w:val="009373E5"/>
    <w:rsid w:val="009379D9"/>
    <w:rsid w:val="00940C00"/>
    <w:rsid w:val="009422E5"/>
    <w:rsid w:val="0094362B"/>
    <w:rsid w:val="00944618"/>
    <w:rsid w:val="0094470E"/>
    <w:rsid w:val="00944EE5"/>
    <w:rsid w:val="00946541"/>
    <w:rsid w:val="00951FD2"/>
    <w:rsid w:val="00954DDB"/>
    <w:rsid w:val="00956243"/>
    <w:rsid w:val="00960157"/>
    <w:rsid w:val="009608AD"/>
    <w:rsid w:val="00960F7D"/>
    <w:rsid w:val="00961C10"/>
    <w:rsid w:val="00962E87"/>
    <w:rsid w:val="00963818"/>
    <w:rsid w:val="00963CF9"/>
    <w:rsid w:val="009644F1"/>
    <w:rsid w:val="00964F16"/>
    <w:rsid w:val="00967375"/>
    <w:rsid w:val="009703F7"/>
    <w:rsid w:val="0097123D"/>
    <w:rsid w:val="00971371"/>
    <w:rsid w:val="00971D0D"/>
    <w:rsid w:val="00971E41"/>
    <w:rsid w:val="009720E0"/>
    <w:rsid w:val="0097284D"/>
    <w:rsid w:val="0097346B"/>
    <w:rsid w:val="009735E2"/>
    <w:rsid w:val="009737D2"/>
    <w:rsid w:val="00974162"/>
    <w:rsid w:val="009746E4"/>
    <w:rsid w:val="00974D6D"/>
    <w:rsid w:val="0097581A"/>
    <w:rsid w:val="009764D6"/>
    <w:rsid w:val="009767D7"/>
    <w:rsid w:val="00976EE2"/>
    <w:rsid w:val="009774C5"/>
    <w:rsid w:val="0097750F"/>
    <w:rsid w:val="009776AF"/>
    <w:rsid w:val="00977EF2"/>
    <w:rsid w:val="00980A76"/>
    <w:rsid w:val="00980E7F"/>
    <w:rsid w:val="00982131"/>
    <w:rsid w:val="0098272F"/>
    <w:rsid w:val="009830CF"/>
    <w:rsid w:val="00983AC8"/>
    <w:rsid w:val="009840F5"/>
    <w:rsid w:val="009850D6"/>
    <w:rsid w:val="009860A0"/>
    <w:rsid w:val="00986710"/>
    <w:rsid w:val="00987D3E"/>
    <w:rsid w:val="009918C6"/>
    <w:rsid w:val="0099290E"/>
    <w:rsid w:val="00992A70"/>
    <w:rsid w:val="00992D1F"/>
    <w:rsid w:val="009932BE"/>
    <w:rsid w:val="0099380E"/>
    <w:rsid w:val="00993853"/>
    <w:rsid w:val="009939F1"/>
    <w:rsid w:val="00993CB2"/>
    <w:rsid w:val="00994CBE"/>
    <w:rsid w:val="0099555A"/>
    <w:rsid w:val="00995E2C"/>
    <w:rsid w:val="00996F38"/>
    <w:rsid w:val="00997CC1"/>
    <w:rsid w:val="009A1C69"/>
    <w:rsid w:val="009A2CC9"/>
    <w:rsid w:val="009A357C"/>
    <w:rsid w:val="009A62F3"/>
    <w:rsid w:val="009A76F4"/>
    <w:rsid w:val="009B00C0"/>
    <w:rsid w:val="009B0A27"/>
    <w:rsid w:val="009B0CE5"/>
    <w:rsid w:val="009B1866"/>
    <w:rsid w:val="009B1A27"/>
    <w:rsid w:val="009B2C91"/>
    <w:rsid w:val="009B3DF2"/>
    <w:rsid w:val="009B4CEC"/>
    <w:rsid w:val="009B6426"/>
    <w:rsid w:val="009B6501"/>
    <w:rsid w:val="009B6D1F"/>
    <w:rsid w:val="009C0A94"/>
    <w:rsid w:val="009C1313"/>
    <w:rsid w:val="009C22D8"/>
    <w:rsid w:val="009C3209"/>
    <w:rsid w:val="009C542F"/>
    <w:rsid w:val="009C7010"/>
    <w:rsid w:val="009D0075"/>
    <w:rsid w:val="009D022B"/>
    <w:rsid w:val="009D2A83"/>
    <w:rsid w:val="009D2B39"/>
    <w:rsid w:val="009D2B9D"/>
    <w:rsid w:val="009D391D"/>
    <w:rsid w:val="009D5D18"/>
    <w:rsid w:val="009D7990"/>
    <w:rsid w:val="009E0874"/>
    <w:rsid w:val="009E0E99"/>
    <w:rsid w:val="009E18F2"/>
    <w:rsid w:val="009E2527"/>
    <w:rsid w:val="009E362A"/>
    <w:rsid w:val="009E58FA"/>
    <w:rsid w:val="009E5D92"/>
    <w:rsid w:val="009E6D22"/>
    <w:rsid w:val="009E6DD6"/>
    <w:rsid w:val="009F0C38"/>
    <w:rsid w:val="009F0F52"/>
    <w:rsid w:val="009F17CA"/>
    <w:rsid w:val="009F1B0A"/>
    <w:rsid w:val="009F1D6A"/>
    <w:rsid w:val="009F2B8F"/>
    <w:rsid w:val="009F3736"/>
    <w:rsid w:val="009F438C"/>
    <w:rsid w:val="009F449F"/>
    <w:rsid w:val="009F4C87"/>
    <w:rsid w:val="009F5D30"/>
    <w:rsid w:val="00A01B57"/>
    <w:rsid w:val="00A01FA5"/>
    <w:rsid w:val="00A02309"/>
    <w:rsid w:val="00A06D71"/>
    <w:rsid w:val="00A10113"/>
    <w:rsid w:val="00A106DF"/>
    <w:rsid w:val="00A10730"/>
    <w:rsid w:val="00A10CB1"/>
    <w:rsid w:val="00A1227A"/>
    <w:rsid w:val="00A1311B"/>
    <w:rsid w:val="00A13B88"/>
    <w:rsid w:val="00A15E50"/>
    <w:rsid w:val="00A162E6"/>
    <w:rsid w:val="00A16ED5"/>
    <w:rsid w:val="00A16FB5"/>
    <w:rsid w:val="00A20937"/>
    <w:rsid w:val="00A20952"/>
    <w:rsid w:val="00A20B9E"/>
    <w:rsid w:val="00A212E0"/>
    <w:rsid w:val="00A21C3E"/>
    <w:rsid w:val="00A221A0"/>
    <w:rsid w:val="00A242D6"/>
    <w:rsid w:val="00A24BDE"/>
    <w:rsid w:val="00A24E5D"/>
    <w:rsid w:val="00A2620F"/>
    <w:rsid w:val="00A269EE"/>
    <w:rsid w:val="00A26AD0"/>
    <w:rsid w:val="00A275DB"/>
    <w:rsid w:val="00A30EBC"/>
    <w:rsid w:val="00A319B0"/>
    <w:rsid w:val="00A32AAE"/>
    <w:rsid w:val="00A337A0"/>
    <w:rsid w:val="00A33F1F"/>
    <w:rsid w:val="00A3437E"/>
    <w:rsid w:val="00A34A49"/>
    <w:rsid w:val="00A3534A"/>
    <w:rsid w:val="00A35CBB"/>
    <w:rsid w:val="00A369BD"/>
    <w:rsid w:val="00A36FFB"/>
    <w:rsid w:val="00A36FFC"/>
    <w:rsid w:val="00A37BF5"/>
    <w:rsid w:val="00A409EC"/>
    <w:rsid w:val="00A41574"/>
    <w:rsid w:val="00A4192B"/>
    <w:rsid w:val="00A41E8F"/>
    <w:rsid w:val="00A43371"/>
    <w:rsid w:val="00A43902"/>
    <w:rsid w:val="00A43D62"/>
    <w:rsid w:val="00A43E2D"/>
    <w:rsid w:val="00A44080"/>
    <w:rsid w:val="00A45AA2"/>
    <w:rsid w:val="00A46022"/>
    <w:rsid w:val="00A46745"/>
    <w:rsid w:val="00A46940"/>
    <w:rsid w:val="00A46B0E"/>
    <w:rsid w:val="00A471CE"/>
    <w:rsid w:val="00A51915"/>
    <w:rsid w:val="00A5297F"/>
    <w:rsid w:val="00A53879"/>
    <w:rsid w:val="00A54C5C"/>
    <w:rsid w:val="00A55500"/>
    <w:rsid w:val="00A55D58"/>
    <w:rsid w:val="00A6083B"/>
    <w:rsid w:val="00A60925"/>
    <w:rsid w:val="00A61802"/>
    <w:rsid w:val="00A61EF9"/>
    <w:rsid w:val="00A6418F"/>
    <w:rsid w:val="00A64399"/>
    <w:rsid w:val="00A64717"/>
    <w:rsid w:val="00A64847"/>
    <w:rsid w:val="00A64D63"/>
    <w:rsid w:val="00A64EB5"/>
    <w:rsid w:val="00A66362"/>
    <w:rsid w:val="00A67906"/>
    <w:rsid w:val="00A70694"/>
    <w:rsid w:val="00A75C50"/>
    <w:rsid w:val="00A75F56"/>
    <w:rsid w:val="00A768E1"/>
    <w:rsid w:val="00A76F52"/>
    <w:rsid w:val="00A776F0"/>
    <w:rsid w:val="00A8038E"/>
    <w:rsid w:val="00A80F17"/>
    <w:rsid w:val="00A81571"/>
    <w:rsid w:val="00A824BA"/>
    <w:rsid w:val="00A8260C"/>
    <w:rsid w:val="00A82622"/>
    <w:rsid w:val="00A83644"/>
    <w:rsid w:val="00A83892"/>
    <w:rsid w:val="00A83B3E"/>
    <w:rsid w:val="00A83F68"/>
    <w:rsid w:val="00A840F5"/>
    <w:rsid w:val="00A8454C"/>
    <w:rsid w:val="00A854A6"/>
    <w:rsid w:val="00A85C8D"/>
    <w:rsid w:val="00A85F2E"/>
    <w:rsid w:val="00A8701A"/>
    <w:rsid w:val="00A903D6"/>
    <w:rsid w:val="00A9044D"/>
    <w:rsid w:val="00A90542"/>
    <w:rsid w:val="00A9351A"/>
    <w:rsid w:val="00A9572F"/>
    <w:rsid w:val="00A96197"/>
    <w:rsid w:val="00A9703D"/>
    <w:rsid w:val="00A97394"/>
    <w:rsid w:val="00A976F0"/>
    <w:rsid w:val="00AA0CC1"/>
    <w:rsid w:val="00AA115B"/>
    <w:rsid w:val="00AA1229"/>
    <w:rsid w:val="00AA2680"/>
    <w:rsid w:val="00AA37C8"/>
    <w:rsid w:val="00AA3B30"/>
    <w:rsid w:val="00AA3CB8"/>
    <w:rsid w:val="00AA55CE"/>
    <w:rsid w:val="00AA57B3"/>
    <w:rsid w:val="00AA5BA4"/>
    <w:rsid w:val="00AA60B3"/>
    <w:rsid w:val="00AA6870"/>
    <w:rsid w:val="00AA6B88"/>
    <w:rsid w:val="00AB08D4"/>
    <w:rsid w:val="00AB19DE"/>
    <w:rsid w:val="00AB368B"/>
    <w:rsid w:val="00AB3728"/>
    <w:rsid w:val="00AB3888"/>
    <w:rsid w:val="00AB40CD"/>
    <w:rsid w:val="00AB5937"/>
    <w:rsid w:val="00AB6FB1"/>
    <w:rsid w:val="00AB7460"/>
    <w:rsid w:val="00AC1C13"/>
    <w:rsid w:val="00AC22EF"/>
    <w:rsid w:val="00AC40F0"/>
    <w:rsid w:val="00AC56C0"/>
    <w:rsid w:val="00AC66DB"/>
    <w:rsid w:val="00AC6F4B"/>
    <w:rsid w:val="00AC7FD8"/>
    <w:rsid w:val="00AD15BF"/>
    <w:rsid w:val="00AD186F"/>
    <w:rsid w:val="00AD1EBF"/>
    <w:rsid w:val="00AD207E"/>
    <w:rsid w:val="00AD3077"/>
    <w:rsid w:val="00AD3A16"/>
    <w:rsid w:val="00AD3BCD"/>
    <w:rsid w:val="00AD55C4"/>
    <w:rsid w:val="00AD57A1"/>
    <w:rsid w:val="00AD6014"/>
    <w:rsid w:val="00AD601D"/>
    <w:rsid w:val="00AD62B9"/>
    <w:rsid w:val="00AE0F33"/>
    <w:rsid w:val="00AE2859"/>
    <w:rsid w:val="00AE3274"/>
    <w:rsid w:val="00AE33D6"/>
    <w:rsid w:val="00AE3ACE"/>
    <w:rsid w:val="00AE40E2"/>
    <w:rsid w:val="00AE5832"/>
    <w:rsid w:val="00AF11F9"/>
    <w:rsid w:val="00AF16B4"/>
    <w:rsid w:val="00AF3078"/>
    <w:rsid w:val="00AF41E4"/>
    <w:rsid w:val="00AF4263"/>
    <w:rsid w:val="00AF428F"/>
    <w:rsid w:val="00AF4D3E"/>
    <w:rsid w:val="00AF62D3"/>
    <w:rsid w:val="00AF63E3"/>
    <w:rsid w:val="00AF6C7D"/>
    <w:rsid w:val="00AF6EE0"/>
    <w:rsid w:val="00AF7BF9"/>
    <w:rsid w:val="00B030A0"/>
    <w:rsid w:val="00B03AD8"/>
    <w:rsid w:val="00B04E78"/>
    <w:rsid w:val="00B04FEA"/>
    <w:rsid w:val="00B058E3"/>
    <w:rsid w:val="00B06277"/>
    <w:rsid w:val="00B06EAF"/>
    <w:rsid w:val="00B07300"/>
    <w:rsid w:val="00B07427"/>
    <w:rsid w:val="00B07E5A"/>
    <w:rsid w:val="00B1231F"/>
    <w:rsid w:val="00B128DD"/>
    <w:rsid w:val="00B1334C"/>
    <w:rsid w:val="00B149D8"/>
    <w:rsid w:val="00B15F22"/>
    <w:rsid w:val="00B16AAB"/>
    <w:rsid w:val="00B217EA"/>
    <w:rsid w:val="00B21A02"/>
    <w:rsid w:val="00B234C0"/>
    <w:rsid w:val="00B24D6A"/>
    <w:rsid w:val="00B3029E"/>
    <w:rsid w:val="00B31305"/>
    <w:rsid w:val="00B3130C"/>
    <w:rsid w:val="00B3155D"/>
    <w:rsid w:val="00B335C1"/>
    <w:rsid w:val="00B3371C"/>
    <w:rsid w:val="00B34553"/>
    <w:rsid w:val="00B34BD2"/>
    <w:rsid w:val="00B34FFD"/>
    <w:rsid w:val="00B35C0A"/>
    <w:rsid w:val="00B35E88"/>
    <w:rsid w:val="00B3699A"/>
    <w:rsid w:val="00B36CD2"/>
    <w:rsid w:val="00B376A7"/>
    <w:rsid w:val="00B3791B"/>
    <w:rsid w:val="00B37D13"/>
    <w:rsid w:val="00B41CFA"/>
    <w:rsid w:val="00B4278C"/>
    <w:rsid w:val="00B433E8"/>
    <w:rsid w:val="00B44403"/>
    <w:rsid w:val="00B45CBD"/>
    <w:rsid w:val="00B45D13"/>
    <w:rsid w:val="00B45E38"/>
    <w:rsid w:val="00B4629A"/>
    <w:rsid w:val="00B46FDF"/>
    <w:rsid w:val="00B479FC"/>
    <w:rsid w:val="00B50FE0"/>
    <w:rsid w:val="00B5171E"/>
    <w:rsid w:val="00B552CC"/>
    <w:rsid w:val="00B55E3C"/>
    <w:rsid w:val="00B56401"/>
    <w:rsid w:val="00B565A3"/>
    <w:rsid w:val="00B577EB"/>
    <w:rsid w:val="00B57D00"/>
    <w:rsid w:val="00B61E52"/>
    <w:rsid w:val="00B6307E"/>
    <w:rsid w:val="00B63140"/>
    <w:rsid w:val="00B632BE"/>
    <w:rsid w:val="00B6493E"/>
    <w:rsid w:val="00B64A20"/>
    <w:rsid w:val="00B67471"/>
    <w:rsid w:val="00B67901"/>
    <w:rsid w:val="00B67ADD"/>
    <w:rsid w:val="00B70199"/>
    <w:rsid w:val="00B7041D"/>
    <w:rsid w:val="00B70ED4"/>
    <w:rsid w:val="00B70F0A"/>
    <w:rsid w:val="00B71E06"/>
    <w:rsid w:val="00B72D3B"/>
    <w:rsid w:val="00B74DA7"/>
    <w:rsid w:val="00B75449"/>
    <w:rsid w:val="00B7707B"/>
    <w:rsid w:val="00B8040F"/>
    <w:rsid w:val="00B80717"/>
    <w:rsid w:val="00B80B40"/>
    <w:rsid w:val="00B80F6A"/>
    <w:rsid w:val="00B81821"/>
    <w:rsid w:val="00B8261B"/>
    <w:rsid w:val="00B840A8"/>
    <w:rsid w:val="00B84F9B"/>
    <w:rsid w:val="00B852D1"/>
    <w:rsid w:val="00B85447"/>
    <w:rsid w:val="00B86A7A"/>
    <w:rsid w:val="00B8709F"/>
    <w:rsid w:val="00B87701"/>
    <w:rsid w:val="00B9190C"/>
    <w:rsid w:val="00B9234B"/>
    <w:rsid w:val="00B940A8"/>
    <w:rsid w:val="00B947A2"/>
    <w:rsid w:val="00B95125"/>
    <w:rsid w:val="00B965E1"/>
    <w:rsid w:val="00B969E4"/>
    <w:rsid w:val="00BA0CE7"/>
    <w:rsid w:val="00BA1BFC"/>
    <w:rsid w:val="00BA2957"/>
    <w:rsid w:val="00BA301C"/>
    <w:rsid w:val="00BA3975"/>
    <w:rsid w:val="00BA48E7"/>
    <w:rsid w:val="00BA5050"/>
    <w:rsid w:val="00BA6643"/>
    <w:rsid w:val="00BB0816"/>
    <w:rsid w:val="00BB2888"/>
    <w:rsid w:val="00BB45BD"/>
    <w:rsid w:val="00BB475A"/>
    <w:rsid w:val="00BB5A07"/>
    <w:rsid w:val="00BB60EB"/>
    <w:rsid w:val="00BB6E02"/>
    <w:rsid w:val="00BC005A"/>
    <w:rsid w:val="00BC03C5"/>
    <w:rsid w:val="00BC1E00"/>
    <w:rsid w:val="00BC20AE"/>
    <w:rsid w:val="00BC3D6E"/>
    <w:rsid w:val="00BC41D6"/>
    <w:rsid w:val="00BC4CCE"/>
    <w:rsid w:val="00BC5130"/>
    <w:rsid w:val="00BC62A2"/>
    <w:rsid w:val="00BC7C83"/>
    <w:rsid w:val="00BD01B1"/>
    <w:rsid w:val="00BD2968"/>
    <w:rsid w:val="00BD2F7A"/>
    <w:rsid w:val="00BD5DCB"/>
    <w:rsid w:val="00BD63DD"/>
    <w:rsid w:val="00BD67EA"/>
    <w:rsid w:val="00BD6B13"/>
    <w:rsid w:val="00BD7810"/>
    <w:rsid w:val="00BD7B35"/>
    <w:rsid w:val="00BD7BD1"/>
    <w:rsid w:val="00BE0A7A"/>
    <w:rsid w:val="00BE0F82"/>
    <w:rsid w:val="00BE17DB"/>
    <w:rsid w:val="00BE1C96"/>
    <w:rsid w:val="00BE2C9E"/>
    <w:rsid w:val="00BE2FB6"/>
    <w:rsid w:val="00BE4FFF"/>
    <w:rsid w:val="00BE55B8"/>
    <w:rsid w:val="00BE5B89"/>
    <w:rsid w:val="00BE6311"/>
    <w:rsid w:val="00BF02B0"/>
    <w:rsid w:val="00BF1BFF"/>
    <w:rsid w:val="00BF2021"/>
    <w:rsid w:val="00BF2F51"/>
    <w:rsid w:val="00BF3A00"/>
    <w:rsid w:val="00BF4C11"/>
    <w:rsid w:val="00BF4F96"/>
    <w:rsid w:val="00BF53D6"/>
    <w:rsid w:val="00BF671C"/>
    <w:rsid w:val="00BF75CB"/>
    <w:rsid w:val="00BF76AF"/>
    <w:rsid w:val="00C01CF6"/>
    <w:rsid w:val="00C02612"/>
    <w:rsid w:val="00C0261D"/>
    <w:rsid w:val="00C029B4"/>
    <w:rsid w:val="00C02AA3"/>
    <w:rsid w:val="00C03C20"/>
    <w:rsid w:val="00C03D74"/>
    <w:rsid w:val="00C045B8"/>
    <w:rsid w:val="00C0465B"/>
    <w:rsid w:val="00C05CB4"/>
    <w:rsid w:val="00C06225"/>
    <w:rsid w:val="00C07202"/>
    <w:rsid w:val="00C07770"/>
    <w:rsid w:val="00C10F82"/>
    <w:rsid w:val="00C11954"/>
    <w:rsid w:val="00C11CBE"/>
    <w:rsid w:val="00C127DE"/>
    <w:rsid w:val="00C13C67"/>
    <w:rsid w:val="00C14738"/>
    <w:rsid w:val="00C15849"/>
    <w:rsid w:val="00C15B69"/>
    <w:rsid w:val="00C17042"/>
    <w:rsid w:val="00C203E5"/>
    <w:rsid w:val="00C218F7"/>
    <w:rsid w:val="00C21B89"/>
    <w:rsid w:val="00C22BF3"/>
    <w:rsid w:val="00C22C12"/>
    <w:rsid w:val="00C23C29"/>
    <w:rsid w:val="00C23D96"/>
    <w:rsid w:val="00C244DD"/>
    <w:rsid w:val="00C24D67"/>
    <w:rsid w:val="00C24FA7"/>
    <w:rsid w:val="00C2506D"/>
    <w:rsid w:val="00C268F3"/>
    <w:rsid w:val="00C26F19"/>
    <w:rsid w:val="00C2726C"/>
    <w:rsid w:val="00C340BB"/>
    <w:rsid w:val="00C343D1"/>
    <w:rsid w:val="00C34508"/>
    <w:rsid w:val="00C34CE5"/>
    <w:rsid w:val="00C354C8"/>
    <w:rsid w:val="00C35797"/>
    <w:rsid w:val="00C35AB8"/>
    <w:rsid w:val="00C35AE4"/>
    <w:rsid w:val="00C361CF"/>
    <w:rsid w:val="00C36836"/>
    <w:rsid w:val="00C368FB"/>
    <w:rsid w:val="00C369DF"/>
    <w:rsid w:val="00C3742A"/>
    <w:rsid w:val="00C3758B"/>
    <w:rsid w:val="00C40A2D"/>
    <w:rsid w:val="00C40CAE"/>
    <w:rsid w:val="00C41241"/>
    <w:rsid w:val="00C42AE9"/>
    <w:rsid w:val="00C460C3"/>
    <w:rsid w:val="00C46400"/>
    <w:rsid w:val="00C53209"/>
    <w:rsid w:val="00C54A4B"/>
    <w:rsid w:val="00C55DF5"/>
    <w:rsid w:val="00C55F79"/>
    <w:rsid w:val="00C563D1"/>
    <w:rsid w:val="00C56F3B"/>
    <w:rsid w:val="00C574F5"/>
    <w:rsid w:val="00C61489"/>
    <w:rsid w:val="00C61826"/>
    <w:rsid w:val="00C61BC0"/>
    <w:rsid w:val="00C628ED"/>
    <w:rsid w:val="00C62C8E"/>
    <w:rsid w:val="00C6344E"/>
    <w:rsid w:val="00C63878"/>
    <w:rsid w:val="00C63A14"/>
    <w:rsid w:val="00C663D4"/>
    <w:rsid w:val="00C67027"/>
    <w:rsid w:val="00C67B91"/>
    <w:rsid w:val="00C711E2"/>
    <w:rsid w:val="00C73448"/>
    <w:rsid w:val="00C74353"/>
    <w:rsid w:val="00C74CB6"/>
    <w:rsid w:val="00C74F6F"/>
    <w:rsid w:val="00C75E77"/>
    <w:rsid w:val="00C76C75"/>
    <w:rsid w:val="00C771A6"/>
    <w:rsid w:val="00C77A31"/>
    <w:rsid w:val="00C808F4"/>
    <w:rsid w:val="00C80B3B"/>
    <w:rsid w:val="00C80C16"/>
    <w:rsid w:val="00C82750"/>
    <w:rsid w:val="00C83362"/>
    <w:rsid w:val="00C83E5A"/>
    <w:rsid w:val="00C8424E"/>
    <w:rsid w:val="00C8461B"/>
    <w:rsid w:val="00C8609C"/>
    <w:rsid w:val="00C863C5"/>
    <w:rsid w:val="00C87220"/>
    <w:rsid w:val="00C878E7"/>
    <w:rsid w:val="00C87A23"/>
    <w:rsid w:val="00C9009C"/>
    <w:rsid w:val="00C90786"/>
    <w:rsid w:val="00C9379D"/>
    <w:rsid w:val="00C93E9F"/>
    <w:rsid w:val="00CA0C32"/>
    <w:rsid w:val="00CA3D36"/>
    <w:rsid w:val="00CA4660"/>
    <w:rsid w:val="00CA4662"/>
    <w:rsid w:val="00CA4B6F"/>
    <w:rsid w:val="00CA5B97"/>
    <w:rsid w:val="00CA5C31"/>
    <w:rsid w:val="00CA6419"/>
    <w:rsid w:val="00CA707E"/>
    <w:rsid w:val="00CA78F4"/>
    <w:rsid w:val="00CB14C1"/>
    <w:rsid w:val="00CB263E"/>
    <w:rsid w:val="00CB44A2"/>
    <w:rsid w:val="00CB5803"/>
    <w:rsid w:val="00CB5DA4"/>
    <w:rsid w:val="00CB6166"/>
    <w:rsid w:val="00CB6BBA"/>
    <w:rsid w:val="00CB75D0"/>
    <w:rsid w:val="00CC05BC"/>
    <w:rsid w:val="00CC186C"/>
    <w:rsid w:val="00CC29E1"/>
    <w:rsid w:val="00CC5372"/>
    <w:rsid w:val="00CC5A6E"/>
    <w:rsid w:val="00CC6560"/>
    <w:rsid w:val="00CC6F67"/>
    <w:rsid w:val="00CC7D26"/>
    <w:rsid w:val="00CC7F55"/>
    <w:rsid w:val="00CD1566"/>
    <w:rsid w:val="00CD2684"/>
    <w:rsid w:val="00CD26E2"/>
    <w:rsid w:val="00CD424C"/>
    <w:rsid w:val="00CD54D5"/>
    <w:rsid w:val="00CD56D3"/>
    <w:rsid w:val="00CD5E5F"/>
    <w:rsid w:val="00CD624F"/>
    <w:rsid w:val="00CD73B0"/>
    <w:rsid w:val="00CD7C4D"/>
    <w:rsid w:val="00CE07CD"/>
    <w:rsid w:val="00CE1760"/>
    <w:rsid w:val="00CE24BF"/>
    <w:rsid w:val="00CE2ADA"/>
    <w:rsid w:val="00CE3231"/>
    <w:rsid w:val="00CE3A73"/>
    <w:rsid w:val="00CE3BAC"/>
    <w:rsid w:val="00CE4440"/>
    <w:rsid w:val="00CE5238"/>
    <w:rsid w:val="00CE53D6"/>
    <w:rsid w:val="00CE7469"/>
    <w:rsid w:val="00CE750E"/>
    <w:rsid w:val="00CF0682"/>
    <w:rsid w:val="00CF1F2B"/>
    <w:rsid w:val="00CF433F"/>
    <w:rsid w:val="00CF4413"/>
    <w:rsid w:val="00CF45BE"/>
    <w:rsid w:val="00CF4F34"/>
    <w:rsid w:val="00CF5209"/>
    <w:rsid w:val="00CF5628"/>
    <w:rsid w:val="00CF79A2"/>
    <w:rsid w:val="00CF7E6E"/>
    <w:rsid w:val="00D00E5D"/>
    <w:rsid w:val="00D01E02"/>
    <w:rsid w:val="00D02963"/>
    <w:rsid w:val="00D033C5"/>
    <w:rsid w:val="00D038BE"/>
    <w:rsid w:val="00D03E07"/>
    <w:rsid w:val="00D04C4E"/>
    <w:rsid w:val="00D05381"/>
    <w:rsid w:val="00D068D1"/>
    <w:rsid w:val="00D07CA0"/>
    <w:rsid w:val="00D07E5E"/>
    <w:rsid w:val="00D12CC0"/>
    <w:rsid w:val="00D134E4"/>
    <w:rsid w:val="00D138C7"/>
    <w:rsid w:val="00D15E2D"/>
    <w:rsid w:val="00D17184"/>
    <w:rsid w:val="00D225D9"/>
    <w:rsid w:val="00D23212"/>
    <w:rsid w:val="00D25295"/>
    <w:rsid w:val="00D25373"/>
    <w:rsid w:val="00D2630B"/>
    <w:rsid w:val="00D265A4"/>
    <w:rsid w:val="00D269F2"/>
    <w:rsid w:val="00D304B1"/>
    <w:rsid w:val="00D313B5"/>
    <w:rsid w:val="00D31C22"/>
    <w:rsid w:val="00D32C6E"/>
    <w:rsid w:val="00D33208"/>
    <w:rsid w:val="00D336E9"/>
    <w:rsid w:val="00D33995"/>
    <w:rsid w:val="00D33C77"/>
    <w:rsid w:val="00D34239"/>
    <w:rsid w:val="00D35B4E"/>
    <w:rsid w:val="00D3786A"/>
    <w:rsid w:val="00D37A2A"/>
    <w:rsid w:val="00D4050D"/>
    <w:rsid w:val="00D40619"/>
    <w:rsid w:val="00D4091F"/>
    <w:rsid w:val="00D40AB8"/>
    <w:rsid w:val="00D4260C"/>
    <w:rsid w:val="00D42AAA"/>
    <w:rsid w:val="00D42AC2"/>
    <w:rsid w:val="00D42AE1"/>
    <w:rsid w:val="00D43700"/>
    <w:rsid w:val="00D442E1"/>
    <w:rsid w:val="00D4463E"/>
    <w:rsid w:val="00D45617"/>
    <w:rsid w:val="00D45A01"/>
    <w:rsid w:val="00D467E8"/>
    <w:rsid w:val="00D4681C"/>
    <w:rsid w:val="00D47D0C"/>
    <w:rsid w:val="00D51541"/>
    <w:rsid w:val="00D5217B"/>
    <w:rsid w:val="00D522A9"/>
    <w:rsid w:val="00D5230D"/>
    <w:rsid w:val="00D53B28"/>
    <w:rsid w:val="00D53FBB"/>
    <w:rsid w:val="00D54583"/>
    <w:rsid w:val="00D54EDE"/>
    <w:rsid w:val="00D5576C"/>
    <w:rsid w:val="00D5690F"/>
    <w:rsid w:val="00D56B7E"/>
    <w:rsid w:val="00D577B7"/>
    <w:rsid w:val="00D60D64"/>
    <w:rsid w:val="00D60EA7"/>
    <w:rsid w:val="00D60EEC"/>
    <w:rsid w:val="00D628F3"/>
    <w:rsid w:val="00D64351"/>
    <w:rsid w:val="00D64581"/>
    <w:rsid w:val="00D6466B"/>
    <w:rsid w:val="00D66C48"/>
    <w:rsid w:val="00D66F2B"/>
    <w:rsid w:val="00D67FA0"/>
    <w:rsid w:val="00D70506"/>
    <w:rsid w:val="00D71207"/>
    <w:rsid w:val="00D73A26"/>
    <w:rsid w:val="00D753DC"/>
    <w:rsid w:val="00D76993"/>
    <w:rsid w:val="00D80432"/>
    <w:rsid w:val="00D80849"/>
    <w:rsid w:val="00D80B3A"/>
    <w:rsid w:val="00D821F1"/>
    <w:rsid w:val="00D83D29"/>
    <w:rsid w:val="00D849BC"/>
    <w:rsid w:val="00D850A4"/>
    <w:rsid w:val="00D85624"/>
    <w:rsid w:val="00D8595C"/>
    <w:rsid w:val="00D872FE"/>
    <w:rsid w:val="00D9083F"/>
    <w:rsid w:val="00D91E3D"/>
    <w:rsid w:val="00D9297E"/>
    <w:rsid w:val="00D936B1"/>
    <w:rsid w:val="00D9421E"/>
    <w:rsid w:val="00D94473"/>
    <w:rsid w:val="00D95814"/>
    <w:rsid w:val="00D959B5"/>
    <w:rsid w:val="00D95D3C"/>
    <w:rsid w:val="00D96E07"/>
    <w:rsid w:val="00D9757A"/>
    <w:rsid w:val="00DA03EF"/>
    <w:rsid w:val="00DA083E"/>
    <w:rsid w:val="00DA0ACC"/>
    <w:rsid w:val="00DA2237"/>
    <w:rsid w:val="00DA40B5"/>
    <w:rsid w:val="00DA5178"/>
    <w:rsid w:val="00DA6960"/>
    <w:rsid w:val="00DA6B4B"/>
    <w:rsid w:val="00DA742C"/>
    <w:rsid w:val="00DB0211"/>
    <w:rsid w:val="00DB0335"/>
    <w:rsid w:val="00DB0EC5"/>
    <w:rsid w:val="00DB1905"/>
    <w:rsid w:val="00DB42F5"/>
    <w:rsid w:val="00DB5BEA"/>
    <w:rsid w:val="00DB677D"/>
    <w:rsid w:val="00DB6792"/>
    <w:rsid w:val="00DB70C6"/>
    <w:rsid w:val="00DB746A"/>
    <w:rsid w:val="00DC16ED"/>
    <w:rsid w:val="00DC2048"/>
    <w:rsid w:val="00DC2E92"/>
    <w:rsid w:val="00DC5045"/>
    <w:rsid w:val="00DC788A"/>
    <w:rsid w:val="00DD02E4"/>
    <w:rsid w:val="00DD1BFE"/>
    <w:rsid w:val="00DD4151"/>
    <w:rsid w:val="00DD444A"/>
    <w:rsid w:val="00DD5F7E"/>
    <w:rsid w:val="00DD6E7E"/>
    <w:rsid w:val="00DD71E3"/>
    <w:rsid w:val="00DD7817"/>
    <w:rsid w:val="00DD7D13"/>
    <w:rsid w:val="00DE094C"/>
    <w:rsid w:val="00DE20D4"/>
    <w:rsid w:val="00DE47C5"/>
    <w:rsid w:val="00DE65D7"/>
    <w:rsid w:val="00DE6DD8"/>
    <w:rsid w:val="00DE781D"/>
    <w:rsid w:val="00DE7F5F"/>
    <w:rsid w:val="00DF0CCF"/>
    <w:rsid w:val="00DF1134"/>
    <w:rsid w:val="00DF116E"/>
    <w:rsid w:val="00DF2279"/>
    <w:rsid w:val="00DF386E"/>
    <w:rsid w:val="00DF3AA0"/>
    <w:rsid w:val="00DF4CD8"/>
    <w:rsid w:val="00DF509B"/>
    <w:rsid w:val="00DF51B9"/>
    <w:rsid w:val="00DF5318"/>
    <w:rsid w:val="00DF5768"/>
    <w:rsid w:val="00DF6D1F"/>
    <w:rsid w:val="00E025C7"/>
    <w:rsid w:val="00E036E4"/>
    <w:rsid w:val="00E042F8"/>
    <w:rsid w:val="00E049FE"/>
    <w:rsid w:val="00E04B04"/>
    <w:rsid w:val="00E04DC8"/>
    <w:rsid w:val="00E0541D"/>
    <w:rsid w:val="00E0629F"/>
    <w:rsid w:val="00E0650C"/>
    <w:rsid w:val="00E07132"/>
    <w:rsid w:val="00E07B55"/>
    <w:rsid w:val="00E1226A"/>
    <w:rsid w:val="00E127CD"/>
    <w:rsid w:val="00E13FCF"/>
    <w:rsid w:val="00E15F87"/>
    <w:rsid w:val="00E162B1"/>
    <w:rsid w:val="00E179DD"/>
    <w:rsid w:val="00E20242"/>
    <w:rsid w:val="00E20D9A"/>
    <w:rsid w:val="00E20EF5"/>
    <w:rsid w:val="00E22565"/>
    <w:rsid w:val="00E22645"/>
    <w:rsid w:val="00E22C09"/>
    <w:rsid w:val="00E2316A"/>
    <w:rsid w:val="00E25168"/>
    <w:rsid w:val="00E26B13"/>
    <w:rsid w:val="00E27551"/>
    <w:rsid w:val="00E27FA1"/>
    <w:rsid w:val="00E3091D"/>
    <w:rsid w:val="00E31503"/>
    <w:rsid w:val="00E32719"/>
    <w:rsid w:val="00E329B8"/>
    <w:rsid w:val="00E33190"/>
    <w:rsid w:val="00E33AC0"/>
    <w:rsid w:val="00E357DF"/>
    <w:rsid w:val="00E360FC"/>
    <w:rsid w:val="00E36DAD"/>
    <w:rsid w:val="00E372BE"/>
    <w:rsid w:val="00E415C0"/>
    <w:rsid w:val="00E41DD7"/>
    <w:rsid w:val="00E42753"/>
    <w:rsid w:val="00E44A05"/>
    <w:rsid w:val="00E46DB5"/>
    <w:rsid w:val="00E477ED"/>
    <w:rsid w:val="00E47AEE"/>
    <w:rsid w:val="00E47D63"/>
    <w:rsid w:val="00E51C53"/>
    <w:rsid w:val="00E52ABD"/>
    <w:rsid w:val="00E573C5"/>
    <w:rsid w:val="00E62968"/>
    <w:rsid w:val="00E63036"/>
    <w:rsid w:val="00E6619F"/>
    <w:rsid w:val="00E664D0"/>
    <w:rsid w:val="00E66C57"/>
    <w:rsid w:val="00E66E74"/>
    <w:rsid w:val="00E67362"/>
    <w:rsid w:val="00E67B9B"/>
    <w:rsid w:val="00E70F27"/>
    <w:rsid w:val="00E712F0"/>
    <w:rsid w:val="00E71B32"/>
    <w:rsid w:val="00E72272"/>
    <w:rsid w:val="00E7258F"/>
    <w:rsid w:val="00E72682"/>
    <w:rsid w:val="00E72E3D"/>
    <w:rsid w:val="00E72EBC"/>
    <w:rsid w:val="00E77A1F"/>
    <w:rsid w:val="00E77D59"/>
    <w:rsid w:val="00E80C2D"/>
    <w:rsid w:val="00E82E5F"/>
    <w:rsid w:val="00E82F1A"/>
    <w:rsid w:val="00E83164"/>
    <w:rsid w:val="00E852F1"/>
    <w:rsid w:val="00E86984"/>
    <w:rsid w:val="00E86BF8"/>
    <w:rsid w:val="00E86EC4"/>
    <w:rsid w:val="00E8769E"/>
    <w:rsid w:val="00E87F52"/>
    <w:rsid w:val="00E90A83"/>
    <w:rsid w:val="00E91A5A"/>
    <w:rsid w:val="00E9258E"/>
    <w:rsid w:val="00E92C67"/>
    <w:rsid w:val="00E92ED9"/>
    <w:rsid w:val="00E946D8"/>
    <w:rsid w:val="00E94751"/>
    <w:rsid w:val="00E95156"/>
    <w:rsid w:val="00E95693"/>
    <w:rsid w:val="00E95CEE"/>
    <w:rsid w:val="00E95E2C"/>
    <w:rsid w:val="00E9638B"/>
    <w:rsid w:val="00E97327"/>
    <w:rsid w:val="00E97364"/>
    <w:rsid w:val="00EA0CAE"/>
    <w:rsid w:val="00EA14BE"/>
    <w:rsid w:val="00EA154F"/>
    <w:rsid w:val="00EA2343"/>
    <w:rsid w:val="00EA2717"/>
    <w:rsid w:val="00EA2A23"/>
    <w:rsid w:val="00EA326C"/>
    <w:rsid w:val="00EA3A15"/>
    <w:rsid w:val="00EA3CB5"/>
    <w:rsid w:val="00EA4392"/>
    <w:rsid w:val="00EB0131"/>
    <w:rsid w:val="00EB09E4"/>
    <w:rsid w:val="00EB165C"/>
    <w:rsid w:val="00EB1E1A"/>
    <w:rsid w:val="00EB29DC"/>
    <w:rsid w:val="00EB3116"/>
    <w:rsid w:val="00EB333E"/>
    <w:rsid w:val="00EB4BCA"/>
    <w:rsid w:val="00EB4CCD"/>
    <w:rsid w:val="00EB4F99"/>
    <w:rsid w:val="00EB581A"/>
    <w:rsid w:val="00EB5F57"/>
    <w:rsid w:val="00EB6666"/>
    <w:rsid w:val="00EC2A2F"/>
    <w:rsid w:val="00EC3802"/>
    <w:rsid w:val="00EC4EB0"/>
    <w:rsid w:val="00EC6898"/>
    <w:rsid w:val="00EC6A9F"/>
    <w:rsid w:val="00EC783F"/>
    <w:rsid w:val="00ED234B"/>
    <w:rsid w:val="00ED29B4"/>
    <w:rsid w:val="00ED44BE"/>
    <w:rsid w:val="00ED5627"/>
    <w:rsid w:val="00EE20DD"/>
    <w:rsid w:val="00EE31D9"/>
    <w:rsid w:val="00EE48B2"/>
    <w:rsid w:val="00EE4974"/>
    <w:rsid w:val="00EE5462"/>
    <w:rsid w:val="00EE5742"/>
    <w:rsid w:val="00EE67E4"/>
    <w:rsid w:val="00EE70EA"/>
    <w:rsid w:val="00EE799F"/>
    <w:rsid w:val="00EE7EE0"/>
    <w:rsid w:val="00EF0A85"/>
    <w:rsid w:val="00EF0C3E"/>
    <w:rsid w:val="00EF2CBB"/>
    <w:rsid w:val="00EF4142"/>
    <w:rsid w:val="00EF53BF"/>
    <w:rsid w:val="00EF581B"/>
    <w:rsid w:val="00EF64BE"/>
    <w:rsid w:val="00EF7A05"/>
    <w:rsid w:val="00EF7ED3"/>
    <w:rsid w:val="00F00476"/>
    <w:rsid w:val="00F010AB"/>
    <w:rsid w:val="00F01446"/>
    <w:rsid w:val="00F02431"/>
    <w:rsid w:val="00F027D2"/>
    <w:rsid w:val="00F02A3E"/>
    <w:rsid w:val="00F02C78"/>
    <w:rsid w:val="00F032D4"/>
    <w:rsid w:val="00F033B5"/>
    <w:rsid w:val="00F0354A"/>
    <w:rsid w:val="00F037C4"/>
    <w:rsid w:val="00F0391D"/>
    <w:rsid w:val="00F03C54"/>
    <w:rsid w:val="00F054D9"/>
    <w:rsid w:val="00F056E1"/>
    <w:rsid w:val="00F05D18"/>
    <w:rsid w:val="00F06482"/>
    <w:rsid w:val="00F07623"/>
    <w:rsid w:val="00F12607"/>
    <w:rsid w:val="00F13354"/>
    <w:rsid w:val="00F138AB"/>
    <w:rsid w:val="00F14F20"/>
    <w:rsid w:val="00F1505A"/>
    <w:rsid w:val="00F15CA8"/>
    <w:rsid w:val="00F168CB"/>
    <w:rsid w:val="00F16FF3"/>
    <w:rsid w:val="00F176CF"/>
    <w:rsid w:val="00F17E7F"/>
    <w:rsid w:val="00F206F6"/>
    <w:rsid w:val="00F210C4"/>
    <w:rsid w:val="00F22B3C"/>
    <w:rsid w:val="00F23E8E"/>
    <w:rsid w:val="00F24458"/>
    <w:rsid w:val="00F25816"/>
    <w:rsid w:val="00F263FD"/>
    <w:rsid w:val="00F26BAE"/>
    <w:rsid w:val="00F26DC9"/>
    <w:rsid w:val="00F276B4"/>
    <w:rsid w:val="00F306C4"/>
    <w:rsid w:val="00F32A8F"/>
    <w:rsid w:val="00F331B7"/>
    <w:rsid w:val="00F33BC0"/>
    <w:rsid w:val="00F34466"/>
    <w:rsid w:val="00F34A64"/>
    <w:rsid w:val="00F34A70"/>
    <w:rsid w:val="00F34ED3"/>
    <w:rsid w:val="00F35B3E"/>
    <w:rsid w:val="00F35CCC"/>
    <w:rsid w:val="00F36A76"/>
    <w:rsid w:val="00F36DA6"/>
    <w:rsid w:val="00F40214"/>
    <w:rsid w:val="00F4066E"/>
    <w:rsid w:val="00F40C63"/>
    <w:rsid w:val="00F4446A"/>
    <w:rsid w:val="00F44AA7"/>
    <w:rsid w:val="00F46722"/>
    <w:rsid w:val="00F4766D"/>
    <w:rsid w:val="00F51207"/>
    <w:rsid w:val="00F54BE8"/>
    <w:rsid w:val="00F56BC9"/>
    <w:rsid w:val="00F604CB"/>
    <w:rsid w:val="00F62F39"/>
    <w:rsid w:val="00F6362F"/>
    <w:rsid w:val="00F639F9"/>
    <w:rsid w:val="00F644BE"/>
    <w:rsid w:val="00F6510E"/>
    <w:rsid w:val="00F67A76"/>
    <w:rsid w:val="00F705E3"/>
    <w:rsid w:val="00F70639"/>
    <w:rsid w:val="00F7133F"/>
    <w:rsid w:val="00F73B87"/>
    <w:rsid w:val="00F7438B"/>
    <w:rsid w:val="00F75AB8"/>
    <w:rsid w:val="00F824AB"/>
    <w:rsid w:val="00F84381"/>
    <w:rsid w:val="00F90940"/>
    <w:rsid w:val="00F90A4D"/>
    <w:rsid w:val="00F923DD"/>
    <w:rsid w:val="00F92952"/>
    <w:rsid w:val="00F93E57"/>
    <w:rsid w:val="00F94614"/>
    <w:rsid w:val="00F948E0"/>
    <w:rsid w:val="00F96205"/>
    <w:rsid w:val="00F97517"/>
    <w:rsid w:val="00F97762"/>
    <w:rsid w:val="00FA0694"/>
    <w:rsid w:val="00FA1D4E"/>
    <w:rsid w:val="00FA255F"/>
    <w:rsid w:val="00FA2C67"/>
    <w:rsid w:val="00FA2C68"/>
    <w:rsid w:val="00FA300E"/>
    <w:rsid w:val="00FA36FC"/>
    <w:rsid w:val="00FA40F9"/>
    <w:rsid w:val="00FA45F9"/>
    <w:rsid w:val="00FA6F9F"/>
    <w:rsid w:val="00FA7845"/>
    <w:rsid w:val="00FB0F22"/>
    <w:rsid w:val="00FB0FB4"/>
    <w:rsid w:val="00FB1238"/>
    <w:rsid w:val="00FB2C52"/>
    <w:rsid w:val="00FB3714"/>
    <w:rsid w:val="00FB4A37"/>
    <w:rsid w:val="00FB6C5B"/>
    <w:rsid w:val="00FB7AA4"/>
    <w:rsid w:val="00FB7D3C"/>
    <w:rsid w:val="00FB7E1F"/>
    <w:rsid w:val="00FC0BE9"/>
    <w:rsid w:val="00FC0F59"/>
    <w:rsid w:val="00FC101E"/>
    <w:rsid w:val="00FC4270"/>
    <w:rsid w:val="00FC6FE1"/>
    <w:rsid w:val="00FC7BA3"/>
    <w:rsid w:val="00FD1461"/>
    <w:rsid w:val="00FD446E"/>
    <w:rsid w:val="00FD4855"/>
    <w:rsid w:val="00FD64C7"/>
    <w:rsid w:val="00FD6A98"/>
    <w:rsid w:val="00FD6E6A"/>
    <w:rsid w:val="00FE258F"/>
    <w:rsid w:val="00FE3018"/>
    <w:rsid w:val="00FE4523"/>
    <w:rsid w:val="00FE4A9A"/>
    <w:rsid w:val="00FE5414"/>
    <w:rsid w:val="00FE5513"/>
    <w:rsid w:val="00FE5C2C"/>
    <w:rsid w:val="00FE60A0"/>
    <w:rsid w:val="00FF51A5"/>
    <w:rsid w:val="00FF58B0"/>
    <w:rsid w:val="00FF592E"/>
    <w:rsid w:val="00FF6045"/>
    <w:rsid w:val="00FF620A"/>
    <w:rsid w:val="00FF622C"/>
    <w:rsid w:val="00FF69C6"/>
    <w:rsid w:val="00FF6B06"/>
    <w:rsid w:val="00FF6EB8"/>
    <w:rsid w:val="00FF70F4"/>
    <w:rsid w:val="00FF776A"/>
    <w:rsid w:val="00FF79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23550DD-A315-4BF4-834A-8DEE5C2D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66E"/>
    <w:pPr>
      <w:widowControl w:val="0"/>
      <w:spacing w:line="240" w:lineRule="atLeast"/>
    </w:pPr>
    <w:rPr>
      <w:rFonts w:ascii="Century Gothic" w:hAnsi="Century Gothic"/>
      <w:sz w:val="22"/>
      <w:lang w:eastAsia="en-US"/>
    </w:rPr>
  </w:style>
  <w:style w:type="paragraph" w:styleId="Heading1">
    <w:name w:val="heading 1"/>
    <w:basedOn w:val="Normal"/>
    <w:next w:val="Normal"/>
    <w:qFormat/>
    <w:rsid w:val="00BE6311"/>
    <w:pPr>
      <w:keepNext/>
      <w:numPr>
        <w:numId w:val="1"/>
      </w:numPr>
      <w:spacing w:before="240" w:after="180"/>
      <w:ind w:right="-612" w:hanging="567"/>
      <w:outlineLvl w:val="0"/>
    </w:pPr>
    <w:rPr>
      <w:rFonts w:ascii="Times New Roman" w:hAnsi="Times New Roman"/>
      <w:b/>
      <w:color w:val="000080"/>
      <w:sz w:val="36"/>
    </w:rPr>
  </w:style>
  <w:style w:type="paragraph" w:styleId="Heading2">
    <w:name w:val="heading 2"/>
    <w:basedOn w:val="Heading1"/>
    <w:next w:val="Normal"/>
    <w:link w:val="Heading2Char"/>
    <w:qFormat/>
    <w:rsid w:val="00BE6311"/>
    <w:pPr>
      <w:numPr>
        <w:ilvl w:val="1"/>
      </w:numPr>
      <w:outlineLvl w:val="1"/>
    </w:pPr>
    <w:rPr>
      <w:b w:val="0"/>
      <w:sz w:val="28"/>
    </w:rPr>
  </w:style>
  <w:style w:type="paragraph" w:styleId="Heading3">
    <w:name w:val="heading 3"/>
    <w:basedOn w:val="Heading1"/>
    <w:next w:val="Normal"/>
    <w:link w:val="Heading3Char"/>
    <w:qFormat/>
    <w:rsid w:val="00DC16ED"/>
    <w:pPr>
      <w:numPr>
        <w:ilvl w:val="2"/>
      </w:numPr>
      <w:outlineLvl w:val="2"/>
    </w:pPr>
    <w:rPr>
      <w:b w:val="0"/>
      <w:sz w:val="24"/>
    </w:rPr>
  </w:style>
  <w:style w:type="paragraph" w:styleId="Heading4">
    <w:name w:val="heading 4"/>
    <w:basedOn w:val="Heading1"/>
    <w:next w:val="Normal"/>
    <w:qFormat/>
    <w:rsid w:val="00823978"/>
    <w:pPr>
      <w:numPr>
        <w:ilvl w:val="3"/>
      </w:numPr>
      <w:outlineLvl w:val="3"/>
    </w:pPr>
    <w:rPr>
      <w:b w:val="0"/>
      <w:sz w:val="20"/>
    </w:rPr>
  </w:style>
  <w:style w:type="paragraph" w:styleId="Heading5">
    <w:name w:val="heading 5"/>
    <w:basedOn w:val="Normal"/>
    <w:next w:val="Normal"/>
    <w:qFormat/>
    <w:pPr>
      <w:numPr>
        <w:ilvl w:val="4"/>
        <w:numId w:val="1"/>
      </w:numPr>
      <w:spacing w:before="240" w:after="60"/>
      <w:ind w:left="2880"/>
      <w:outlineLvl w:val="4"/>
    </w:pPr>
  </w:style>
  <w:style w:type="paragraph" w:styleId="Heading6">
    <w:name w:val="heading 6"/>
    <w:basedOn w:val="Normal"/>
    <w:next w:val="Normal"/>
    <w:qFormat/>
    <w:pPr>
      <w:numPr>
        <w:ilvl w:val="5"/>
        <w:numId w:val="1"/>
      </w:numPr>
      <w:spacing w:before="240" w:after="60"/>
      <w:ind w:left="2880"/>
      <w:outlineLvl w:val="5"/>
    </w:pPr>
    <w:rPr>
      <w:i/>
    </w:rPr>
  </w:style>
  <w:style w:type="paragraph" w:styleId="Heading7">
    <w:name w:val="heading 7"/>
    <w:basedOn w:val="Normal"/>
    <w:next w:val="Normal"/>
    <w:qFormat/>
    <w:pPr>
      <w:numPr>
        <w:ilvl w:val="6"/>
        <w:numId w:val="1"/>
      </w:numPr>
      <w:spacing w:before="240" w:after="60"/>
      <w:ind w:left="2880"/>
      <w:outlineLvl w:val="6"/>
    </w:pPr>
  </w:style>
  <w:style w:type="paragraph" w:styleId="Heading8">
    <w:name w:val="heading 8"/>
    <w:basedOn w:val="Normal"/>
    <w:next w:val="Normal"/>
    <w:qFormat/>
    <w:pPr>
      <w:numPr>
        <w:ilvl w:val="7"/>
        <w:numId w:val="1"/>
      </w:numPr>
      <w:spacing w:before="240" w:after="60"/>
      <w:ind w:left="2880"/>
      <w:outlineLvl w:val="7"/>
    </w:pPr>
    <w:rPr>
      <w:i/>
    </w:rPr>
  </w:style>
  <w:style w:type="paragraph" w:styleId="Heading9">
    <w:name w:val="heading 9"/>
    <w:basedOn w:val="Normal"/>
    <w:next w:val="Normal"/>
    <w:qFormat/>
    <w:pPr>
      <w:numPr>
        <w:ilvl w:val="8"/>
        <w:numId w:val="1"/>
      </w:num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itle">
    <w:name w:val="Title"/>
    <w:basedOn w:val="Normal"/>
    <w:next w:val="Normal"/>
    <w:qFormat/>
    <w:rsid w:val="005F5567"/>
    <w:pPr>
      <w:spacing w:line="240" w:lineRule="auto"/>
    </w:pPr>
    <w:rPr>
      <w:b/>
      <w:color w:val="0C3353"/>
      <w:sz w:val="28"/>
    </w:rPr>
  </w:style>
  <w:style w:type="paragraph" w:styleId="Subtitle">
    <w:name w:val="Subtitle"/>
    <w:basedOn w:val="Normal"/>
    <w:qFormat/>
    <w:rsid w:val="000B4237"/>
    <w:pPr>
      <w:spacing w:after="60"/>
    </w:pPr>
    <w:rPr>
      <w:b/>
      <w:color w:val="0C3353"/>
      <w:sz w:val="32"/>
      <w:lang w:val="en-AU"/>
    </w:rPr>
  </w:style>
  <w:style w:type="paragraph" w:styleId="NormalIndent">
    <w:name w:val="Normal Indent"/>
    <w:basedOn w:val="Normal"/>
    <w:semiHidden/>
    <w:pPr>
      <w:ind w:left="900" w:hanging="900"/>
    </w:pPr>
  </w:style>
  <w:style w:type="paragraph" w:styleId="TOC1">
    <w:name w:val="toc 1"/>
    <w:basedOn w:val="Normal"/>
    <w:next w:val="Normal"/>
    <w:uiPriority w:val="39"/>
    <w:qFormat/>
    <w:rsid w:val="00C268F3"/>
    <w:pPr>
      <w:spacing w:before="120" w:after="120"/>
    </w:pPr>
    <w:rPr>
      <w:rFonts w:ascii="Times New Roman" w:hAnsi="Times New Roman"/>
      <w:b/>
      <w:bCs/>
      <w:caps/>
    </w:rPr>
  </w:style>
  <w:style w:type="paragraph" w:styleId="TOC2">
    <w:name w:val="toc 2"/>
    <w:basedOn w:val="Normal"/>
    <w:next w:val="Normal"/>
    <w:uiPriority w:val="39"/>
    <w:qFormat/>
    <w:rsid w:val="00C268F3"/>
    <w:pPr>
      <w:ind w:left="160"/>
    </w:pPr>
    <w:rPr>
      <w:rFonts w:ascii="Times New Roman" w:hAnsi="Times New Roman"/>
      <w:smallCaps/>
    </w:rPr>
  </w:style>
  <w:style w:type="paragraph" w:styleId="TOC3">
    <w:name w:val="toc 3"/>
    <w:basedOn w:val="Normal"/>
    <w:next w:val="Normal"/>
    <w:uiPriority w:val="39"/>
    <w:qFormat/>
    <w:rsid w:val="00C268F3"/>
    <w:pPr>
      <w:ind w:left="320"/>
    </w:pPr>
    <w:rPr>
      <w:rFonts w:ascii="Times New Roman" w:hAnsi="Times New Roman"/>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paragraph" w:styleId="TOC4">
    <w:name w:val="toc 4"/>
    <w:basedOn w:val="Normal"/>
    <w:next w:val="Normal"/>
    <w:autoRedefine/>
    <w:uiPriority w:val="39"/>
    <w:rsid w:val="00C268F3"/>
    <w:pPr>
      <w:ind w:left="480"/>
    </w:pPr>
    <w:rPr>
      <w:rFonts w:ascii="Times New Roman" w:hAnsi="Times New Roman"/>
      <w:sz w:val="18"/>
      <w:szCs w:val="18"/>
    </w:rPr>
  </w:style>
  <w:style w:type="paragraph" w:styleId="TOC5">
    <w:name w:val="toc 5"/>
    <w:basedOn w:val="Normal"/>
    <w:next w:val="Normal"/>
    <w:autoRedefine/>
    <w:uiPriority w:val="39"/>
    <w:rsid w:val="00C268F3"/>
    <w:pPr>
      <w:ind w:left="640"/>
    </w:pPr>
    <w:rPr>
      <w:rFonts w:ascii="Times New Roman" w:hAnsi="Times New Roman"/>
      <w:sz w:val="18"/>
      <w:szCs w:val="18"/>
    </w:rPr>
  </w:style>
  <w:style w:type="paragraph" w:customStyle="1" w:styleId="Tabletext">
    <w:name w:val="Tabletext"/>
    <w:basedOn w:val="Normal"/>
    <w:pPr>
      <w:keepLines/>
      <w:spacing w:after="120"/>
    </w:pPr>
  </w:style>
  <w:style w:type="paragraph" w:styleId="BodyText">
    <w:name w:val="Body Text"/>
    <w:basedOn w:val="Normal"/>
    <w:link w:val="BodyTextChar"/>
    <w:semiHidden/>
    <w:pPr>
      <w:keepLines/>
      <w:spacing w:after="120"/>
      <w:ind w:left="720"/>
    </w:pPr>
  </w:style>
  <w:style w:type="paragraph" w:styleId="TOC6">
    <w:name w:val="toc 6"/>
    <w:basedOn w:val="Normal"/>
    <w:next w:val="Normal"/>
    <w:autoRedefine/>
    <w:uiPriority w:val="39"/>
    <w:rsid w:val="00C268F3"/>
    <w:pPr>
      <w:ind w:left="800"/>
    </w:pPr>
    <w:rPr>
      <w:rFonts w:ascii="Times New Roman" w:hAnsi="Times New Roman"/>
      <w:sz w:val="18"/>
      <w:szCs w:val="18"/>
    </w:rPr>
  </w:style>
  <w:style w:type="paragraph" w:styleId="TOC7">
    <w:name w:val="toc 7"/>
    <w:basedOn w:val="Normal"/>
    <w:next w:val="Normal"/>
    <w:autoRedefine/>
    <w:uiPriority w:val="39"/>
    <w:rsid w:val="00C268F3"/>
    <w:pPr>
      <w:ind w:left="960"/>
    </w:pPr>
    <w:rPr>
      <w:rFonts w:ascii="Times New Roman" w:hAnsi="Times New Roman"/>
      <w:sz w:val="18"/>
      <w:szCs w:val="18"/>
    </w:rPr>
  </w:style>
  <w:style w:type="paragraph" w:styleId="TOC8">
    <w:name w:val="toc 8"/>
    <w:basedOn w:val="Normal"/>
    <w:next w:val="Normal"/>
    <w:autoRedefine/>
    <w:uiPriority w:val="39"/>
    <w:rsid w:val="00C268F3"/>
    <w:pPr>
      <w:ind w:left="1120"/>
    </w:pPr>
    <w:rPr>
      <w:rFonts w:ascii="Times New Roman" w:hAnsi="Times New Roman"/>
      <w:sz w:val="18"/>
      <w:szCs w:val="18"/>
    </w:rPr>
  </w:style>
  <w:style w:type="paragraph" w:styleId="TOC9">
    <w:name w:val="toc 9"/>
    <w:basedOn w:val="Normal"/>
    <w:next w:val="Normal"/>
    <w:autoRedefine/>
    <w:uiPriority w:val="39"/>
    <w:rsid w:val="00C268F3"/>
    <w:pPr>
      <w:ind w:left="1280"/>
    </w:pPr>
    <w:rPr>
      <w:rFonts w:ascii="Times New Roman" w:hAnsi="Times New Roman"/>
      <w:sz w:val="18"/>
      <w:szCs w:val="18"/>
    </w:rPr>
  </w:style>
  <w:style w:type="paragraph" w:customStyle="1" w:styleId="Bullet1freccia">
    <w:name w:val="Bullet1 freccia"/>
    <w:basedOn w:val="Bullet"/>
    <w:rsid w:val="00BE6311"/>
    <w:pPr>
      <w:numPr>
        <w:numId w:val="7"/>
      </w:numPr>
    </w:pPr>
  </w:style>
  <w:style w:type="paragraph" w:customStyle="1" w:styleId="Bullet2">
    <w:name w:val="Bullet2"/>
    <w:basedOn w:val="Normal"/>
    <w:pPr>
      <w:ind w:left="1440" w:hanging="360"/>
    </w:pPr>
    <w:rPr>
      <w:color w:val="000080"/>
    </w:rPr>
  </w:style>
  <w:style w:type="paragraph" w:styleId="DocumentMap">
    <w:name w:val="Document Map"/>
    <w:basedOn w:val="Normal"/>
    <w:semiHidden/>
    <w:pPr>
      <w:shd w:val="clear" w:color="auto" w:fill="000080"/>
    </w:pPr>
    <w:rPr>
      <w:rFonts w:ascii="Tahoma" w:hAnsi="Tahoma"/>
    </w:rPr>
  </w:style>
  <w:style w:type="character" w:styleId="FootnoteReference">
    <w:name w:val="footnote reference"/>
    <w:semiHidden/>
    <w:rPr>
      <w:sz w:val="20"/>
      <w:vertAlign w:val="superscript"/>
    </w:rPr>
  </w:style>
  <w:style w:type="paragraph" w:styleId="FootnoteText">
    <w:name w:val="footnote text"/>
    <w:basedOn w:val="Normal"/>
    <w:semiHidden/>
    <w:pPr>
      <w:keepNext/>
      <w:keepLines/>
      <w:pBdr>
        <w:bottom w:val="single" w:sz="6" w:space="0" w:color="000000"/>
      </w:pBdr>
      <w:spacing w:before="40" w:after="40"/>
      <w:ind w:left="360" w:hanging="360"/>
    </w:pPr>
    <w:rPr>
      <w:rFonts w:ascii="Helvetica" w:hAnsi="Helvetica"/>
    </w:rPr>
  </w:style>
  <w:style w:type="paragraph" w:customStyle="1" w:styleId="MainTitle">
    <w:name w:val="Main Title"/>
    <w:basedOn w:val="Title"/>
    <w:rsid w:val="008450F2"/>
    <w:rPr>
      <w:sz w:val="36"/>
    </w:rPr>
  </w:style>
  <w:style w:type="paragraph" w:customStyle="1" w:styleId="Paragraph1">
    <w:name w:val="Paragraph1"/>
    <w:basedOn w:val="Normal"/>
    <w:pPr>
      <w:spacing w:before="80" w:line="240" w:lineRule="auto"/>
      <w:jc w:val="both"/>
    </w:pPr>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styleId="BodyText2">
    <w:name w:val="Body Text 2"/>
    <w:basedOn w:val="Normal"/>
    <w:semiHidden/>
    <w:rPr>
      <w:i/>
      <w:color w:val="0000FF"/>
    </w:rPr>
  </w:style>
  <w:style w:type="paragraph" w:styleId="BodyTextIndent">
    <w:name w:val="Body Text Indent"/>
    <w:basedOn w:val="Normal"/>
    <w:semiHidden/>
    <w:pPr>
      <w:ind w:left="720"/>
    </w:pPr>
    <w:rPr>
      <w:i/>
      <w:color w:val="0000FF"/>
      <w:u w:val="single"/>
    </w:rPr>
  </w:style>
  <w:style w:type="paragraph" w:customStyle="1" w:styleId="Body">
    <w:name w:val="Body"/>
    <w:basedOn w:val="Normal"/>
    <w:link w:val="BodyChar"/>
    <w:rsid w:val="00BE6311"/>
    <w:pPr>
      <w:spacing w:line="360" w:lineRule="auto"/>
      <w:ind w:left="-567" w:right="119"/>
      <w:jc w:val="both"/>
    </w:pPr>
    <w:rPr>
      <w:rFonts w:ascii="Verdana" w:hAnsi="Verdana"/>
      <w:sz w:val="20"/>
    </w:rPr>
  </w:style>
  <w:style w:type="paragraph" w:customStyle="1" w:styleId="Bullet">
    <w:name w:val="Bullet"/>
    <w:basedOn w:val="Body"/>
    <w:rsid w:val="00F51207"/>
    <w:pPr>
      <w:numPr>
        <w:numId w:val="5"/>
      </w:numPr>
    </w:pPr>
  </w:style>
  <w:style w:type="paragraph" w:customStyle="1" w:styleId="InfoBlue">
    <w:name w:val="InfoBlue"/>
    <w:basedOn w:val="NormalWeb"/>
    <w:next w:val="BodyText"/>
    <w:autoRedefine/>
    <w:rsid w:val="00115C73"/>
    <w:pPr>
      <w:spacing w:before="119" w:beforeAutospacing="0"/>
      <w:ind w:left="0"/>
      <w:jc w:val="both"/>
    </w:pPr>
    <w:rPr>
      <w:rFonts w:ascii="Century Gothic" w:hAnsi="Century Gothic"/>
      <w:i/>
      <w:iCs/>
      <w:color w:val="0000FF"/>
      <w:sz w:val="20"/>
      <w:lang w:val="en-US"/>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rsid w:val="00576DF7"/>
    <w:pPr>
      <w:spacing w:line="240" w:lineRule="auto"/>
    </w:pPr>
    <w:rPr>
      <w:rFonts w:ascii="Tahoma" w:hAnsi="Tahoma" w:cs="Tahoma"/>
      <w:szCs w:val="16"/>
    </w:rPr>
  </w:style>
  <w:style w:type="character" w:customStyle="1" w:styleId="BalloonTextChar">
    <w:name w:val="Balloon Text Char"/>
    <w:link w:val="BalloonText"/>
    <w:uiPriority w:val="99"/>
    <w:semiHidden/>
    <w:rsid w:val="00576DF7"/>
    <w:rPr>
      <w:rFonts w:ascii="Tahoma" w:hAnsi="Tahoma" w:cs="Tahoma"/>
      <w:sz w:val="16"/>
      <w:szCs w:val="16"/>
      <w:lang w:val="en-US" w:eastAsia="en-US"/>
    </w:rPr>
  </w:style>
  <w:style w:type="table" w:styleId="TableGrid">
    <w:name w:val="Table Grid"/>
    <w:basedOn w:val="TableNormal"/>
    <w:uiPriority w:val="59"/>
    <w:rsid w:val="00FD4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E27FA1"/>
    <w:pPr>
      <w:suppressLineNumbers/>
      <w:suppressAutoHyphens/>
      <w:spacing w:line="240" w:lineRule="auto"/>
    </w:pPr>
    <w:rPr>
      <w:rFonts w:eastAsia="SimSun" w:cs="Mangal"/>
      <w:color w:val="004068"/>
      <w:kern w:val="1"/>
      <w:sz w:val="24"/>
      <w:szCs w:val="24"/>
      <w:lang w:eastAsia="zh-CN" w:bidi="hi-IN"/>
    </w:rPr>
  </w:style>
  <w:style w:type="paragraph" w:customStyle="1" w:styleId="western1">
    <w:name w:val="western1"/>
    <w:basedOn w:val="Normal"/>
    <w:rsid w:val="009F5D30"/>
    <w:pPr>
      <w:widowControl/>
      <w:spacing w:before="100" w:beforeAutospacing="1" w:line="240" w:lineRule="auto"/>
      <w:jc w:val="both"/>
    </w:pPr>
    <w:rPr>
      <w:color w:val="404041"/>
      <w:szCs w:val="24"/>
      <w:lang w:val="it-CH" w:eastAsia="it-CH"/>
    </w:rPr>
  </w:style>
  <w:style w:type="paragraph" w:customStyle="1" w:styleId="contenuto-tabella-titoli-western1">
    <w:name w:val="contenuto-tabella-titoli-western1"/>
    <w:basedOn w:val="Normal"/>
    <w:rsid w:val="00E27FA1"/>
    <w:pPr>
      <w:widowControl/>
      <w:spacing w:before="100" w:beforeAutospacing="1" w:line="240" w:lineRule="auto"/>
      <w:jc w:val="both"/>
    </w:pPr>
    <w:rPr>
      <w:b/>
      <w:bCs/>
      <w:color w:val="FFFFFF"/>
      <w:sz w:val="24"/>
      <w:szCs w:val="24"/>
      <w:lang w:val="it-CH" w:eastAsia="it-CH"/>
    </w:rPr>
  </w:style>
  <w:style w:type="paragraph" w:styleId="Caption">
    <w:name w:val="caption"/>
    <w:basedOn w:val="Normal"/>
    <w:next w:val="Normal"/>
    <w:uiPriority w:val="35"/>
    <w:unhideWhenUsed/>
    <w:qFormat/>
    <w:rsid w:val="00B81821"/>
    <w:pPr>
      <w:jc w:val="center"/>
    </w:pPr>
    <w:rPr>
      <w:bCs/>
      <w:color w:val="404040"/>
      <w:sz w:val="18"/>
    </w:rPr>
  </w:style>
  <w:style w:type="paragraph" w:styleId="ListParagraph">
    <w:name w:val="List Paragraph"/>
    <w:basedOn w:val="Normal"/>
    <w:link w:val="ListParagraphChar"/>
    <w:uiPriority w:val="1"/>
    <w:qFormat/>
    <w:rsid w:val="00C13C67"/>
    <w:pPr>
      <w:numPr>
        <w:numId w:val="2"/>
      </w:numPr>
      <w:suppressAutoHyphens/>
      <w:spacing w:line="276" w:lineRule="auto"/>
      <w:jc w:val="both"/>
    </w:pPr>
    <w:rPr>
      <w:bCs/>
      <w:color w:val="404041"/>
    </w:rPr>
  </w:style>
  <w:style w:type="paragraph" w:styleId="TOCHeading">
    <w:name w:val="TOC Heading"/>
    <w:basedOn w:val="Heading1"/>
    <w:next w:val="Normal"/>
    <w:uiPriority w:val="39"/>
    <w:unhideWhenUsed/>
    <w:qFormat/>
    <w:rsid w:val="00C74F6F"/>
    <w:pPr>
      <w:keepLines/>
      <w:widowControl/>
      <w:numPr>
        <w:numId w:val="0"/>
      </w:numPr>
      <w:spacing w:before="480" w:after="0" w:line="276" w:lineRule="auto"/>
      <w:ind w:right="0"/>
      <w:outlineLvl w:val="9"/>
    </w:pPr>
    <w:rPr>
      <w:rFonts w:ascii="Cambria" w:hAnsi="Cambria"/>
      <w:bCs/>
      <w:color w:val="365F91"/>
      <w:szCs w:val="28"/>
      <w:lang w:eastAsia="it-IT"/>
    </w:rPr>
  </w:style>
  <w:style w:type="paragraph" w:styleId="NormalWeb">
    <w:name w:val="Normal (Web)"/>
    <w:basedOn w:val="Normal"/>
    <w:uiPriority w:val="99"/>
    <w:semiHidden/>
    <w:unhideWhenUsed/>
    <w:rsid w:val="00AE3274"/>
    <w:pPr>
      <w:widowControl/>
      <w:spacing w:before="100" w:beforeAutospacing="1" w:after="119" w:line="238" w:lineRule="atLeast"/>
      <w:ind w:left="720"/>
    </w:pPr>
    <w:rPr>
      <w:rFonts w:ascii="Times New Roman" w:hAnsi="Times New Roman"/>
      <w:color w:val="000000"/>
      <w:sz w:val="24"/>
      <w:szCs w:val="24"/>
      <w:lang w:eastAsia="it-IT"/>
    </w:rPr>
  </w:style>
  <w:style w:type="character" w:customStyle="1" w:styleId="apple-converted-space">
    <w:name w:val="apple-converted-space"/>
    <w:rsid w:val="003451E9"/>
  </w:style>
  <w:style w:type="character" w:styleId="CommentReference">
    <w:name w:val="annotation reference"/>
    <w:uiPriority w:val="99"/>
    <w:semiHidden/>
    <w:unhideWhenUsed/>
    <w:rsid w:val="00905533"/>
    <w:rPr>
      <w:sz w:val="16"/>
      <w:szCs w:val="16"/>
    </w:rPr>
  </w:style>
  <w:style w:type="paragraph" w:styleId="CommentText">
    <w:name w:val="annotation text"/>
    <w:basedOn w:val="Normal"/>
    <w:link w:val="CommentTextChar"/>
    <w:uiPriority w:val="99"/>
    <w:semiHidden/>
    <w:unhideWhenUsed/>
    <w:rsid w:val="00905533"/>
  </w:style>
  <w:style w:type="character" w:customStyle="1" w:styleId="CommentTextChar">
    <w:name w:val="Comment Text Char"/>
    <w:link w:val="CommentText"/>
    <w:uiPriority w:val="99"/>
    <w:semiHidden/>
    <w:rsid w:val="00905533"/>
    <w:rPr>
      <w:rFonts w:ascii="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905533"/>
    <w:rPr>
      <w:b/>
      <w:bCs/>
    </w:rPr>
  </w:style>
  <w:style w:type="character" w:customStyle="1" w:styleId="CommentSubjectChar">
    <w:name w:val="Comment Subject Char"/>
    <w:link w:val="CommentSubject"/>
    <w:uiPriority w:val="99"/>
    <w:semiHidden/>
    <w:rsid w:val="00905533"/>
    <w:rPr>
      <w:rFonts w:ascii="Century Gothic" w:hAnsi="Century Gothic"/>
      <w:b/>
      <w:bCs/>
      <w:lang w:val="en-US" w:eastAsia="en-US"/>
    </w:rPr>
  </w:style>
  <w:style w:type="character" w:customStyle="1" w:styleId="ListParagraphChar">
    <w:name w:val="List Paragraph Char"/>
    <w:link w:val="ListParagraph"/>
    <w:uiPriority w:val="1"/>
    <w:rsid w:val="0062440B"/>
    <w:rPr>
      <w:rFonts w:ascii="Century Gothic" w:hAnsi="Century Gothic"/>
      <w:bCs/>
      <w:color w:val="404041"/>
      <w:sz w:val="22"/>
      <w:lang w:eastAsia="en-US"/>
    </w:rPr>
  </w:style>
  <w:style w:type="paragraph" w:customStyle="1" w:styleId="CBTITOLO1">
    <w:name w:val="CB TITOLO 1"/>
    <w:basedOn w:val="Normal"/>
    <w:qFormat/>
    <w:rsid w:val="0062440B"/>
    <w:pPr>
      <w:pageBreakBefore/>
      <w:widowControl/>
      <w:numPr>
        <w:numId w:val="3"/>
      </w:numPr>
      <w:shd w:val="clear" w:color="auto" w:fill="FFCC00"/>
      <w:tabs>
        <w:tab w:val="left" w:pos="426"/>
      </w:tabs>
      <w:spacing w:before="240" w:after="360" w:line="240" w:lineRule="auto"/>
      <w:jc w:val="both"/>
      <w:outlineLvl w:val="0"/>
    </w:pPr>
    <w:rPr>
      <w:rFonts w:ascii="Calibri" w:hAnsi="Calibri"/>
      <w:b/>
      <w:bCs/>
      <w:sz w:val="32"/>
      <w:szCs w:val="24"/>
      <w:shd w:val="clear" w:color="000000" w:fill="FFCC00"/>
      <w:lang w:eastAsia="it-IT"/>
    </w:rPr>
  </w:style>
  <w:style w:type="paragraph" w:customStyle="1" w:styleId="CBTITOLO2">
    <w:name w:val="CB TITOLO 2"/>
    <w:basedOn w:val="CBTITOLO1"/>
    <w:qFormat/>
    <w:rsid w:val="0062440B"/>
    <w:pPr>
      <w:pageBreakBefore w:val="0"/>
      <w:numPr>
        <w:ilvl w:val="1"/>
      </w:numPr>
      <w:shd w:val="clear" w:color="auto" w:fill="F2F2F2"/>
      <w:spacing w:before="120" w:after="240"/>
      <w:outlineLvl w:val="1"/>
    </w:pPr>
    <w:rPr>
      <w:sz w:val="24"/>
      <w:shd w:val="clear" w:color="auto" w:fill="F2F2F2"/>
    </w:rPr>
  </w:style>
  <w:style w:type="paragraph" w:customStyle="1" w:styleId="CBTITOLO3">
    <w:name w:val="CB TITOLO 3"/>
    <w:basedOn w:val="CBTITOLO2"/>
    <w:qFormat/>
    <w:rsid w:val="0062440B"/>
    <w:pPr>
      <w:numPr>
        <w:ilvl w:val="2"/>
      </w:numPr>
      <w:shd w:val="clear" w:color="auto" w:fill="auto"/>
      <w:tabs>
        <w:tab w:val="clear" w:pos="426"/>
        <w:tab w:val="left" w:pos="709"/>
      </w:tabs>
      <w:outlineLvl w:val="2"/>
    </w:pPr>
    <w:rPr>
      <w:shd w:val="clear" w:color="auto" w:fill="auto"/>
    </w:rPr>
  </w:style>
  <w:style w:type="paragraph" w:customStyle="1" w:styleId="CBTITOLO4">
    <w:name w:val="CB TITOLO 4"/>
    <w:basedOn w:val="CBTITOLO3"/>
    <w:link w:val="CBTITOLO4Carattere"/>
    <w:qFormat/>
    <w:rsid w:val="0062440B"/>
    <w:pPr>
      <w:numPr>
        <w:ilvl w:val="3"/>
      </w:numPr>
      <w:tabs>
        <w:tab w:val="clear" w:pos="709"/>
        <w:tab w:val="left" w:pos="851"/>
      </w:tabs>
      <w:spacing w:after="120"/>
      <w:outlineLvl w:val="3"/>
    </w:pPr>
    <w:rPr>
      <w:b w:val="0"/>
      <w:u w:val="single"/>
    </w:rPr>
  </w:style>
  <w:style w:type="character" w:customStyle="1" w:styleId="CBTITOLO4Carattere">
    <w:name w:val="CB TITOLO 4 Carattere"/>
    <w:link w:val="CBTITOLO4"/>
    <w:rsid w:val="0062440B"/>
    <w:rPr>
      <w:rFonts w:ascii="Calibri" w:hAnsi="Calibri"/>
      <w:bCs/>
      <w:sz w:val="24"/>
      <w:szCs w:val="24"/>
      <w:u w:val="single"/>
    </w:rPr>
  </w:style>
  <w:style w:type="paragraph" w:customStyle="1" w:styleId="Stile4">
    <w:name w:val="Stile 4"/>
    <w:basedOn w:val="Heading2"/>
    <w:rsid w:val="00E72E3D"/>
    <w:pPr>
      <w:widowControl/>
      <w:numPr>
        <w:ilvl w:val="3"/>
        <w:numId w:val="4"/>
      </w:numPr>
      <w:autoSpaceDE w:val="0"/>
      <w:autoSpaceDN w:val="0"/>
      <w:adjustRightInd w:val="0"/>
      <w:spacing w:after="240" w:line="240" w:lineRule="auto"/>
      <w:ind w:right="0"/>
    </w:pPr>
    <w:rPr>
      <w:bCs/>
      <w:i/>
      <w:color w:val="auto"/>
      <w:szCs w:val="24"/>
      <w:lang w:eastAsia="it-IT"/>
    </w:rPr>
  </w:style>
  <w:style w:type="paragraph" w:customStyle="1" w:styleId="Stile1">
    <w:name w:val="Stile1"/>
    <w:basedOn w:val="Heading1"/>
    <w:qFormat/>
    <w:rsid w:val="00E72E3D"/>
    <w:pPr>
      <w:keepNext w:val="0"/>
      <w:pageBreakBefore/>
      <w:widowControl/>
      <w:numPr>
        <w:numId w:val="4"/>
      </w:numPr>
      <w:shd w:val="clear" w:color="auto" w:fill="FFCC00"/>
      <w:spacing w:after="360" w:line="240" w:lineRule="auto"/>
      <w:ind w:right="0"/>
      <w:jc w:val="both"/>
    </w:pPr>
    <w:rPr>
      <w:bCs/>
      <w:color w:val="auto"/>
      <w:sz w:val="32"/>
      <w:szCs w:val="24"/>
      <w:shd w:val="clear" w:color="000000" w:fill="FFCC00"/>
      <w:lang w:eastAsia="it-IT"/>
    </w:rPr>
  </w:style>
  <w:style w:type="paragraph" w:customStyle="1" w:styleId="Stile2">
    <w:name w:val="Stile2"/>
    <w:basedOn w:val="Heading2"/>
    <w:link w:val="Stile2Carattere"/>
    <w:qFormat/>
    <w:rsid w:val="00E72E3D"/>
    <w:pPr>
      <w:widowControl/>
      <w:numPr>
        <w:numId w:val="4"/>
      </w:numPr>
      <w:autoSpaceDE w:val="0"/>
      <w:autoSpaceDN w:val="0"/>
      <w:adjustRightInd w:val="0"/>
      <w:spacing w:after="240" w:line="240" w:lineRule="auto"/>
      <w:ind w:left="357" w:right="0" w:hanging="357"/>
    </w:pPr>
    <w:rPr>
      <w:b/>
      <w:bCs/>
      <w:color w:val="auto"/>
      <w:szCs w:val="24"/>
      <w:lang w:eastAsia="it-IT"/>
    </w:rPr>
  </w:style>
  <w:style w:type="paragraph" w:customStyle="1" w:styleId="Stile3">
    <w:name w:val="Stile3"/>
    <w:basedOn w:val="Heading2"/>
    <w:qFormat/>
    <w:rsid w:val="00E72E3D"/>
    <w:pPr>
      <w:widowControl/>
      <w:numPr>
        <w:ilvl w:val="2"/>
        <w:numId w:val="4"/>
      </w:numPr>
      <w:autoSpaceDE w:val="0"/>
      <w:autoSpaceDN w:val="0"/>
      <w:adjustRightInd w:val="0"/>
      <w:spacing w:after="240" w:line="240" w:lineRule="auto"/>
      <w:ind w:right="0"/>
    </w:pPr>
    <w:rPr>
      <w:b/>
      <w:bCs/>
      <w:color w:val="auto"/>
      <w:lang w:eastAsia="it-IT"/>
    </w:rPr>
  </w:style>
  <w:style w:type="character" w:customStyle="1" w:styleId="Stile2Carattere">
    <w:name w:val="Stile2 Carattere"/>
    <w:link w:val="Stile2"/>
    <w:rsid w:val="00E72E3D"/>
    <w:rPr>
      <w:b/>
      <w:bCs/>
      <w:sz w:val="28"/>
      <w:szCs w:val="24"/>
    </w:rPr>
  </w:style>
  <w:style w:type="paragraph" w:customStyle="1" w:styleId="pidipagina1">
    <w:name w:val="piè di pagina1"/>
    <w:basedOn w:val="Normal"/>
    <w:rsid w:val="00645016"/>
    <w:pPr>
      <w:widowControl/>
      <w:spacing w:line="240" w:lineRule="auto"/>
      <w:ind w:left="130"/>
    </w:pPr>
    <w:rPr>
      <w:szCs w:val="16"/>
      <w:lang w:eastAsia="it-IT"/>
    </w:rPr>
  </w:style>
  <w:style w:type="paragraph" w:customStyle="1" w:styleId="pidipagina2">
    <w:name w:val="piè di pagina2"/>
    <w:basedOn w:val="Normal"/>
    <w:rsid w:val="00645016"/>
    <w:pPr>
      <w:widowControl/>
      <w:spacing w:line="240" w:lineRule="auto"/>
      <w:ind w:left="130"/>
      <w:jc w:val="center"/>
    </w:pPr>
    <w:rPr>
      <w:i/>
      <w:szCs w:val="16"/>
      <w:lang w:eastAsia="it-IT"/>
    </w:rPr>
  </w:style>
  <w:style w:type="paragraph" w:customStyle="1" w:styleId="pidipagina3">
    <w:name w:val="piè di pagina3"/>
    <w:basedOn w:val="Normal"/>
    <w:rsid w:val="00645016"/>
    <w:pPr>
      <w:widowControl/>
      <w:spacing w:line="240" w:lineRule="auto"/>
      <w:ind w:left="130"/>
      <w:jc w:val="right"/>
    </w:pPr>
    <w:rPr>
      <w:szCs w:val="16"/>
      <w:lang w:eastAsia="it-IT"/>
    </w:rPr>
  </w:style>
  <w:style w:type="character" w:styleId="BookTitle">
    <w:name w:val="Book Title"/>
    <w:uiPriority w:val="33"/>
    <w:qFormat/>
    <w:rsid w:val="005F5567"/>
    <w:rPr>
      <w:sz w:val="20"/>
    </w:rPr>
  </w:style>
  <w:style w:type="table" w:styleId="PlainTable5">
    <w:name w:val="Plain Table 5"/>
    <w:basedOn w:val="TableNormal"/>
    <w:uiPriority w:val="45"/>
    <w:rsid w:val="00CE3BAC"/>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E3BA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olorfulList-Accent3">
    <w:name w:val="Colorful List Accent 3"/>
    <w:basedOn w:val="TableNormal"/>
    <w:uiPriority w:val="72"/>
    <w:rsid w:val="00CE3BAC"/>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GridTable4-Accent3">
    <w:name w:val="Grid Table 4 Accent 3"/>
    <w:basedOn w:val="TableNormal"/>
    <w:uiPriority w:val="49"/>
    <w:rsid w:val="00CE3BA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3">
    <w:name w:val="Plain Table 3"/>
    <w:basedOn w:val="TableNormal"/>
    <w:uiPriority w:val="43"/>
    <w:rsid w:val="00E6303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A43D6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3">
    <w:name w:val="Grid Table 2 Accent 3"/>
    <w:basedOn w:val="TableNormal"/>
    <w:uiPriority w:val="47"/>
    <w:rsid w:val="006D7DE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1">
    <w:name w:val="Grid Table 1 Light Accent 1"/>
    <w:basedOn w:val="TableNormal"/>
    <w:uiPriority w:val="46"/>
    <w:rsid w:val="006F605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F605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6F605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Quote">
    <w:name w:val="Quote"/>
    <w:basedOn w:val="Normal"/>
    <w:next w:val="Normal"/>
    <w:link w:val="QuoteChar"/>
    <w:uiPriority w:val="29"/>
    <w:qFormat/>
    <w:rsid w:val="00F0391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0391D"/>
    <w:rPr>
      <w:rFonts w:ascii="Verdana" w:hAnsi="Verdana"/>
      <w:i/>
      <w:iCs/>
      <w:color w:val="404040" w:themeColor="text1" w:themeTint="BF"/>
      <w:sz w:val="16"/>
      <w:lang w:val="en-US" w:eastAsia="en-US"/>
    </w:rPr>
  </w:style>
  <w:style w:type="table" w:styleId="PlainTable2">
    <w:name w:val="Plain Table 2"/>
    <w:basedOn w:val="TableNormal"/>
    <w:uiPriority w:val="42"/>
    <w:rsid w:val="00460E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EF414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DC16ED"/>
    <w:rPr>
      <w:color w:val="000080"/>
      <w:sz w:val="24"/>
      <w:lang w:eastAsia="en-US"/>
    </w:rPr>
  </w:style>
  <w:style w:type="table" w:styleId="ListTable1Light-Accent3">
    <w:name w:val="List Table 1 Light Accent 3"/>
    <w:basedOn w:val="TableNormal"/>
    <w:uiPriority w:val="46"/>
    <w:rsid w:val="00EE497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tenseQuote">
    <w:name w:val="Intense Quote"/>
    <w:basedOn w:val="Normal"/>
    <w:next w:val="Normal"/>
    <w:link w:val="IntenseQuoteChar"/>
    <w:uiPriority w:val="30"/>
    <w:qFormat/>
    <w:rsid w:val="00B06EAF"/>
    <w:pPr>
      <w:pBdr>
        <w:top w:val="single" w:sz="4" w:space="10" w:color="5B9BD5" w:themeColor="accent1"/>
        <w:bottom w:val="single" w:sz="4" w:space="10" w:color="5B9BD5" w:themeColor="accent1"/>
      </w:pBdr>
      <w:shd w:val="clear" w:color="auto" w:fill="FFFF00"/>
      <w:spacing w:before="240" w:after="240" w:line="200" w:lineRule="atLeast"/>
      <w:ind w:left="851" w:right="851"/>
    </w:pPr>
    <w:rPr>
      <w:i/>
      <w:iCs/>
    </w:rPr>
  </w:style>
  <w:style w:type="character" w:customStyle="1" w:styleId="IntenseQuoteChar">
    <w:name w:val="Intense Quote Char"/>
    <w:basedOn w:val="DefaultParagraphFont"/>
    <w:link w:val="IntenseQuote"/>
    <w:uiPriority w:val="30"/>
    <w:rsid w:val="00B06EAF"/>
    <w:rPr>
      <w:rFonts w:ascii="Verdana" w:hAnsi="Verdana"/>
      <w:i/>
      <w:iCs/>
      <w:sz w:val="16"/>
      <w:shd w:val="clear" w:color="auto" w:fill="FFFF00"/>
      <w:lang w:val="en-US" w:eastAsia="en-US"/>
    </w:rPr>
  </w:style>
  <w:style w:type="character" w:styleId="IntenseEmphasis">
    <w:name w:val="Intense Emphasis"/>
    <w:basedOn w:val="DefaultParagraphFont"/>
    <w:uiPriority w:val="21"/>
    <w:qFormat/>
    <w:rsid w:val="007268EB"/>
    <w:rPr>
      <w:i/>
      <w:iCs/>
      <w:color w:val="5B9BD5" w:themeColor="accent1"/>
    </w:rPr>
  </w:style>
  <w:style w:type="character" w:customStyle="1" w:styleId="BodyChar">
    <w:name w:val="Body Char"/>
    <w:basedOn w:val="DefaultParagraphFont"/>
    <w:link w:val="Body"/>
    <w:rsid w:val="00BE6311"/>
    <w:rPr>
      <w:rFonts w:ascii="Verdana" w:hAnsi="Verdana"/>
      <w:lang w:eastAsia="en-US"/>
    </w:rPr>
  </w:style>
  <w:style w:type="table" w:styleId="ListTable7Colorful-Accent1">
    <w:name w:val="List Table 7 Colorful Accent 1"/>
    <w:basedOn w:val="TableNormal"/>
    <w:uiPriority w:val="52"/>
    <w:rsid w:val="00BD7810"/>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D781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07E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A663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Light">
    <w:name w:val="Grid Table Light"/>
    <w:basedOn w:val="TableNormal"/>
    <w:uiPriority w:val="40"/>
    <w:rsid w:val="005065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1">
    <w:name w:val="Grid Table 3 Accent 1"/>
    <w:basedOn w:val="TableNormal"/>
    <w:uiPriority w:val="48"/>
    <w:rsid w:val="005065A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3-Accent1">
    <w:name w:val="List Table 3 Accent 1"/>
    <w:basedOn w:val="TableNormal"/>
    <w:uiPriority w:val="48"/>
    <w:rsid w:val="005065A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ableofFigures">
    <w:name w:val="table of figures"/>
    <w:basedOn w:val="Normal"/>
    <w:next w:val="Normal"/>
    <w:uiPriority w:val="99"/>
    <w:unhideWhenUsed/>
    <w:rsid w:val="00976EE2"/>
  </w:style>
  <w:style w:type="paragraph" w:styleId="PlainText">
    <w:name w:val="Plain Text"/>
    <w:basedOn w:val="Normal"/>
    <w:link w:val="PlainTextChar"/>
    <w:rsid w:val="00336692"/>
    <w:pPr>
      <w:widowControl/>
      <w:spacing w:line="240" w:lineRule="auto"/>
    </w:pPr>
    <w:rPr>
      <w:rFonts w:ascii="Courier New" w:hAnsi="Courier New" w:cs="Courier New"/>
      <w:lang w:eastAsia="it-IT"/>
    </w:rPr>
  </w:style>
  <w:style w:type="character" w:customStyle="1" w:styleId="PlainTextChar">
    <w:name w:val="Plain Text Char"/>
    <w:basedOn w:val="DefaultParagraphFont"/>
    <w:link w:val="PlainText"/>
    <w:rsid w:val="00336692"/>
    <w:rPr>
      <w:rFonts w:ascii="Courier New" w:hAnsi="Courier New" w:cs="Courier New"/>
    </w:rPr>
  </w:style>
  <w:style w:type="table" w:styleId="GridTable4-Accent1">
    <w:name w:val="Grid Table 4 Accent 1"/>
    <w:basedOn w:val="TableNormal"/>
    <w:uiPriority w:val="49"/>
    <w:rsid w:val="00093F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E6311"/>
    <w:rPr>
      <w:color w:val="000080"/>
      <w:sz w:val="28"/>
      <w:lang w:eastAsia="en-US"/>
    </w:rPr>
  </w:style>
  <w:style w:type="character" w:customStyle="1" w:styleId="Heading6Char37">
    <w:name w:val="Heading 6 Char37"/>
    <w:aliases w:val="H6 Char37,L1 Heading 6 Char37,6 Char37,Bullet list Char37,Bullet list1 Char37,Bullet list2 Char37,Bullet list3 Char37,Bullet list4 Char37,Bullet list5 Char37,Bullet list6 Char37,Bullet list7 Char37,Bullet list8 Char37,h6 Cha36"/>
    <w:semiHidden/>
    <w:locked/>
    <w:rsid w:val="00510775"/>
    <w:rPr>
      <w:rFonts w:ascii="Calibri" w:hAnsi="Calibri" w:cs="Times New Roman"/>
      <w:b/>
      <w:bCs/>
    </w:rPr>
  </w:style>
  <w:style w:type="paragraph" w:customStyle="1" w:styleId="Bullet-cerchio">
    <w:name w:val="Bullet - cerchio"/>
    <w:basedOn w:val="Normal"/>
    <w:rsid w:val="00461160"/>
    <w:pPr>
      <w:numPr>
        <w:numId w:val="6"/>
      </w:numPr>
    </w:pPr>
    <w:rPr>
      <w:sz w:val="16"/>
    </w:rPr>
  </w:style>
  <w:style w:type="character" w:styleId="PlaceholderText">
    <w:name w:val="Placeholder Text"/>
    <w:basedOn w:val="DefaultParagraphFont"/>
    <w:uiPriority w:val="99"/>
    <w:semiHidden/>
    <w:rsid w:val="00461160"/>
    <w:rPr>
      <w:color w:val="808080"/>
    </w:rPr>
  </w:style>
  <w:style w:type="table" w:styleId="GridTable4-Accent5">
    <w:name w:val="Grid Table 4 Accent 5"/>
    <w:basedOn w:val="TableNormal"/>
    <w:uiPriority w:val="49"/>
    <w:rsid w:val="00654D6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3">
    <w:name w:val="Grid Table 5 Dark Accent 3"/>
    <w:basedOn w:val="TableNormal"/>
    <w:uiPriority w:val="50"/>
    <w:rsid w:val="006E15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ableParagraph">
    <w:name w:val="Table Paragraph"/>
    <w:basedOn w:val="Normal"/>
    <w:uiPriority w:val="1"/>
    <w:qFormat/>
    <w:rsid w:val="00036877"/>
    <w:pPr>
      <w:spacing w:line="240" w:lineRule="auto"/>
    </w:pPr>
    <w:rPr>
      <w:rFonts w:asciiTheme="minorHAnsi" w:eastAsiaTheme="minorHAnsi" w:hAnsiTheme="minorHAnsi" w:cstheme="minorBidi"/>
      <w:szCs w:val="22"/>
      <w:lang w:val="en-US"/>
    </w:rPr>
  </w:style>
  <w:style w:type="table" w:styleId="ListTable2">
    <w:name w:val="List Table 2"/>
    <w:basedOn w:val="TableNormal"/>
    <w:uiPriority w:val="47"/>
    <w:rsid w:val="00BB5A0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B5A0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EB29DC"/>
    <w:rPr>
      <w:b/>
      <w:bCs/>
    </w:rPr>
  </w:style>
  <w:style w:type="character" w:styleId="FollowedHyperlink">
    <w:name w:val="FollowedHyperlink"/>
    <w:basedOn w:val="DefaultParagraphFont"/>
    <w:uiPriority w:val="99"/>
    <w:semiHidden/>
    <w:unhideWhenUsed/>
    <w:rsid w:val="001E4C3C"/>
    <w:rPr>
      <w:color w:val="954F72" w:themeColor="followedHyperlink"/>
      <w:u w:val="single"/>
    </w:rPr>
  </w:style>
  <w:style w:type="character" w:customStyle="1" w:styleId="BodyTextChar">
    <w:name w:val="Body Text Char"/>
    <w:basedOn w:val="DefaultParagraphFont"/>
    <w:link w:val="BodyText"/>
    <w:semiHidden/>
    <w:rsid w:val="008029F4"/>
    <w:rPr>
      <w:rFonts w:ascii="Century Gothic" w:hAnsi="Century Gothic"/>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2343">
      <w:bodyDiv w:val="1"/>
      <w:marLeft w:val="0"/>
      <w:marRight w:val="0"/>
      <w:marTop w:val="0"/>
      <w:marBottom w:val="0"/>
      <w:divBdr>
        <w:top w:val="none" w:sz="0" w:space="0" w:color="auto"/>
        <w:left w:val="none" w:sz="0" w:space="0" w:color="auto"/>
        <w:bottom w:val="none" w:sz="0" w:space="0" w:color="auto"/>
        <w:right w:val="none" w:sz="0" w:space="0" w:color="auto"/>
      </w:divBdr>
    </w:div>
    <w:div w:id="54936184">
      <w:bodyDiv w:val="1"/>
      <w:marLeft w:val="0"/>
      <w:marRight w:val="0"/>
      <w:marTop w:val="0"/>
      <w:marBottom w:val="0"/>
      <w:divBdr>
        <w:top w:val="none" w:sz="0" w:space="0" w:color="auto"/>
        <w:left w:val="none" w:sz="0" w:space="0" w:color="auto"/>
        <w:bottom w:val="none" w:sz="0" w:space="0" w:color="auto"/>
        <w:right w:val="none" w:sz="0" w:space="0" w:color="auto"/>
      </w:divBdr>
    </w:div>
    <w:div w:id="133374318">
      <w:bodyDiv w:val="1"/>
      <w:marLeft w:val="0"/>
      <w:marRight w:val="0"/>
      <w:marTop w:val="0"/>
      <w:marBottom w:val="0"/>
      <w:divBdr>
        <w:top w:val="none" w:sz="0" w:space="0" w:color="auto"/>
        <w:left w:val="none" w:sz="0" w:space="0" w:color="auto"/>
        <w:bottom w:val="none" w:sz="0" w:space="0" w:color="auto"/>
        <w:right w:val="none" w:sz="0" w:space="0" w:color="auto"/>
      </w:divBdr>
    </w:div>
    <w:div w:id="272249119">
      <w:bodyDiv w:val="1"/>
      <w:marLeft w:val="0"/>
      <w:marRight w:val="0"/>
      <w:marTop w:val="0"/>
      <w:marBottom w:val="0"/>
      <w:divBdr>
        <w:top w:val="none" w:sz="0" w:space="0" w:color="auto"/>
        <w:left w:val="none" w:sz="0" w:space="0" w:color="auto"/>
        <w:bottom w:val="none" w:sz="0" w:space="0" w:color="auto"/>
        <w:right w:val="none" w:sz="0" w:space="0" w:color="auto"/>
      </w:divBdr>
    </w:div>
    <w:div w:id="298152014">
      <w:bodyDiv w:val="1"/>
      <w:marLeft w:val="0"/>
      <w:marRight w:val="0"/>
      <w:marTop w:val="0"/>
      <w:marBottom w:val="0"/>
      <w:divBdr>
        <w:top w:val="none" w:sz="0" w:space="0" w:color="auto"/>
        <w:left w:val="none" w:sz="0" w:space="0" w:color="auto"/>
        <w:bottom w:val="none" w:sz="0" w:space="0" w:color="auto"/>
        <w:right w:val="none" w:sz="0" w:space="0" w:color="auto"/>
      </w:divBdr>
    </w:div>
    <w:div w:id="338700248">
      <w:bodyDiv w:val="1"/>
      <w:marLeft w:val="0"/>
      <w:marRight w:val="0"/>
      <w:marTop w:val="0"/>
      <w:marBottom w:val="0"/>
      <w:divBdr>
        <w:top w:val="none" w:sz="0" w:space="0" w:color="auto"/>
        <w:left w:val="none" w:sz="0" w:space="0" w:color="auto"/>
        <w:bottom w:val="none" w:sz="0" w:space="0" w:color="auto"/>
        <w:right w:val="none" w:sz="0" w:space="0" w:color="auto"/>
      </w:divBdr>
    </w:div>
    <w:div w:id="414859047">
      <w:bodyDiv w:val="1"/>
      <w:marLeft w:val="0"/>
      <w:marRight w:val="0"/>
      <w:marTop w:val="0"/>
      <w:marBottom w:val="0"/>
      <w:divBdr>
        <w:top w:val="none" w:sz="0" w:space="0" w:color="auto"/>
        <w:left w:val="none" w:sz="0" w:space="0" w:color="auto"/>
        <w:bottom w:val="none" w:sz="0" w:space="0" w:color="auto"/>
        <w:right w:val="none" w:sz="0" w:space="0" w:color="auto"/>
      </w:divBdr>
    </w:div>
    <w:div w:id="448009119">
      <w:bodyDiv w:val="1"/>
      <w:marLeft w:val="0"/>
      <w:marRight w:val="0"/>
      <w:marTop w:val="0"/>
      <w:marBottom w:val="0"/>
      <w:divBdr>
        <w:top w:val="none" w:sz="0" w:space="0" w:color="auto"/>
        <w:left w:val="none" w:sz="0" w:space="0" w:color="auto"/>
        <w:bottom w:val="none" w:sz="0" w:space="0" w:color="auto"/>
        <w:right w:val="none" w:sz="0" w:space="0" w:color="auto"/>
      </w:divBdr>
    </w:div>
    <w:div w:id="516234274">
      <w:bodyDiv w:val="1"/>
      <w:marLeft w:val="0"/>
      <w:marRight w:val="0"/>
      <w:marTop w:val="0"/>
      <w:marBottom w:val="0"/>
      <w:divBdr>
        <w:top w:val="none" w:sz="0" w:space="0" w:color="auto"/>
        <w:left w:val="none" w:sz="0" w:space="0" w:color="auto"/>
        <w:bottom w:val="none" w:sz="0" w:space="0" w:color="auto"/>
        <w:right w:val="none" w:sz="0" w:space="0" w:color="auto"/>
      </w:divBdr>
    </w:div>
    <w:div w:id="526528132">
      <w:bodyDiv w:val="1"/>
      <w:marLeft w:val="0"/>
      <w:marRight w:val="0"/>
      <w:marTop w:val="0"/>
      <w:marBottom w:val="0"/>
      <w:divBdr>
        <w:top w:val="none" w:sz="0" w:space="0" w:color="auto"/>
        <w:left w:val="none" w:sz="0" w:space="0" w:color="auto"/>
        <w:bottom w:val="none" w:sz="0" w:space="0" w:color="auto"/>
        <w:right w:val="none" w:sz="0" w:space="0" w:color="auto"/>
      </w:divBdr>
    </w:div>
    <w:div w:id="552155901">
      <w:bodyDiv w:val="1"/>
      <w:marLeft w:val="0"/>
      <w:marRight w:val="0"/>
      <w:marTop w:val="0"/>
      <w:marBottom w:val="0"/>
      <w:divBdr>
        <w:top w:val="none" w:sz="0" w:space="0" w:color="auto"/>
        <w:left w:val="none" w:sz="0" w:space="0" w:color="auto"/>
        <w:bottom w:val="none" w:sz="0" w:space="0" w:color="auto"/>
        <w:right w:val="none" w:sz="0" w:space="0" w:color="auto"/>
      </w:divBdr>
    </w:div>
    <w:div w:id="680280213">
      <w:bodyDiv w:val="1"/>
      <w:marLeft w:val="0"/>
      <w:marRight w:val="0"/>
      <w:marTop w:val="0"/>
      <w:marBottom w:val="0"/>
      <w:divBdr>
        <w:top w:val="none" w:sz="0" w:space="0" w:color="auto"/>
        <w:left w:val="none" w:sz="0" w:space="0" w:color="auto"/>
        <w:bottom w:val="none" w:sz="0" w:space="0" w:color="auto"/>
        <w:right w:val="none" w:sz="0" w:space="0" w:color="auto"/>
      </w:divBdr>
      <w:divsChild>
        <w:div w:id="1536697920">
          <w:marLeft w:val="0"/>
          <w:marRight w:val="0"/>
          <w:marTop w:val="0"/>
          <w:marBottom w:val="0"/>
          <w:divBdr>
            <w:top w:val="none" w:sz="0" w:space="0" w:color="auto"/>
            <w:left w:val="none" w:sz="0" w:space="0" w:color="auto"/>
            <w:bottom w:val="none" w:sz="0" w:space="0" w:color="auto"/>
            <w:right w:val="none" w:sz="0" w:space="0" w:color="auto"/>
          </w:divBdr>
        </w:div>
        <w:div w:id="53087739">
          <w:marLeft w:val="0"/>
          <w:marRight w:val="0"/>
          <w:marTop w:val="0"/>
          <w:marBottom w:val="0"/>
          <w:divBdr>
            <w:top w:val="none" w:sz="0" w:space="0" w:color="auto"/>
            <w:left w:val="none" w:sz="0" w:space="0" w:color="auto"/>
            <w:bottom w:val="none" w:sz="0" w:space="0" w:color="auto"/>
            <w:right w:val="none" w:sz="0" w:space="0" w:color="auto"/>
          </w:divBdr>
        </w:div>
        <w:div w:id="1551071121">
          <w:marLeft w:val="0"/>
          <w:marRight w:val="0"/>
          <w:marTop w:val="0"/>
          <w:marBottom w:val="0"/>
          <w:divBdr>
            <w:top w:val="none" w:sz="0" w:space="0" w:color="auto"/>
            <w:left w:val="none" w:sz="0" w:space="0" w:color="auto"/>
            <w:bottom w:val="none" w:sz="0" w:space="0" w:color="auto"/>
            <w:right w:val="none" w:sz="0" w:space="0" w:color="auto"/>
          </w:divBdr>
        </w:div>
        <w:div w:id="828255601">
          <w:marLeft w:val="0"/>
          <w:marRight w:val="0"/>
          <w:marTop w:val="0"/>
          <w:marBottom w:val="0"/>
          <w:divBdr>
            <w:top w:val="none" w:sz="0" w:space="0" w:color="auto"/>
            <w:left w:val="none" w:sz="0" w:space="0" w:color="auto"/>
            <w:bottom w:val="none" w:sz="0" w:space="0" w:color="auto"/>
            <w:right w:val="none" w:sz="0" w:space="0" w:color="auto"/>
          </w:divBdr>
        </w:div>
        <w:div w:id="1305813319">
          <w:marLeft w:val="0"/>
          <w:marRight w:val="0"/>
          <w:marTop w:val="0"/>
          <w:marBottom w:val="0"/>
          <w:divBdr>
            <w:top w:val="none" w:sz="0" w:space="0" w:color="auto"/>
            <w:left w:val="none" w:sz="0" w:space="0" w:color="auto"/>
            <w:bottom w:val="none" w:sz="0" w:space="0" w:color="auto"/>
            <w:right w:val="none" w:sz="0" w:space="0" w:color="auto"/>
          </w:divBdr>
        </w:div>
        <w:div w:id="1171019697">
          <w:marLeft w:val="0"/>
          <w:marRight w:val="0"/>
          <w:marTop w:val="0"/>
          <w:marBottom w:val="0"/>
          <w:divBdr>
            <w:top w:val="none" w:sz="0" w:space="0" w:color="auto"/>
            <w:left w:val="none" w:sz="0" w:space="0" w:color="auto"/>
            <w:bottom w:val="none" w:sz="0" w:space="0" w:color="auto"/>
            <w:right w:val="none" w:sz="0" w:space="0" w:color="auto"/>
          </w:divBdr>
        </w:div>
        <w:div w:id="1336297185">
          <w:marLeft w:val="0"/>
          <w:marRight w:val="0"/>
          <w:marTop w:val="0"/>
          <w:marBottom w:val="0"/>
          <w:divBdr>
            <w:top w:val="none" w:sz="0" w:space="0" w:color="auto"/>
            <w:left w:val="none" w:sz="0" w:space="0" w:color="auto"/>
            <w:bottom w:val="none" w:sz="0" w:space="0" w:color="auto"/>
            <w:right w:val="none" w:sz="0" w:space="0" w:color="auto"/>
          </w:divBdr>
        </w:div>
        <w:div w:id="905263972">
          <w:marLeft w:val="0"/>
          <w:marRight w:val="0"/>
          <w:marTop w:val="0"/>
          <w:marBottom w:val="0"/>
          <w:divBdr>
            <w:top w:val="none" w:sz="0" w:space="0" w:color="auto"/>
            <w:left w:val="none" w:sz="0" w:space="0" w:color="auto"/>
            <w:bottom w:val="none" w:sz="0" w:space="0" w:color="auto"/>
            <w:right w:val="none" w:sz="0" w:space="0" w:color="auto"/>
          </w:divBdr>
        </w:div>
        <w:div w:id="337467610">
          <w:marLeft w:val="0"/>
          <w:marRight w:val="0"/>
          <w:marTop w:val="0"/>
          <w:marBottom w:val="0"/>
          <w:divBdr>
            <w:top w:val="none" w:sz="0" w:space="0" w:color="auto"/>
            <w:left w:val="none" w:sz="0" w:space="0" w:color="auto"/>
            <w:bottom w:val="none" w:sz="0" w:space="0" w:color="auto"/>
            <w:right w:val="none" w:sz="0" w:space="0" w:color="auto"/>
          </w:divBdr>
        </w:div>
        <w:div w:id="1457215450">
          <w:marLeft w:val="0"/>
          <w:marRight w:val="0"/>
          <w:marTop w:val="0"/>
          <w:marBottom w:val="0"/>
          <w:divBdr>
            <w:top w:val="none" w:sz="0" w:space="0" w:color="auto"/>
            <w:left w:val="none" w:sz="0" w:space="0" w:color="auto"/>
            <w:bottom w:val="none" w:sz="0" w:space="0" w:color="auto"/>
            <w:right w:val="none" w:sz="0" w:space="0" w:color="auto"/>
          </w:divBdr>
        </w:div>
        <w:div w:id="2070231007">
          <w:marLeft w:val="0"/>
          <w:marRight w:val="0"/>
          <w:marTop w:val="0"/>
          <w:marBottom w:val="0"/>
          <w:divBdr>
            <w:top w:val="none" w:sz="0" w:space="0" w:color="auto"/>
            <w:left w:val="none" w:sz="0" w:space="0" w:color="auto"/>
            <w:bottom w:val="none" w:sz="0" w:space="0" w:color="auto"/>
            <w:right w:val="none" w:sz="0" w:space="0" w:color="auto"/>
          </w:divBdr>
        </w:div>
        <w:div w:id="46876963">
          <w:marLeft w:val="0"/>
          <w:marRight w:val="0"/>
          <w:marTop w:val="0"/>
          <w:marBottom w:val="0"/>
          <w:divBdr>
            <w:top w:val="none" w:sz="0" w:space="0" w:color="auto"/>
            <w:left w:val="none" w:sz="0" w:space="0" w:color="auto"/>
            <w:bottom w:val="none" w:sz="0" w:space="0" w:color="auto"/>
            <w:right w:val="none" w:sz="0" w:space="0" w:color="auto"/>
          </w:divBdr>
        </w:div>
        <w:div w:id="1507355066">
          <w:marLeft w:val="0"/>
          <w:marRight w:val="0"/>
          <w:marTop w:val="0"/>
          <w:marBottom w:val="0"/>
          <w:divBdr>
            <w:top w:val="none" w:sz="0" w:space="0" w:color="auto"/>
            <w:left w:val="none" w:sz="0" w:space="0" w:color="auto"/>
            <w:bottom w:val="none" w:sz="0" w:space="0" w:color="auto"/>
            <w:right w:val="none" w:sz="0" w:space="0" w:color="auto"/>
          </w:divBdr>
        </w:div>
      </w:divsChild>
    </w:div>
    <w:div w:id="733354319">
      <w:bodyDiv w:val="1"/>
      <w:marLeft w:val="0"/>
      <w:marRight w:val="0"/>
      <w:marTop w:val="0"/>
      <w:marBottom w:val="0"/>
      <w:divBdr>
        <w:top w:val="none" w:sz="0" w:space="0" w:color="auto"/>
        <w:left w:val="none" w:sz="0" w:space="0" w:color="auto"/>
        <w:bottom w:val="none" w:sz="0" w:space="0" w:color="auto"/>
        <w:right w:val="none" w:sz="0" w:space="0" w:color="auto"/>
      </w:divBdr>
    </w:div>
    <w:div w:id="777526272">
      <w:bodyDiv w:val="1"/>
      <w:marLeft w:val="0"/>
      <w:marRight w:val="0"/>
      <w:marTop w:val="0"/>
      <w:marBottom w:val="0"/>
      <w:divBdr>
        <w:top w:val="none" w:sz="0" w:space="0" w:color="auto"/>
        <w:left w:val="none" w:sz="0" w:space="0" w:color="auto"/>
        <w:bottom w:val="none" w:sz="0" w:space="0" w:color="auto"/>
        <w:right w:val="none" w:sz="0" w:space="0" w:color="auto"/>
      </w:divBdr>
    </w:div>
    <w:div w:id="827945662">
      <w:bodyDiv w:val="1"/>
      <w:marLeft w:val="0"/>
      <w:marRight w:val="0"/>
      <w:marTop w:val="0"/>
      <w:marBottom w:val="0"/>
      <w:divBdr>
        <w:top w:val="none" w:sz="0" w:space="0" w:color="auto"/>
        <w:left w:val="none" w:sz="0" w:space="0" w:color="auto"/>
        <w:bottom w:val="none" w:sz="0" w:space="0" w:color="auto"/>
        <w:right w:val="none" w:sz="0" w:space="0" w:color="auto"/>
      </w:divBdr>
    </w:div>
    <w:div w:id="867986068">
      <w:bodyDiv w:val="1"/>
      <w:marLeft w:val="0"/>
      <w:marRight w:val="0"/>
      <w:marTop w:val="0"/>
      <w:marBottom w:val="0"/>
      <w:divBdr>
        <w:top w:val="none" w:sz="0" w:space="0" w:color="auto"/>
        <w:left w:val="none" w:sz="0" w:space="0" w:color="auto"/>
        <w:bottom w:val="none" w:sz="0" w:space="0" w:color="auto"/>
        <w:right w:val="none" w:sz="0" w:space="0" w:color="auto"/>
      </w:divBdr>
    </w:div>
    <w:div w:id="1046182654">
      <w:bodyDiv w:val="1"/>
      <w:marLeft w:val="0"/>
      <w:marRight w:val="0"/>
      <w:marTop w:val="0"/>
      <w:marBottom w:val="0"/>
      <w:divBdr>
        <w:top w:val="none" w:sz="0" w:space="0" w:color="auto"/>
        <w:left w:val="none" w:sz="0" w:space="0" w:color="auto"/>
        <w:bottom w:val="none" w:sz="0" w:space="0" w:color="auto"/>
        <w:right w:val="none" w:sz="0" w:space="0" w:color="auto"/>
      </w:divBdr>
    </w:div>
    <w:div w:id="1099791502">
      <w:bodyDiv w:val="1"/>
      <w:marLeft w:val="0"/>
      <w:marRight w:val="0"/>
      <w:marTop w:val="0"/>
      <w:marBottom w:val="0"/>
      <w:divBdr>
        <w:top w:val="none" w:sz="0" w:space="0" w:color="auto"/>
        <w:left w:val="none" w:sz="0" w:space="0" w:color="auto"/>
        <w:bottom w:val="none" w:sz="0" w:space="0" w:color="auto"/>
        <w:right w:val="none" w:sz="0" w:space="0" w:color="auto"/>
      </w:divBdr>
    </w:div>
    <w:div w:id="1107315406">
      <w:bodyDiv w:val="1"/>
      <w:marLeft w:val="0"/>
      <w:marRight w:val="0"/>
      <w:marTop w:val="0"/>
      <w:marBottom w:val="0"/>
      <w:divBdr>
        <w:top w:val="none" w:sz="0" w:space="0" w:color="auto"/>
        <w:left w:val="none" w:sz="0" w:space="0" w:color="auto"/>
        <w:bottom w:val="none" w:sz="0" w:space="0" w:color="auto"/>
        <w:right w:val="none" w:sz="0" w:space="0" w:color="auto"/>
      </w:divBdr>
    </w:div>
    <w:div w:id="1230532279">
      <w:bodyDiv w:val="1"/>
      <w:marLeft w:val="0"/>
      <w:marRight w:val="0"/>
      <w:marTop w:val="0"/>
      <w:marBottom w:val="0"/>
      <w:divBdr>
        <w:top w:val="none" w:sz="0" w:space="0" w:color="auto"/>
        <w:left w:val="none" w:sz="0" w:space="0" w:color="auto"/>
        <w:bottom w:val="none" w:sz="0" w:space="0" w:color="auto"/>
        <w:right w:val="none" w:sz="0" w:space="0" w:color="auto"/>
      </w:divBdr>
    </w:div>
    <w:div w:id="1295528366">
      <w:bodyDiv w:val="1"/>
      <w:marLeft w:val="0"/>
      <w:marRight w:val="0"/>
      <w:marTop w:val="0"/>
      <w:marBottom w:val="0"/>
      <w:divBdr>
        <w:top w:val="none" w:sz="0" w:space="0" w:color="auto"/>
        <w:left w:val="none" w:sz="0" w:space="0" w:color="auto"/>
        <w:bottom w:val="none" w:sz="0" w:space="0" w:color="auto"/>
        <w:right w:val="none" w:sz="0" w:space="0" w:color="auto"/>
      </w:divBdr>
    </w:div>
    <w:div w:id="1313481687">
      <w:bodyDiv w:val="1"/>
      <w:marLeft w:val="0"/>
      <w:marRight w:val="0"/>
      <w:marTop w:val="0"/>
      <w:marBottom w:val="0"/>
      <w:divBdr>
        <w:top w:val="none" w:sz="0" w:space="0" w:color="auto"/>
        <w:left w:val="none" w:sz="0" w:space="0" w:color="auto"/>
        <w:bottom w:val="none" w:sz="0" w:space="0" w:color="auto"/>
        <w:right w:val="none" w:sz="0" w:space="0" w:color="auto"/>
      </w:divBdr>
    </w:div>
    <w:div w:id="1615476410">
      <w:bodyDiv w:val="1"/>
      <w:marLeft w:val="0"/>
      <w:marRight w:val="0"/>
      <w:marTop w:val="0"/>
      <w:marBottom w:val="0"/>
      <w:divBdr>
        <w:top w:val="none" w:sz="0" w:space="0" w:color="auto"/>
        <w:left w:val="none" w:sz="0" w:space="0" w:color="auto"/>
        <w:bottom w:val="none" w:sz="0" w:space="0" w:color="auto"/>
        <w:right w:val="none" w:sz="0" w:space="0" w:color="auto"/>
      </w:divBdr>
    </w:div>
    <w:div w:id="1741899022">
      <w:bodyDiv w:val="1"/>
      <w:marLeft w:val="0"/>
      <w:marRight w:val="0"/>
      <w:marTop w:val="0"/>
      <w:marBottom w:val="0"/>
      <w:divBdr>
        <w:top w:val="none" w:sz="0" w:space="0" w:color="auto"/>
        <w:left w:val="none" w:sz="0" w:space="0" w:color="auto"/>
        <w:bottom w:val="none" w:sz="0" w:space="0" w:color="auto"/>
        <w:right w:val="none" w:sz="0" w:space="0" w:color="auto"/>
      </w:divBdr>
    </w:div>
    <w:div w:id="1749301038">
      <w:bodyDiv w:val="1"/>
      <w:marLeft w:val="0"/>
      <w:marRight w:val="0"/>
      <w:marTop w:val="0"/>
      <w:marBottom w:val="0"/>
      <w:divBdr>
        <w:top w:val="none" w:sz="0" w:space="0" w:color="auto"/>
        <w:left w:val="none" w:sz="0" w:space="0" w:color="auto"/>
        <w:bottom w:val="none" w:sz="0" w:space="0" w:color="auto"/>
        <w:right w:val="none" w:sz="0" w:space="0" w:color="auto"/>
      </w:divBdr>
    </w:div>
    <w:div w:id="1782918724">
      <w:bodyDiv w:val="1"/>
      <w:marLeft w:val="0"/>
      <w:marRight w:val="0"/>
      <w:marTop w:val="0"/>
      <w:marBottom w:val="0"/>
      <w:divBdr>
        <w:top w:val="none" w:sz="0" w:space="0" w:color="auto"/>
        <w:left w:val="none" w:sz="0" w:space="0" w:color="auto"/>
        <w:bottom w:val="none" w:sz="0" w:space="0" w:color="auto"/>
        <w:right w:val="none" w:sz="0" w:space="0" w:color="auto"/>
      </w:divBdr>
    </w:div>
    <w:div w:id="1802570457">
      <w:bodyDiv w:val="1"/>
      <w:marLeft w:val="0"/>
      <w:marRight w:val="0"/>
      <w:marTop w:val="0"/>
      <w:marBottom w:val="0"/>
      <w:divBdr>
        <w:top w:val="none" w:sz="0" w:space="0" w:color="auto"/>
        <w:left w:val="none" w:sz="0" w:space="0" w:color="auto"/>
        <w:bottom w:val="none" w:sz="0" w:space="0" w:color="auto"/>
        <w:right w:val="none" w:sz="0" w:space="0" w:color="auto"/>
      </w:divBdr>
    </w:div>
    <w:div w:id="1858930394">
      <w:bodyDiv w:val="1"/>
      <w:marLeft w:val="0"/>
      <w:marRight w:val="0"/>
      <w:marTop w:val="0"/>
      <w:marBottom w:val="0"/>
      <w:divBdr>
        <w:top w:val="none" w:sz="0" w:space="0" w:color="auto"/>
        <w:left w:val="none" w:sz="0" w:space="0" w:color="auto"/>
        <w:bottom w:val="none" w:sz="0" w:space="0" w:color="auto"/>
        <w:right w:val="none" w:sz="0" w:space="0" w:color="auto"/>
      </w:divBdr>
    </w:div>
    <w:div w:id="1879200996">
      <w:bodyDiv w:val="1"/>
      <w:marLeft w:val="0"/>
      <w:marRight w:val="0"/>
      <w:marTop w:val="0"/>
      <w:marBottom w:val="0"/>
      <w:divBdr>
        <w:top w:val="none" w:sz="0" w:space="0" w:color="auto"/>
        <w:left w:val="none" w:sz="0" w:space="0" w:color="auto"/>
        <w:bottom w:val="none" w:sz="0" w:space="0" w:color="auto"/>
        <w:right w:val="none" w:sz="0" w:space="0" w:color="auto"/>
      </w:divBdr>
    </w:div>
    <w:div w:id="1936857716">
      <w:bodyDiv w:val="1"/>
      <w:marLeft w:val="0"/>
      <w:marRight w:val="0"/>
      <w:marTop w:val="0"/>
      <w:marBottom w:val="0"/>
      <w:divBdr>
        <w:top w:val="none" w:sz="0" w:space="0" w:color="auto"/>
        <w:left w:val="none" w:sz="0" w:space="0" w:color="auto"/>
        <w:bottom w:val="none" w:sz="0" w:space="0" w:color="auto"/>
        <w:right w:val="none" w:sz="0" w:space="0" w:color="auto"/>
      </w:divBdr>
    </w:div>
    <w:div w:id="2041589647">
      <w:bodyDiv w:val="1"/>
      <w:marLeft w:val="0"/>
      <w:marRight w:val="0"/>
      <w:marTop w:val="0"/>
      <w:marBottom w:val="0"/>
      <w:divBdr>
        <w:top w:val="none" w:sz="0" w:space="0" w:color="auto"/>
        <w:left w:val="none" w:sz="0" w:space="0" w:color="auto"/>
        <w:bottom w:val="none" w:sz="0" w:space="0" w:color="auto"/>
        <w:right w:val="none" w:sz="0" w:space="0" w:color="auto"/>
      </w:divBdr>
    </w:div>
    <w:div w:id="2052260449">
      <w:bodyDiv w:val="1"/>
      <w:marLeft w:val="0"/>
      <w:marRight w:val="0"/>
      <w:marTop w:val="0"/>
      <w:marBottom w:val="0"/>
      <w:divBdr>
        <w:top w:val="none" w:sz="0" w:space="0" w:color="auto"/>
        <w:left w:val="none" w:sz="0" w:space="0" w:color="auto"/>
        <w:bottom w:val="none" w:sz="0" w:space="0" w:color="auto"/>
        <w:right w:val="none" w:sz="0" w:space="0" w:color="auto"/>
      </w:divBdr>
    </w:div>
    <w:div w:id="2053991505">
      <w:bodyDiv w:val="1"/>
      <w:marLeft w:val="0"/>
      <w:marRight w:val="0"/>
      <w:marTop w:val="0"/>
      <w:marBottom w:val="0"/>
      <w:divBdr>
        <w:top w:val="none" w:sz="0" w:space="0" w:color="auto"/>
        <w:left w:val="none" w:sz="0" w:space="0" w:color="auto"/>
        <w:bottom w:val="none" w:sz="0" w:space="0" w:color="auto"/>
        <w:right w:val="none" w:sz="0" w:space="0" w:color="auto"/>
      </w:divBdr>
    </w:div>
    <w:div w:id="2058311372">
      <w:bodyDiv w:val="1"/>
      <w:marLeft w:val="0"/>
      <w:marRight w:val="0"/>
      <w:marTop w:val="0"/>
      <w:marBottom w:val="0"/>
      <w:divBdr>
        <w:top w:val="none" w:sz="0" w:space="0" w:color="auto"/>
        <w:left w:val="none" w:sz="0" w:space="0" w:color="auto"/>
        <w:bottom w:val="none" w:sz="0" w:space="0" w:color="auto"/>
        <w:right w:val="none" w:sz="0" w:space="0" w:color="auto"/>
      </w:divBdr>
    </w:div>
    <w:div w:id="212103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package" Target="embeddings/Microsoft_Word_Document3.docx"/><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package" Target="embeddings/Microsoft_Word_Document2.docx"/><Relationship Id="rId90"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package" Target="embeddings/Microsoft_Word_Document1.docx"/><Relationship Id="rId85"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cid:image003.jpg@01D25AC7.6CD81D20"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emf"/><Relationship Id="rId86"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__xf\XBASED\rup_bucs.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B543BF-CBCB-4E32-95B3-AA119DD020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7B951-3951-4568-BCF3-20002104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rup_bucs</Template>
  <TotalTime>124</TotalTime>
  <Pages>66</Pages>
  <Words>7204</Words>
  <Characters>41067</Characters>
  <Application>Microsoft Office Word</Application>
  <DocSecurity>0</DocSecurity>
  <Lines>342</Lines>
  <Paragraphs>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Specifiche Requisiti di Sistema</vt:lpstr>
      <vt:lpstr>Specifiche Requisiti di Sistema</vt:lpstr>
    </vt:vector>
  </TitlesOfParts>
  <Company/>
  <LinksUpToDate>false</LinksUpToDate>
  <CharactersWithSpaces>48175</CharactersWithSpaces>
  <SharedDoc>false</SharedDoc>
  <HLinks>
    <vt:vector size="186" baseType="variant">
      <vt:variant>
        <vt:i4>1179696</vt:i4>
      </vt:variant>
      <vt:variant>
        <vt:i4>182</vt:i4>
      </vt:variant>
      <vt:variant>
        <vt:i4>0</vt:i4>
      </vt:variant>
      <vt:variant>
        <vt:i4>5</vt:i4>
      </vt:variant>
      <vt:variant>
        <vt:lpwstr/>
      </vt:variant>
      <vt:variant>
        <vt:lpwstr>_Toc395478100</vt:lpwstr>
      </vt:variant>
      <vt:variant>
        <vt:i4>1769521</vt:i4>
      </vt:variant>
      <vt:variant>
        <vt:i4>176</vt:i4>
      </vt:variant>
      <vt:variant>
        <vt:i4>0</vt:i4>
      </vt:variant>
      <vt:variant>
        <vt:i4>5</vt:i4>
      </vt:variant>
      <vt:variant>
        <vt:lpwstr/>
      </vt:variant>
      <vt:variant>
        <vt:lpwstr>_Toc395478099</vt:lpwstr>
      </vt:variant>
      <vt:variant>
        <vt:i4>1769521</vt:i4>
      </vt:variant>
      <vt:variant>
        <vt:i4>170</vt:i4>
      </vt:variant>
      <vt:variant>
        <vt:i4>0</vt:i4>
      </vt:variant>
      <vt:variant>
        <vt:i4>5</vt:i4>
      </vt:variant>
      <vt:variant>
        <vt:lpwstr/>
      </vt:variant>
      <vt:variant>
        <vt:lpwstr>_Toc395478098</vt:lpwstr>
      </vt:variant>
      <vt:variant>
        <vt:i4>1769521</vt:i4>
      </vt:variant>
      <vt:variant>
        <vt:i4>164</vt:i4>
      </vt:variant>
      <vt:variant>
        <vt:i4>0</vt:i4>
      </vt:variant>
      <vt:variant>
        <vt:i4>5</vt:i4>
      </vt:variant>
      <vt:variant>
        <vt:lpwstr/>
      </vt:variant>
      <vt:variant>
        <vt:lpwstr>_Toc395478097</vt:lpwstr>
      </vt:variant>
      <vt:variant>
        <vt:i4>1769521</vt:i4>
      </vt:variant>
      <vt:variant>
        <vt:i4>158</vt:i4>
      </vt:variant>
      <vt:variant>
        <vt:i4>0</vt:i4>
      </vt:variant>
      <vt:variant>
        <vt:i4>5</vt:i4>
      </vt:variant>
      <vt:variant>
        <vt:lpwstr/>
      </vt:variant>
      <vt:variant>
        <vt:lpwstr>_Toc395478096</vt:lpwstr>
      </vt:variant>
      <vt:variant>
        <vt:i4>1769521</vt:i4>
      </vt:variant>
      <vt:variant>
        <vt:i4>152</vt:i4>
      </vt:variant>
      <vt:variant>
        <vt:i4>0</vt:i4>
      </vt:variant>
      <vt:variant>
        <vt:i4>5</vt:i4>
      </vt:variant>
      <vt:variant>
        <vt:lpwstr/>
      </vt:variant>
      <vt:variant>
        <vt:lpwstr>_Toc395478095</vt:lpwstr>
      </vt:variant>
      <vt:variant>
        <vt:i4>1769521</vt:i4>
      </vt:variant>
      <vt:variant>
        <vt:i4>146</vt:i4>
      </vt:variant>
      <vt:variant>
        <vt:i4>0</vt:i4>
      </vt:variant>
      <vt:variant>
        <vt:i4>5</vt:i4>
      </vt:variant>
      <vt:variant>
        <vt:lpwstr/>
      </vt:variant>
      <vt:variant>
        <vt:lpwstr>_Toc395478094</vt:lpwstr>
      </vt:variant>
      <vt:variant>
        <vt:i4>1769521</vt:i4>
      </vt:variant>
      <vt:variant>
        <vt:i4>140</vt:i4>
      </vt:variant>
      <vt:variant>
        <vt:i4>0</vt:i4>
      </vt:variant>
      <vt:variant>
        <vt:i4>5</vt:i4>
      </vt:variant>
      <vt:variant>
        <vt:lpwstr/>
      </vt:variant>
      <vt:variant>
        <vt:lpwstr>_Toc395478093</vt:lpwstr>
      </vt:variant>
      <vt:variant>
        <vt:i4>1769521</vt:i4>
      </vt:variant>
      <vt:variant>
        <vt:i4>134</vt:i4>
      </vt:variant>
      <vt:variant>
        <vt:i4>0</vt:i4>
      </vt:variant>
      <vt:variant>
        <vt:i4>5</vt:i4>
      </vt:variant>
      <vt:variant>
        <vt:lpwstr/>
      </vt:variant>
      <vt:variant>
        <vt:lpwstr>_Toc395478092</vt:lpwstr>
      </vt:variant>
      <vt:variant>
        <vt:i4>1769521</vt:i4>
      </vt:variant>
      <vt:variant>
        <vt:i4>128</vt:i4>
      </vt:variant>
      <vt:variant>
        <vt:i4>0</vt:i4>
      </vt:variant>
      <vt:variant>
        <vt:i4>5</vt:i4>
      </vt:variant>
      <vt:variant>
        <vt:lpwstr/>
      </vt:variant>
      <vt:variant>
        <vt:lpwstr>_Toc395478091</vt:lpwstr>
      </vt:variant>
      <vt:variant>
        <vt:i4>1769521</vt:i4>
      </vt:variant>
      <vt:variant>
        <vt:i4>122</vt:i4>
      </vt:variant>
      <vt:variant>
        <vt:i4>0</vt:i4>
      </vt:variant>
      <vt:variant>
        <vt:i4>5</vt:i4>
      </vt:variant>
      <vt:variant>
        <vt:lpwstr/>
      </vt:variant>
      <vt:variant>
        <vt:lpwstr>_Toc395478090</vt:lpwstr>
      </vt:variant>
      <vt:variant>
        <vt:i4>1703985</vt:i4>
      </vt:variant>
      <vt:variant>
        <vt:i4>116</vt:i4>
      </vt:variant>
      <vt:variant>
        <vt:i4>0</vt:i4>
      </vt:variant>
      <vt:variant>
        <vt:i4>5</vt:i4>
      </vt:variant>
      <vt:variant>
        <vt:lpwstr/>
      </vt:variant>
      <vt:variant>
        <vt:lpwstr>_Toc395478089</vt:lpwstr>
      </vt:variant>
      <vt:variant>
        <vt:i4>1703985</vt:i4>
      </vt:variant>
      <vt:variant>
        <vt:i4>110</vt:i4>
      </vt:variant>
      <vt:variant>
        <vt:i4>0</vt:i4>
      </vt:variant>
      <vt:variant>
        <vt:i4>5</vt:i4>
      </vt:variant>
      <vt:variant>
        <vt:lpwstr/>
      </vt:variant>
      <vt:variant>
        <vt:lpwstr>_Toc395478088</vt:lpwstr>
      </vt:variant>
      <vt:variant>
        <vt:i4>1703985</vt:i4>
      </vt:variant>
      <vt:variant>
        <vt:i4>104</vt:i4>
      </vt:variant>
      <vt:variant>
        <vt:i4>0</vt:i4>
      </vt:variant>
      <vt:variant>
        <vt:i4>5</vt:i4>
      </vt:variant>
      <vt:variant>
        <vt:lpwstr/>
      </vt:variant>
      <vt:variant>
        <vt:lpwstr>_Toc395478087</vt:lpwstr>
      </vt:variant>
      <vt:variant>
        <vt:i4>1703985</vt:i4>
      </vt:variant>
      <vt:variant>
        <vt:i4>98</vt:i4>
      </vt:variant>
      <vt:variant>
        <vt:i4>0</vt:i4>
      </vt:variant>
      <vt:variant>
        <vt:i4>5</vt:i4>
      </vt:variant>
      <vt:variant>
        <vt:lpwstr/>
      </vt:variant>
      <vt:variant>
        <vt:lpwstr>_Toc395478086</vt:lpwstr>
      </vt:variant>
      <vt:variant>
        <vt:i4>1703985</vt:i4>
      </vt:variant>
      <vt:variant>
        <vt:i4>92</vt:i4>
      </vt:variant>
      <vt:variant>
        <vt:i4>0</vt:i4>
      </vt:variant>
      <vt:variant>
        <vt:i4>5</vt:i4>
      </vt:variant>
      <vt:variant>
        <vt:lpwstr/>
      </vt:variant>
      <vt:variant>
        <vt:lpwstr>_Toc395478085</vt:lpwstr>
      </vt:variant>
      <vt:variant>
        <vt:i4>1703985</vt:i4>
      </vt:variant>
      <vt:variant>
        <vt:i4>86</vt:i4>
      </vt:variant>
      <vt:variant>
        <vt:i4>0</vt:i4>
      </vt:variant>
      <vt:variant>
        <vt:i4>5</vt:i4>
      </vt:variant>
      <vt:variant>
        <vt:lpwstr/>
      </vt:variant>
      <vt:variant>
        <vt:lpwstr>_Toc395478084</vt:lpwstr>
      </vt:variant>
      <vt:variant>
        <vt:i4>1703985</vt:i4>
      </vt:variant>
      <vt:variant>
        <vt:i4>80</vt:i4>
      </vt:variant>
      <vt:variant>
        <vt:i4>0</vt:i4>
      </vt:variant>
      <vt:variant>
        <vt:i4>5</vt:i4>
      </vt:variant>
      <vt:variant>
        <vt:lpwstr/>
      </vt:variant>
      <vt:variant>
        <vt:lpwstr>_Toc395478083</vt:lpwstr>
      </vt:variant>
      <vt:variant>
        <vt:i4>1703985</vt:i4>
      </vt:variant>
      <vt:variant>
        <vt:i4>74</vt:i4>
      </vt:variant>
      <vt:variant>
        <vt:i4>0</vt:i4>
      </vt:variant>
      <vt:variant>
        <vt:i4>5</vt:i4>
      </vt:variant>
      <vt:variant>
        <vt:lpwstr/>
      </vt:variant>
      <vt:variant>
        <vt:lpwstr>_Toc395478082</vt:lpwstr>
      </vt:variant>
      <vt:variant>
        <vt:i4>1703985</vt:i4>
      </vt:variant>
      <vt:variant>
        <vt:i4>68</vt:i4>
      </vt:variant>
      <vt:variant>
        <vt:i4>0</vt:i4>
      </vt:variant>
      <vt:variant>
        <vt:i4>5</vt:i4>
      </vt:variant>
      <vt:variant>
        <vt:lpwstr/>
      </vt:variant>
      <vt:variant>
        <vt:lpwstr>_Toc395478081</vt:lpwstr>
      </vt:variant>
      <vt:variant>
        <vt:i4>1703985</vt:i4>
      </vt:variant>
      <vt:variant>
        <vt:i4>62</vt:i4>
      </vt:variant>
      <vt:variant>
        <vt:i4>0</vt:i4>
      </vt:variant>
      <vt:variant>
        <vt:i4>5</vt:i4>
      </vt:variant>
      <vt:variant>
        <vt:lpwstr/>
      </vt:variant>
      <vt:variant>
        <vt:lpwstr>_Toc395478080</vt:lpwstr>
      </vt:variant>
      <vt:variant>
        <vt:i4>1376305</vt:i4>
      </vt:variant>
      <vt:variant>
        <vt:i4>56</vt:i4>
      </vt:variant>
      <vt:variant>
        <vt:i4>0</vt:i4>
      </vt:variant>
      <vt:variant>
        <vt:i4>5</vt:i4>
      </vt:variant>
      <vt:variant>
        <vt:lpwstr/>
      </vt:variant>
      <vt:variant>
        <vt:lpwstr>_Toc395478079</vt:lpwstr>
      </vt:variant>
      <vt:variant>
        <vt:i4>1376305</vt:i4>
      </vt:variant>
      <vt:variant>
        <vt:i4>50</vt:i4>
      </vt:variant>
      <vt:variant>
        <vt:i4>0</vt:i4>
      </vt:variant>
      <vt:variant>
        <vt:i4>5</vt:i4>
      </vt:variant>
      <vt:variant>
        <vt:lpwstr/>
      </vt:variant>
      <vt:variant>
        <vt:lpwstr>_Toc395478078</vt:lpwstr>
      </vt:variant>
      <vt:variant>
        <vt:i4>1376305</vt:i4>
      </vt:variant>
      <vt:variant>
        <vt:i4>44</vt:i4>
      </vt:variant>
      <vt:variant>
        <vt:i4>0</vt:i4>
      </vt:variant>
      <vt:variant>
        <vt:i4>5</vt:i4>
      </vt:variant>
      <vt:variant>
        <vt:lpwstr/>
      </vt:variant>
      <vt:variant>
        <vt:lpwstr>_Toc395478077</vt:lpwstr>
      </vt:variant>
      <vt:variant>
        <vt:i4>1376305</vt:i4>
      </vt:variant>
      <vt:variant>
        <vt:i4>38</vt:i4>
      </vt:variant>
      <vt:variant>
        <vt:i4>0</vt:i4>
      </vt:variant>
      <vt:variant>
        <vt:i4>5</vt:i4>
      </vt:variant>
      <vt:variant>
        <vt:lpwstr/>
      </vt:variant>
      <vt:variant>
        <vt:lpwstr>_Toc395478076</vt:lpwstr>
      </vt:variant>
      <vt:variant>
        <vt:i4>1376305</vt:i4>
      </vt:variant>
      <vt:variant>
        <vt:i4>32</vt:i4>
      </vt:variant>
      <vt:variant>
        <vt:i4>0</vt:i4>
      </vt:variant>
      <vt:variant>
        <vt:i4>5</vt:i4>
      </vt:variant>
      <vt:variant>
        <vt:lpwstr/>
      </vt:variant>
      <vt:variant>
        <vt:lpwstr>_Toc395478075</vt:lpwstr>
      </vt:variant>
      <vt:variant>
        <vt:i4>1376305</vt:i4>
      </vt:variant>
      <vt:variant>
        <vt:i4>26</vt:i4>
      </vt:variant>
      <vt:variant>
        <vt:i4>0</vt:i4>
      </vt:variant>
      <vt:variant>
        <vt:i4>5</vt:i4>
      </vt:variant>
      <vt:variant>
        <vt:lpwstr/>
      </vt:variant>
      <vt:variant>
        <vt:lpwstr>_Toc395478074</vt:lpwstr>
      </vt:variant>
      <vt:variant>
        <vt:i4>1376305</vt:i4>
      </vt:variant>
      <vt:variant>
        <vt:i4>20</vt:i4>
      </vt:variant>
      <vt:variant>
        <vt:i4>0</vt:i4>
      </vt:variant>
      <vt:variant>
        <vt:i4>5</vt:i4>
      </vt:variant>
      <vt:variant>
        <vt:lpwstr/>
      </vt:variant>
      <vt:variant>
        <vt:lpwstr>_Toc395478073</vt:lpwstr>
      </vt:variant>
      <vt:variant>
        <vt:i4>1376305</vt:i4>
      </vt:variant>
      <vt:variant>
        <vt:i4>14</vt:i4>
      </vt:variant>
      <vt:variant>
        <vt:i4>0</vt:i4>
      </vt:variant>
      <vt:variant>
        <vt:i4>5</vt:i4>
      </vt:variant>
      <vt:variant>
        <vt:lpwstr/>
      </vt:variant>
      <vt:variant>
        <vt:lpwstr>_Toc395478072</vt:lpwstr>
      </vt:variant>
      <vt:variant>
        <vt:i4>7667772</vt:i4>
      </vt:variant>
      <vt:variant>
        <vt:i4>17</vt:i4>
      </vt:variant>
      <vt:variant>
        <vt:i4>0</vt:i4>
      </vt:variant>
      <vt:variant>
        <vt:i4>5</vt:i4>
      </vt:variant>
      <vt:variant>
        <vt:lpwstr>http://www.chebanca.it/</vt:lpwstr>
      </vt:variant>
      <vt:variant>
        <vt:lpwstr/>
      </vt:variant>
      <vt:variant>
        <vt:i4>7667772</vt:i4>
      </vt:variant>
      <vt:variant>
        <vt:i4>0</vt:i4>
      </vt:variant>
      <vt:variant>
        <vt:i4>0</vt:i4>
      </vt:variant>
      <vt:variant>
        <vt:i4>5</vt:i4>
      </vt:variant>
      <vt:variant>
        <vt:lpwstr>http://www.chebanca.it/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Specifiche Requisiti di Sistema</dc:title>
  <dc:subject>LEAS - Lean Enterprise Architecture Solution</dc:subject>
  <dc:creator>staff xeffe</dc:creator>
  <cp:keywords>1.0</cp:keywords>
  <cp:lastModifiedBy>Gualdi, Francesca</cp:lastModifiedBy>
  <cp:revision>11</cp:revision>
  <cp:lastPrinted>2016-12-20T09:02:00Z</cp:lastPrinted>
  <dcterms:created xsi:type="dcterms:W3CDTF">2017-01-18T13:48:00Z</dcterms:created>
  <dcterms:modified xsi:type="dcterms:W3CDTF">2017-01-31T14:01:00Z</dcterms:modified>
</cp:coreProperties>
</file>